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E2B" w:rsidRDefault="00946E2B" w:rsidP="00CE2714">
      <w:bookmarkStart w:id="0" w:name="_GoBack"/>
      <w:bookmarkEnd w:id="0"/>
    </w:p>
    <w:p w:rsidR="00D73F04" w:rsidRDefault="00D73F04" w:rsidP="00D73F04"/>
    <w:p w:rsidR="00D73F04" w:rsidRPr="009E23DE" w:rsidRDefault="0008295E" w:rsidP="0008295E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>Uttagningsläger P16</w:t>
      </w:r>
    </w:p>
    <w:p w:rsidR="00D73F04" w:rsidRPr="008D5799" w:rsidRDefault="00D73F04" w:rsidP="00D73F04">
      <w:pPr>
        <w:rPr>
          <w:sz w:val="24"/>
          <w:szCs w:val="24"/>
        </w:rPr>
      </w:pPr>
      <w:r w:rsidRPr="008D5799">
        <w:rPr>
          <w:sz w:val="24"/>
          <w:szCs w:val="24"/>
        </w:rPr>
        <w:t xml:space="preserve">Distrikt Nord inbjuder alla distriktets föreningar att anmäla </w:t>
      </w:r>
      <w:r w:rsidR="0008295E">
        <w:rPr>
          <w:sz w:val="24"/>
          <w:szCs w:val="24"/>
        </w:rPr>
        <w:t>pojkar 16, födda 2003</w:t>
      </w:r>
      <w:r w:rsidRPr="008D5799">
        <w:rPr>
          <w:sz w:val="24"/>
          <w:szCs w:val="24"/>
        </w:rPr>
        <w:t xml:space="preserve"> till UTTAGNINGSLÄGER.</w:t>
      </w:r>
    </w:p>
    <w:p w:rsidR="00D73F04" w:rsidRPr="008D5799" w:rsidRDefault="00D73F04" w:rsidP="00D73F04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</w:r>
      <w:r w:rsidR="004A51DA">
        <w:rPr>
          <w:sz w:val="24"/>
          <w:szCs w:val="24"/>
        </w:rPr>
        <w:t xml:space="preserve">Svenska Fönster Arena </w:t>
      </w:r>
      <w:r>
        <w:rPr>
          <w:sz w:val="24"/>
          <w:szCs w:val="24"/>
        </w:rPr>
        <w:t>Edsbyn</w:t>
      </w:r>
    </w:p>
    <w:p w:rsidR="00D73F04" w:rsidRPr="008D5799" w:rsidRDefault="00D73F04" w:rsidP="00D73F04">
      <w:pPr>
        <w:rPr>
          <w:sz w:val="24"/>
          <w:szCs w:val="24"/>
        </w:rPr>
      </w:pPr>
      <w:r>
        <w:rPr>
          <w:sz w:val="24"/>
          <w:szCs w:val="24"/>
        </w:rPr>
        <w:t>När:</w:t>
      </w:r>
      <w:r w:rsidR="0008295E">
        <w:rPr>
          <w:sz w:val="24"/>
          <w:szCs w:val="24"/>
        </w:rPr>
        <w:tab/>
      </w:r>
      <w:proofErr w:type="gramStart"/>
      <w:r w:rsidR="0008295E">
        <w:rPr>
          <w:sz w:val="24"/>
          <w:szCs w:val="24"/>
        </w:rPr>
        <w:t>måndag  29</w:t>
      </w:r>
      <w:proofErr w:type="gramEnd"/>
      <w:r w:rsidR="00F61007">
        <w:rPr>
          <w:sz w:val="24"/>
          <w:szCs w:val="24"/>
        </w:rPr>
        <w:t xml:space="preserve"> oktober</w:t>
      </w:r>
      <w:r w:rsidR="0001057D">
        <w:rPr>
          <w:sz w:val="24"/>
          <w:szCs w:val="24"/>
        </w:rPr>
        <w:t xml:space="preserve"> 09.00-16.00</w:t>
      </w:r>
    </w:p>
    <w:p w:rsidR="00D73F04" w:rsidRPr="008D5799" w:rsidRDefault="00D73F04" w:rsidP="00D73F04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700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. Faktureras föreningen. </w:t>
      </w:r>
    </w:p>
    <w:p w:rsidR="004A51DA" w:rsidRPr="004A51DA" w:rsidRDefault="00D73F04" w:rsidP="004A51DA">
      <w:pPr>
        <w:rPr>
          <w:rFonts w:eastAsia="Times New Roman"/>
          <w:color w:val="0000FF"/>
          <w:u w:val="single"/>
          <w:lang w:eastAsia="sv-SE"/>
        </w:rPr>
      </w:pPr>
      <w:r>
        <w:rPr>
          <w:sz w:val="24"/>
          <w:szCs w:val="24"/>
        </w:rPr>
        <w:t>Ledare:</w:t>
      </w:r>
      <w:r>
        <w:rPr>
          <w:sz w:val="24"/>
          <w:szCs w:val="24"/>
        </w:rPr>
        <w:tab/>
        <w:t>Magnus ”kuben” Olsson</w:t>
      </w:r>
      <w:r w:rsidR="004A51DA" w:rsidRPr="004A51DA">
        <w:rPr>
          <w:sz w:val="24"/>
          <w:szCs w:val="24"/>
        </w:rPr>
        <w:t xml:space="preserve">, </w:t>
      </w:r>
      <w:proofErr w:type="gramStart"/>
      <w:r w:rsidR="004A51DA" w:rsidRPr="004A51DA">
        <w:rPr>
          <w:rFonts w:eastAsia="Times New Roman"/>
          <w:lang w:eastAsia="sv-SE"/>
        </w:rPr>
        <w:t>070-3264041</w:t>
      </w:r>
      <w:proofErr w:type="gramEnd"/>
      <w:r w:rsidR="004A51DA">
        <w:rPr>
          <w:rFonts w:eastAsia="Times New Roman"/>
          <w:color w:val="1F497D"/>
          <w:lang w:eastAsia="sv-SE"/>
        </w:rPr>
        <w:t xml:space="preserve"> </w:t>
      </w:r>
      <w:hyperlink r:id="rId8" w:history="1">
        <w:r w:rsidR="004A51DA" w:rsidRPr="004A51DA">
          <w:rPr>
            <w:rFonts w:eastAsia="Times New Roman"/>
            <w:color w:val="0000FF"/>
            <w:u w:val="single"/>
            <w:lang w:eastAsia="sv-SE"/>
          </w:rPr>
          <w:t>kuben@bandybyn.se</w:t>
        </w:r>
      </w:hyperlink>
    </w:p>
    <w:p w:rsidR="00D73F04" w:rsidRDefault="00D73F04" w:rsidP="00D73F04">
      <w:pPr>
        <w:tabs>
          <w:tab w:val="right" w:pos="9072"/>
        </w:tabs>
        <w:rPr>
          <w:sz w:val="24"/>
          <w:szCs w:val="24"/>
        </w:rPr>
      </w:pPr>
    </w:p>
    <w:p w:rsidR="00D73F04" w:rsidRPr="008D5799" w:rsidRDefault="00D73F04" w:rsidP="00D73F04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8D5799">
        <w:rPr>
          <w:sz w:val="24"/>
          <w:szCs w:val="24"/>
        </w:rPr>
        <w:tab/>
      </w:r>
    </w:p>
    <w:p w:rsidR="00D73F04" w:rsidRPr="009A6EEA" w:rsidRDefault="00D73F04" w:rsidP="00D73F04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Anmälan görs i bifogad fil</w:t>
      </w:r>
    </w:p>
    <w:p w:rsidR="00D73F04" w:rsidRPr="008D5799" w:rsidRDefault="00D73F04" w:rsidP="00D73F04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D73F04" w:rsidRPr="008D5799" w:rsidRDefault="00D73F04" w:rsidP="00D73F0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</w:t>
      </w:r>
      <w:r w:rsidR="0008295E">
        <w:rPr>
          <w:sz w:val="24"/>
          <w:szCs w:val="24"/>
        </w:rPr>
        <w:t xml:space="preserve">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D73F04" w:rsidRDefault="00F61007" w:rsidP="00D73F04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Anmälan ska skickas</w:t>
      </w:r>
      <w:r w:rsidR="000F26FB">
        <w:rPr>
          <w:sz w:val="28"/>
          <w:szCs w:val="28"/>
        </w:rPr>
        <w:t xml:space="preserve"> till: 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FF"/>
          <w:sz w:val="24"/>
          <w:szCs w:val="24"/>
          <w:u w:val="single"/>
        </w:rPr>
        <w:t>bengt.bandynord@svenskbandy</w:t>
      </w:r>
      <w:r w:rsidR="00D73F04" w:rsidRPr="006D3085">
        <w:rPr>
          <w:rFonts w:ascii="Arial" w:hAnsi="Arial" w:cs="Arial"/>
          <w:b/>
          <w:bCs/>
          <w:color w:val="0000FF"/>
          <w:sz w:val="24"/>
          <w:szCs w:val="24"/>
          <w:u w:val="single"/>
        </w:rPr>
        <w:t>.se</w:t>
      </w:r>
      <w:r w:rsidR="00D73F04">
        <w:rPr>
          <w:sz w:val="28"/>
          <w:szCs w:val="28"/>
        </w:rPr>
        <w:t xml:space="preserve"> senast</w:t>
      </w:r>
      <w:r w:rsidR="0008295E">
        <w:rPr>
          <w:b/>
          <w:sz w:val="28"/>
          <w:szCs w:val="28"/>
        </w:rPr>
        <w:t xml:space="preserve"> 20 oktober 2018</w:t>
      </w:r>
      <w:r w:rsidR="00D73F04">
        <w:rPr>
          <w:sz w:val="28"/>
          <w:szCs w:val="28"/>
        </w:rPr>
        <w:t xml:space="preserve">  </w:t>
      </w:r>
      <w:r w:rsidR="00D73F04">
        <w:rPr>
          <w:sz w:val="28"/>
          <w:szCs w:val="28"/>
        </w:rPr>
        <w:tab/>
      </w:r>
    </w:p>
    <w:p w:rsidR="000A1761" w:rsidRDefault="000A1761" w:rsidP="000A1761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0A1761" w:rsidRDefault="00BB53C0" w:rsidP="000A1761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Bengt S</w:t>
      </w:r>
      <w:r w:rsidR="0008295E">
        <w:rPr>
          <w:rFonts w:ascii="Vladimir Script" w:hAnsi="Vladimir Script"/>
          <w:sz w:val="48"/>
          <w:szCs w:val="48"/>
        </w:rPr>
        <w:t>andström</w:t>
      </w:r>
    </w:p>
    <w:p w:rsidR="0008295E" w:rsidRDefault="0008295E" w:rsidP="0008295E">
      <w:pPr>
        <w:spacing w:after="0" w:line="240" w:lineRule="auto"/>
        <w:rPr>
          <w:rFonts w:eastAsia="Times New Roman"/>
          <w:color w:val="000000"/>
          <w:lang w:eastAsia="sv-SE"/>
        </w:rPr>
      </w:pPr>
      <w:proofErr w:type="gramStart"/>
      <w:r>
        <w:rPr>
          <w:rFonts w:eastAsia="Times New Roman"/>
          <w:color w:val="000000"/>
          <w:lang w:eastAsia="sv-SE"/>
        </w:rPr>
        <w:t>070-6411061</w:t>
      </w:r>
      <w:proofErr w:type="gramEnd"/>
    </w:p>
    <w:p w:rsidR="00D73F04" w:rsidRDefault="00DB4B2F" w:rsidP="0008295E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hyperlink r:id="rId9" w:history="1">
        <w:r w:rsidR="0008295E" w:rsidRPr="0060042A">
          <w:rPr>
            <w:rStyle w:val="Hyperlnk"/>
            <w:rFonts w:eastAsia="Times New Roman"/>
            <w:lang w:eastAsia="sv-SE"/>
          </w:rPr>
          <w:t>Bengt.bandynord@svenskbandy.se</w:t>
        </w:r>
      </w:hyperlink>
    </w:p>
    <w:p w:rsidR="0008295E" w:rsidRPr="0008295E" w:rsidRDefault="0008295E" w:rsidP="0008295E">
      <w:pPr>
        <w:spacing w:after="0" w:line="240" w:lineRule="auto"/>
        <w:rPr>
          <w:rFonts w:eastAsia="Times New Roman"/>
          <w:color w:val="000000"/>
          <w:lang w:eastAsia="sv-SE"/>
        </w:rPr>
      </w:pPr>
    </w:p>
    <w:p w:rsidR="00D73F04" w:rsidRPr="00762C39" w:rsidRDefault="00D73F04" w:rsidP="00D73F04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 w:rsidRPr="00067ED5">
        <w:rPr>
          <w:sz w:val="24"/>
          <w:szCs w:val="24"/>
        </w:rPr>
        <w:t>Distrikt Nord</w:t>
      </w:r>
    </w:p>
    <w:p w:rsidR="00D73F04" w:rsidRDefault="00D73F04" w:rsidP="00CE2714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8F47B0" w:rsidRPr="00946E2B" w:rsidRDefault="008F47B0" w:rsidP="00946E2B"/>
    <w:sectPr w:rsidR="008F47B0" w:rsidRPr="00946E2B" w:rsidSect="008022ED">
      <w:headerReference w:type="default" r:id="rId10"/>
      <w:footerReference w:type="default" r:id="rId11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B2F" w:rsidRDefault="00DB4B2F" w:rsidP="004E68FA">
      <w:pPr>
        <w:spacing w:after="0" w:line="240" w:lineRule="auto"/>
      </w:pPr>
      <w:r>
        <w:separator/>
      </w:r>
    </w:p>
  </w:endnote>
  <w:endnote w:type="continuationSeparator" w:id="0">
    <w:p w:rsidR="00DB4B2F" w:rsidRDefault="00DB4B2F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FEE" w:rsidRDefault="000F3C59" w:rsidP="00C07FEE">
    <w:pPr>
      <w:pStyle w:val="Sidfot"/>
      <w:jc w:val="both"/>
      <w:rPr>
        <w:sz w:val="16"/>
        <w:szCs w:val="16"/>
      </w:rPr>
    </w:pPr>
    <w:r>
      <w:rPr>
        <w:sz w:val="16"/>
        <w:szCs w:val="16"/>
      </w:rPr>
      <w:t>Bandyförbundet Distrikt Nord</w:t>
    </w:r>
    <w:r w:rsidR="00C07FEE">
      <w:rPr>
        <w:sz w:val="16"/>
        <w:szCs w:val="16"/>
      </w:rPr>
      <w:t xml:space="preserve">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 xml:space="preserve"> Ordförande Jan-Erik Flink</w:t>
    </w:r>
    <w:r w:rsidR="008E64E5">
      <w:rPr>
        <w:sz w:val="16"/>
        <w:szCs w:val="16"/>
      </w:rPr>
      <w:t xml:space="preserve">   </w:t>
    </w:r>
    <w:r w:rsidR="009166DB">
      <w:rPr>
        <w:sz w:val="16"/>
        <w:szCs w:val="16"/>
      </w:rPr>
      <w:t xml:space="preserve"> E</w:t>
    </w:r>
    <w:r w:rsidR="008E64E5">
      <w:rPr>
        <w:sz w:val="16"/>
        <w:szCs w:val="16"/>
      </w:rPr>
      <w:t xml:space="preserve">konomiansvarig Hans Pettersson              Org.nr </w:t>
    </w:r>
    <w:proofErr w:type="gramStart"/>
    <w:r w:rsidR="009166DB">
      <w:rPr>
        <w:sz w:val="16"/>
        <w:szCs w:val="16"/>
      </w:rPr>
      <w:t>802468-5680</w:t>
    </w:r>
    <w:proofErr w:type="gramEnd"/>
  </w:p>
  <w:p w:rsidR="000F3C59" w:rsidRDefault="00C07FEE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         </w:t>
    </w:r>
    <w:r w:rsidR="009166DB">
      <w:rPr>
        <w:sz w:val="16"/>
        <w:szCs w:val="16"/>
      </w:rPr>
      <w:t xml:space="preserve">  </w:t>
    </w:r>
    <w:r>
      <w:rPr>
        <w:sz w:val="16"/>
        <w:szCs w:val="16"/>
      </w:rPr>
      <w:t xml:space="preserve">  Prästbackvägen 5 C</w:t>
    </w:r>
    <w:r w:rsidR="008E64E5">
      <w:rPr>
        <w:sz w:val="16"/>
        <w:szCs w:val="16"/>
      </w:rPr>
      <w:t xml:space="preserve">              Skomakarvägen 2</w:t>
    </w:r>
    <w:r w:rsidR="009166DB">
      <w:rPr>
        <w:sz w:val="16"/>
        <w:szCs w:val="16"/>
      </w:rPr>
      <w:t xml:space="preserve">                                            Bankkonto 8103-</w:t>
    </w:r>
    <w:proofErr w:type="gramStart"/>
    <w:r w:rsidR="009166DB">
      <w:rPr>
        <w:sz w:val="16"/>
        <w:szCs w:val="16"/>
      </w:rPr>
      <w:t>4  923</w:t>
    </w:r>
    <w:proofErr w:type="gramEnd"/>
    <w:r w:rsidR="009166DB">
      <w:rPr>
        <w:sz w:val="16"/>
        <w:szCs w:val="16"/>
      </w:rPr>
      <w:t> 575 900 - 9</w:t>
    </w:r>
  </w:p>
  <w:p w:rsidR="000F3C59" w:rsidRDefault="000F3C59">
    <w:pPr>
      <w:pStyle w:val="Sidfot"/>
      <w:rPr>
        <w:sz w:val="16"/>
        <w:szCs w:val="16"/>
      </w:rPr>
    </w:pPr>
    <w:r>
      <w:rPr>
        <w:sz w:val="16"/>
        <w:szCs w:val="16"/>
      </w:rPr>
      <w:t>Bengt Sandström 070/64</w:t>
    </w:r>
    <w:r w:rsidR="008E64E5">
      <w:rPr>
        <w:sz w:val="16"/>
        <w:szCs w:val="16"/>
      </w:rPr>
      <w:t xml:space="preserve"> </w:t>
    </w:r>
    <w:r>
      <w:rPr>
        <w:sz w:val="16"/>
        <w:szCs w:val="16"/>
      </w:rPr>
      <w:t>110</w:t>
    </w:r>
    <w:r w:rsidR="008E64E5">
      <w:rPr>
        <w:sz w:val="16"/>
        <w:szCs w:val="16"/>
      </w:rPr>
      <w:t xml:space="preserve"> </w:t>
    </w:r>
    <w:r>
      <w:rPr>
        <w:sz w:val="16"/>
        <w:szCs w:val="16"/>
      </w:rPr>
      <w:t>61</w:t>
    </w:r>
    <w:r w:rsidR="00C07FEE">
      <w:rPr>
        <w:sz w:val="16"/>
        <w:szCs w:val="16"/>
      </w:rPr>
      <w:t xml:space="preserve">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>821 30 Bollnäs</w:t>
    </w:r>
    <w:r w:rsidR="008E64E5">
      <w:rPr>
        <w:sz w:val="16"/>
        <w:szCs w:val="16"/>
      </w:rPr>
      <w:t xml:space="preserve">                       812 40 Kungsgården</w:t>
    </w:r>
    <w:r w:rsidR="009166DB">
      <w:rPr>
        <w:sz w:val="16"/>
        <w:szCs w:val="16"/>
      </w:rPr>
      <w:t xml:space="preserve">                                       Bankgiro </w:t>
    </w:r>
    <w:proofErr w:type="gramStart"/>
    <w:r w:rsidR="009166DB">
      <w:rPr>
        <w:sz w:val="16"/>
        <w:szCs w:val="16"/>
      </w:rPr>
      <w:t>115-9524</w:t>
    </w:r>
    <w:proofErr w:type="gramEnd"/>
  </w:p>
  <w:p w:rsidR="000F3C59" w:rsidRDefault="000F3C59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</w:t>
    </w:r>
    <w:r w:rsidR="00C07FEE">
      <w:rPr>
        <w:sz w:val="16"/>
        <w:szCs w:val="16"/>
      </w:rPr>
      <w:t xml:space="preserve">                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>070/24 699 62</w:t>
    </w:r>
    <w:r w:rsidR="008E64E5">
      <w:rPr>
        <w:sz w:val="16"/>
        <w:szCs w:val="16"/>
      </w:rPr>
      <w:t xml:space="preserve">                       070/25 417 87</w:t>
    </w:r>
  </w:p>
  <w:p w:rsidR="004E68FA" w:rsidRPr="00D73F04" w:rsidRDefault="000F3C59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="004E68FA" w:rsidRPr="000F3C59">
      <w:rPr>
        <w:sz w:val="16"/>
        <w:szCs w:val="16"/>
      </w:rPr>
      <w:t xml:space="preserve">     </w:t>
    </w:r>
    <w:r w:rsidR="00C07FEE">
      <w:rPr>
        <w:sz w:val="16"/>
        <w:szCs w:val="16"/>
      </w:rPr>
      <w:t xml:space="preserve">                      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 xml:space="preserve"> </w:t>
    </w:r>
    <w:r w:rsidR="009166DB">
      <w:rPr>
        <w:sz w:val="16"/>
        <w:szCs w:val="16"/>
      </w:rPr>
      <w:t xml:space="preserve"> </w:t>
    </w:r>
    <w:hyperlink r:id="rId1" w:history="1">
      <w:r w:rsidR="008E64E5" w:rsidRPr="0064266B">
        <w:rPr>
          <w:rStyle w:val="Hyperlnk"/>
          <w:sz w:val="16"/>
          <w:szCs w:val="16"/>
        </w:rPr>
        <w:t>jan-eric.flink@telia.com</w:t>
      </w:r>
    </w:hyperlink>
    <w:r w:rsidR="008E64E5">
      <w:rPr>
        <w:sz w:val="16"/>
        <w:szCs w:val="16"/>
      </w:rPr>
      <w:t xml:space="preserve">     </w:t>
    </w:r>
    <w:r w:rsidR="009166DB">
      <w:rPr>
        <w:sz w:val="16"/>
        <w:szCs w:val="16"/>
      </w:rPr>
      <w:t xml:space="preserve"> </w:t>
    </w:r>
    <w:r w:rsidR="008E64E5">
      <w:rPr>
        <w:sz w:val="16"/>
        <w:szCs w:val="16"/>
      </w:rPr>
      <w:t>hans-anders.pettersson@hos</w:t>
    </w:r>
    <w:r w:rsidR="00946E2B">
      <w:rPr>
        <w:sz w:val="16"/>
        <w:szCs w:val="16"/>
      </w:rPr>
      <w:t>.</w:t>
    </w:r>
    <w:r w:rsidR="008E64E5">
      <w:rPr>
        <w:sz w:val="16"/>
        <w:szCs w:val="16"/>
      </w:rPr>
      <w:t>sandnet.se</w:t>
    </w:r>
    <w:r w:rsidR="00103FF2" w:rsidRPr="000F3C59">
      <w:rPr>
        <w:sz w:val="16"/>
        <w:szCs w:val="16"/>
      </w:rPr>
      <w:t xml:space="preserve"> </w:t>
    </w:r>
    <w:r w:rsidR="00103FF2" w:rsidRPr="000F3C59">
      <w:rPr>
        <w:sz w:val="16"/>
        <w:szCs w:val="16"/>
      </w:rPr>
      <w:br/>
    </w:r>
    <w:r w:rsidR="008E64E5" w:rsidRPr="00D73F04">
      <w:rPr>
        <w:sz w:val="16"/>
        <w:szCs w:val="16"/>
      </w:rPr>
      <w:t>B</w:t>
    </w:r>
    <w:r w:rsidR="00C07FEE" w:rsidRPr="00D73F04">
      <w:rPr>
        <w:sz w:val="16"/>
        <w:szCs w:val="16"/>
      </w:rPr>
      <w:t>engt.</w:t>
    </w:r>
    <w:r w:rsidR="008E64E5" w:rsidRPr="00D73F04">
      <w:rPr>
        <w:sz w:val="16"/>
        <w:szCs w:val="16"/>
      </w:rPr>
      <w:t>S</w:t>
    </w:r>
    <w:r w:rsidR="00C07FEE" w:rsidRPr="00D73F04">
      <w:rPr>
        <w:sz w:val="16"/>
        <w:szCs w:val="16"/>
      </w:rPr>
      <w:t>andstrom@hidrott.se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B2F" w:rsidRDefault="00DB4B2F" w:rsidP="004E68FA">
      <w:pPr>
        <w:spacing w:after="0" w:line="240" w:lineRule="auto"/>
      </w:pPr>
      <w:r>
        <w:separator/>
      </w:r>
    </w:p>
  </w:footnote>
  <w:footnote w:type="continuationSeparator" w:id="0">
    <w:p w:rsidR="00DB4B2F" w:rsidRDefault="00DB4B2F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2E"/>
    <w:rsid w:val="0001057D"/>
    <w:rsid w:val="00062FD5"/>
    <w:rsid w:val="0008295E"/>
    <w:rsid w:val="000A1761"/>
    <w:rsid w:val="000C241A"/>
    <w:rsid w:val="000C47B0"/>
    <w:rsid w:val="000F26FB"/>
    <w:rsid w:val="000F3C59"/>
    <w:rsid w:val="00103FF2"/>
    <w:rsid w:val="00112441"/>
    <w:rsid w:val="001246F6"/>
    <w:rsid w:val="001F701F"/>
    <w:rsid w:val="00247703"/>
    <w:rsid w:val="002656EA"/>
    <w:rsid w:val="00346759"/>
    <w:rsid w:val="00397A0F"/>
    <w:rsid w:val="003B1729"/>
    <w:rsid w:val="003E5FE3"/>
    <w:rsid w:val="003F72C0"/>
    <w:rsid w:val="004905F0"/>
    <w:rsid w:val="004A28E0"/>
    <w:rsid w:val="004A51DA"/>
    <w:rsid w:val="004B2443"/>
    <w:rsid w:val="004D285E"/>
    <w:rsid w:val="004E68FA"/>
    <w:rsid w:val="00551740"/>
    <w:rsid w:val="005C30CD"/>
    <w:rsid w:val="00620C2A"/>
    <w:rsid w:val="00667176"/>
    <w:rsid w:val="00677765"/>
    <w:rsid w:val="006B0657"/>
    <w:rsid w:val="006F032E"/>
    <w:rsid w:val="00717D68"/>
    <w:rsid w:val="007C02F3"/>
    <w:rsid w:val="007C1D2E"/>
    <w:rsid w:val="008022ED"/>
    <w:rsid w:val="0086562A"/>
    <w:rsid w:val="00891F86"/>
    <w:rsid w:val="008E4FB2"/>
    <w:rsid w:val="008E64E5"/>
    <w:rsid w:val="008F47B0"/>
    <w:rsid w:val="009166DB"/>
    <w:rsid w:val="00946E2B"/>
    <w:rsid w:val="0096221B"/>
    <w:rsid w:val="00967A5D"/>
    <w:rsid w:val="00980734"/>
    <w:rsid w:val="00996EA1"/>
    <w:rsid w:val="009C48E2"/>
    <w:rsid w:val="009C5C74"/>
    <w:rsid w:val="00A351F2"/>
    <w:rsid w:val="00A36B57"/>
    <w:rsid w:val="00A63EEC"/>
    <w:rsid w:val="00A811CB"/>
    <w:rsid w:val="00A9749E"/>
    <w:rsid w:val="00AF0366"/>
    <w:rsid w:val="00B17EC4"/>
    <w:rsid w:val="00B272E8"/>
    <w:rsid w:val="00B300AB"/>
    <w:rsid w:val="00B514E9"/>
    <w:rsid w:val="00B740A3"/>
    <w:rsid w:val="00BB53C0"/>
    <w:rsid w:val="00C07FEE"/>
    <w:rsid w:val="00C67D0E"/>
    <w:rsid w:val="00C80786"/>
    <w:rsid w:val="00C9301C"/>
    <w:rsid w:val="00CE2714"/>
    <w:rsid w:val="00D368EF"/>
    <w:rsid w:val="00D404A0"/>
    <w:rsid w:val="00D40F6C"/>
    <w:rsid w:val="00D73F04"/>
    <w:rsid w:val="00DA603C"/>
    <w:rsid w:val="00DB4B2F"/>
    <w:rsid w:val="00DE6FD7"/>
    <w:rsid w:val="00E55A1E"/>
    <w:rsid w:val="00EB2828"/>
    <w:rsid w:val="00ED202D"/>
    <w:rsid w:val="00ED310E"/>
    <w:rsid w:val="00EE503B"/>
    <w:rsid w:val="00F61007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9D77B"/>
  <w15:docId w15:val="{2AED135E-4F43-4064-B059-743DF21B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829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ben@bandybyn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gt.bandynord@svenskbandy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n-eric.flink@tel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D53E1-93B8-40AA-ACEF-486C1C1A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3</TotalTime>
  <Pages>2</Pages>
  <Words>114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3</cp:revision>
  <cp:lastPrinted>2016-09-27T14:58:00Z</cp:lastPrinted>
  <dcterms:created xsi:type="dcterms:W3CDTF">2018-09-07T14:56:00Z</dcterms:created>
  <dcterms:modified xsi:type="dcterms:W3CDTF">2018-09-12T11:00:00Z</dcterms:modified>
</cp:coreProperties>
</file>