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219B" w14:textId="77777777" w:rsidR="00491B9B" w:rsidRPr="00962EA4" w:rsidRDefault="00491B9B" w:rsidP="00CC6AB0">
      <w:pPr>
        <w:spacing w:before="169" w:line="1600" w:lineRule="exact"/>
        <w:jc w:val="center"/>
        <w:rPr>
          <w:rFonts w:ascii="Arial Black" w:hAnsi="Arial Black" w:cs="Arial"/>
          <w:b/>
          <w:bCs/>
          <w:color w:val="231F20"/>
          <w:sz w:val="140"/>
        </w:rPr>
      </w:pPr>
      <w:r w:rsidRPr="00CC6AB0">
        <w:rPr>
          <w:rFonts w:ascii="Arial Black" w:hAnsi="Arial Black" w:cs="Arial"/>
          <w:b/>
          <w:bCs/>
          <w:color w:val="231F20"/>
          <w:sz w:val="100"/>
          <w:szCs w:val="100"/>
        </w:rPr>
        <w:t>TRE KRONORS</w:t>
      </w:r>
      <w:r w:rsidRPr="00962EA4">
        <w:rPr>
          <w:rFonts w:ascii="Arial Black" w:hAnsi="Arial Black" w:cs="Arial"/>
          <w:b/>
          <w:bCs/>
          <w:color w:val="231F20"/>
          <w:sz w:val="100"/>
        </w:rPr>
        <w:t xml:space="preserve"> </w:t>
      </w:r>
      <w:r w:rsidRPr="00CC6AB0">
        <w:rPr>
          <w:rFonts w:ascii="Arial Black" w:hAnsi="Arial Black" w:cs="Arial"/>
          <w:b/>
          <w:bCs/>
          <w:color w:val="231F20"/>
          <w:sz w:val="160"/>
          <w:szCs w:val="160"/>
        </w:rPr>
        <w:t>HOCKEYSKOLA</w:t>
      </w:r>
    </w:p>
    <w:p w14:paraId="64851411" w14:textId="45BD1CE1" w:rsidR="00491B9B" w:rsidRPr="008D4480" w:rsidRDefault="00CC6AB0" w:rsidP="003A0135">
      <w:pPr>
        <w:pStyle w:val="Brdtext"/>
        <w:spacing w:before="176" w:line="256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sz w:val="32"/>
          <w:szCs w:val="32"/>
        </w:rPr>
        <w:br/>
      </w:r>
      <w:r w:rsidR="00491B9B" w:rsidRPr="008D4480">
        <w:rPr>
          <w:rFonts w:ascii="Arial" w:hAnsi="Arial" w:cs="Arial"/>
          <w:color w:val="231F20"/>
          <w:sz w:val="36"/>
          <w:szCs w:val="36"/>
        </w:rPr>
        <w:t>Äntligen! Nu drar hockeyskolan igång, ett bra tillfälle för våra yngsta att</w:t>
      </w:r>
      <w:r w:rsidR="00D212FD" w:rsidRPr="008D4480">
        <w:rPr>
          <w:rFonts w:ascii="Arial" w:hAnsi="Arial" w:cs="Arial"/>
          <w:color w:val="231F20"/>
          <w:sz w:val="36"/>
          <w:szCs w:val="36"/>
        </w:rPr>
        <w:t xml:space="preserve"> </w:t>
      </w:r>
      <w:r w:rsidR="00491B9B" w:rsidRPr="008D4480">
        <w:rPr>
          <w:rFonts w:ascii="Arial" w:hAnsi="Arial" w:cs="Arial"/>
          <w:color w:val="231F20"/>
          <w:sz w:val="36"/>
          <w:szCs w:val="36"/>
        </w:rPr>
        <w:t xml:space="preserve">prova </w:t>
      </w:r>
      <w:r w:rsidRPr="008D4480">
        <w:rPr>
          <w:rFonts w:ascii="Arial" w:hAnsi="Arial" w:cs="Arial"/>
          <w:color w:val="231F20"/>
          <w:sz w:val="36"/>
          <w:szCs w:val="36"/>
        </w:rPr>
        <w:br/>
      </w:r>
      <w:r w:rsidR="00491B9B" w:rsidRPr="008D4480">
        <w:rPr>
          <w:rFonts w:ascii="Arial" w:hAnsi="Arial" w:cs="Arial"/>
          <w:color w:val="231F20"/>
          <w:sz w:val="36"/>
          <w:szCs w:val="36"/>
        </w:rPr>
        <w:t xml:space="preserve">på ishockey med barn i samma åldrar. Här får alla barn som vill chansen att </w:t>
      </w:r>
      <w:r w:rsidRPr="008D4480">
        <w:rPr>
          <w:rFonts w:ascii="Arial" w:hAnsi="Arial" w:cs="Arial"/>
          <w:color w:val="231F20"/>
          <w:sz w:val="36"/>
          <w:szCs w:val="36"/>
        </w:rPr>
        <w:br/>
      </w:r>
      <w:r w:rsidR="00491B9B" w:rsidRPr="008D4480">
        <w:rPr>
          <w:rFonts w:ascii="Arial" w:hAnsi="Arial" w:cs="Arial"/>
          <w:color w:val="231F20"/>
          <w:sz w:val="36"/>
          <w:szCs w:val="36"/>
        </w:rPr>
        <w:t>upptäcka ishockeyn utan krav på</w:t>
      </w:r>
      <w:r w:rsidR="003A0135" w:rsidRPr="008D4480">
        <w:rPr>
          <w:rFonts w:ascii="Arial" w:hAnsi="Arial" w:cs="Arial"/>
          <w:color w:val="231F20"/>
          <w:sz w:val="36"/>
          <w:szCs w:val="36"/>
        </w:rPr>
        <w:t xml:space="preserve"> </w:t>
      </w:r>
      <w:r w:rsidR="00491B9B" w:rsidRPr="008D4480">
        <w:rPr>
          <w:rFonts w:ascii="Arial" w:hAnsi="Arial" w:cs="Arial"/>
          <w:color w:val="231F20"/>
          <w:sz w:val="36"/>
          <w:szCs w:val="36"/>
        </w:rPr>
        <w:t xml:space="preserve">några förkunskaper. </w:t>
      </w:r>
    </w:p>
    <w:p w14:paraId="605FCB6E" w14:textId="77777777" w:rsidR="00491B9B" w:rsidRPr="008D4480" w:rsidRDefault="00491B9B" w:rsidP="003A0135">
      <w:pPr>
        <w:pStyle w:val="Brdtext"/>
        <w:spacing w:before="7"/>
        <w:rPr>
          <w:rFonts w:ascii="Arial" w:hAnsi="Arial" w:cs="Arial"/>
          <w:sz w:val="36"/>
          <w:szCs w:val="36"/>
        </w:rPr>
      </w:pPr>
    </w:p>
    <w:p w14:paraId="560C3372" w14:textId="77777777" w:rsidR="00491B9B" w:rsidRPr="008D4480" w:rsidRDefault="00491B9B" w:rsidP="003A0135">
      <w:pPr>
        <w:pStyle w:val="Brdtext"/>
        <w:jc w:val="center"/>
        <w:rPr>
          <w:rFonts w:ascii="Arial" w:hAnsi="Arial" w:cs="Arial"/>
          <w:color w:val="231F20"/>
          <w:sz w:val="36"/>
          <w:szCs w:val="36"/>
        </w:rPr>
      </w:pPr>
      <w:r w:rsidRPr="008D4480">
        <w:rPr>
          <w:rFonts w:ascii="Arial" w:hAnsi="Arial" w:cs="Arial"/>
          <w:color w:val="231F20"/>
          <w:sz w:val="36"/>
          <w:szCs w:val="36"/>
        </w:rPr>
        <w:t>Vi ses!</w:t>
      </w:r>
    </w:p>
    <w:p w14:paraId="2D1E7940" w14:textId="77777777" w:rsidR="00491B9B" w:rsidRPr="008D4480" w:rsidRDefault="00491B9B" w:rsidP="003A0135">
      <w:pPr>
        <w:pStyle w:val="Brdtext"/>
        <w:jc w:val="center"/>
        <w:rPr>
          <w:rFonts w:ascii="Arial" w:hAnsi="Arial" w:cs="Arial"/>
          <w:color w:val="231F20"/>
          <w:sz w:val="36"/>
          <w:szCs w:val="36"/>
        </w:rPr>
      </w:pPr>
    </w:p>
    <w:p w14:paraId="051E681E" w14:textId="77777777" w:rsidR="00491B9B" w:rsidRPr="008D4480" w:rsidRDefault="00153612" w:rsidP="003A0135">
      <w:pPr>
        <w:pStyle w:val="Brdtext"/>
        <w:jc w:val="center"/>
        <w:rPr>
          <w:rFonts w:ascii="Arial" w:hAnsi="Arial" w:cs="Arial"/>
          <w:b/>
          <w:bCs/>
          <w:color w:val="231F20"/>
          <w:sz w:val="44"/>
          <w:szCs w:val="44"/>
        </w:rPr>
      </w:pPr>
      <w:r>
        <w:rPr>
          <w:rFonts w:ascii="Arial" w:hAnsi="Arial" w:cs="Arial"/>
          <w:b/>
          <w:bCs/>
          <w:color w:val="231F20"/>
          <w:sz w:val="44"/>
          <w:szCs w:val="44"/>
        </w:rPr>
        <w:t>Lindefallets SK</w:t>
      </w:r>
    </w:p>
    <w:p w14:paraId="0BA7DAFC" w14:textId="77777777" w:rsidR="00CC6AB0" w:rsidRPr="008D4480" w:rsidRDefault="00CC6AB0" w:rsidP="003A0135">
      <w:pPr>
        <w:pStyle w:val="Brdtext"/>
        <w:jc w:val="center"/>
        <w:rPr>
          <w:rFonts w:ascii="Arial" w:hAnsi="Arial" w:cs="Arial"/>
          <w:color w:val="231F20"/>
          <w:sz w:val="36"/>
          <w:szCs w:val="36"/>
        </w:rPr>
      </w:pPr>
    </w:p>
    <w:p w14:paraId="4188A786" w14:textId="77777777" w:rsidR="00CC6AB0" w:rsidRPr="008D4480" w:rsidRDefault="00CC6AB0" w:rsidP="00CC6AB0">
      <w:pPr>
        <w:pStyle w:val="Brdtext"/>
        <w:jc w:val="center"/>
        <w:rPr>
          <w:rFonts w:ascii="Arial" w:hAnsi="Arial" w:cs="Arial"/>
          <w:color w:val="231F20"/>
          <w:sz w:val="20"/>
          <w:szCs w:val="20"/>
        </w:rPr>
      </w:pPr>
      <w:r w:rsidRPr="008D4480">
        <w:rPr>
          <w:rFonts w:ascii="Arial" w:hAnsi="Arial" w:cs="Arial"/>
          <w:color w:val="231F20"/>
          <w:sz w:val="20"/>
          <w:szCs w:val="20"/>
        </w:rPr>
        <w:t>__________________________________________________________________________________________________________________</w:t>
      </w:r>
    </w:p>
    <w:p w14:paraId="328F9F70" w14:textId="77777777" w:rsidR="00491B9B" w:rsidRPr="008D4480" w:rsidRDefault="00491B9B" w:rsidP="003A0135">
      <w:pPr>
        <w:pStyle w:val="Brdtext"/>
        <w:jc w:val="center"/>
        <w:rPr>
          <w:rFonts w:ascii="Arial" w:hAnsi="Arial" w:cs="Arial"/>
          <w:color w:val="231F20"/>
          <w:sz w:val="36"/>
          <w:szCs w:val="36"/>
        </w:rPr>
      </w:pPr>
    </w:p>
    <w:tbl>
      <w:tblPr>
        <w:tblStyle w:val="Tabellrutnt"/>
        <w:tblW w:w="127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48"/>
        <w:gridCol w:w="8705"/>
      </w:tblGrid>
      <w:tr w:rsidR="003A0135" w:rsidRPr="008D4480" w14:paraId="4C16E337" w14:textId="77777777" w:rsidTr="00E910A8">
        <w:trPr>
          <w:trHeight w:val="454"/>
          <w:jc w:val="center"/>
        </w:trPr>
        <w:tc>
          <w:tcPr>
            <w:tcW w:w="4048" w:type="dxa"/>
          </w:tcPr>
          <w:p w14:paraId="4AE46AC5" w14:textId="77777777" w:rsidR="003A76E6" w:rsidRPr="008D4480" w:rsidRDefault="003A76E6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V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ar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?</w:t>
            </w:r>
          </w:p>
        </w:tc>
        <w:tc>
          <w:tcPr>
            <w:tcW w:w="8705" w:type="dxa"/>
          </w:tcPr>
          <w:p w14:paraId="37E0F4AA" w14:textId="77777777" w:rsidR="003A76E6" w:rsidRPr="008D4480" w:rsidRDefault="00153612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PF Arena, Lindefallet</w:t>
            </w:r>
          </w:p>
        </w:tc>
      </w:tr>
      <w:tr w:rsidR="003A0135" w:rsidRPr="008D4480" w14:paraId="02156271" w14:textId="77777777" w:rsidTr="00E910A8">
        <w:trPr>
          <w:trHeight w:val="454"/>
          <w:jc w:val="center"/>
        </w:trPr>
        <w:tc>
          <w:tcPr>
            <w:tcW w:w="4048" w:type="dxa"/>
          </w:tcPr>
          <w:p w14:paraId="25179D6F" w14:textId="77777777" w:rsidR="003A76E6" w:rsidRPr="008D4480" w:rsidRDefault="003A76E6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N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är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?</w:t>
            </w:r>
          </w:p>
        </w:tc>
        <w:tc>
          <w:tcPr>
            <w:tcW w:w="8705" w:type="dxa"/>
          </w:tcPr>
          <w:p w14:paraId="15FF66BF" w14:textId="58E0F605" w:rsidR="003A76E6" w:rsidRPr="008D4480" w:rsidRDefault="00153612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Lördag den </w:t>
            </w:r>
            <w:r w:rsidR="00CD1DED">
              <w:rPr>
                <w:rFonts w:ascii="Arial" w:hAnsi="Arial" w:cs="Arial"/>
                <w:sz w:val="36"/>
                <w:szCs w:val="36"/>
              </w:rPr>
              <w:t>30</w:t>
            </w:r>
            <w:r w:rsidRPr="00D36AA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D1DED">
              <w:rPr>
                <w:rFonts w:ascii="Arial" w:hAnsi="Arial" w:cs="Arial"/>
                <w:sz w:val="36"/>
                <w:szCs w:val="36"/>
              </w:rPr>
              <w:t>september</w:t>
            </w:r>
            <w:r w:rsidRPr="00D36AA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D6AC3" w:rsidRPr="00D36AAD">
              <w:rPr>
                <w:rFonts w:ascii="Arial" w:hAnsi="Arial" w:cs="Arial"/>
                <w:sz w:val="36"/>
                <w:szCs w:val="36"/>
              </w:rPr>
              <w:t>202</w:t>
            </w:r>
            <w:r w:rsidR="00CD1DED">
              <w:rPr>
                <w:rFonts w:ascii="Arial" w:hAnsi="Arial" w:cs="Arial"/>
                <w:sz w:val="36"/>
                <w:szCs w:val="36"/>
              </w:rPr>
              <w:t>3</w:t>
            </w:r>
            <w:r w:rsidR="00FD6AC3" w:rsidRPr="00D36AA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D36AAD">
              <w:rPr>
                <w:rFonts w:ascii="Arial" w:hAnsi="Arial" w:cs="Arial"/>
                <w:sz w:val="36"/>
                <w:szCs w:val="36"/>
              </w:rPr>
              <w:t>kl</w:t>
            </w:r>
            <w:r w:rsidR="008F2A1B" w:rsidRPr="00D36AAD">
              <w:rPr>
                <w:rFonts w:ascii="Arial" w:hAnsi="Arial" w:cs="Arial"/>
                <w:sz w:val="36"/>
                <w:szCs w:val="36"/>
              </w:rPr>
              <w:t xml:space="preserve"> 1</w:t>
            </w:r>
            <w:r w:rsidR="00D36AAD" w:rsidRPr="00D36AAD">
              <w:rPr>
                <w:rFonts w:ascii="Arial" w:hAnsi="Arial" w:cs="Arial"/>
                <w:sz w:val="36"/>
                <w:szCs w:val="36"/>
              </w:rPr>
              <w:t>0</w:t>
            </w:r>
            <w:r w:rsidR="008F2A1B" w:rsidRPr="00D36AAD">
              <w:rPr>
                <w:rFonts w:ascii="Arial" w:hAnsi="Arial" w:cs="Arial"/>
                <w:sz w:val="36"/>
                <w:szCs w:val="36"/>
              </w:rPr>
              <w:t>:</w:t>
            </w:r>
            <w:r w:rsidR="00CD1DED">
              <w:rPr>
                <w:rFonts w:ascii="Arial" w:hAnsi="Arial" w:cs="Arial"/>
                <w:sz w:val="36"/>
                <w:szCs w:val="36"/>
              </w:rPr>
              <w:t>0</w:t>
            </w:r>
            <w:r w:rsidR="008F2A1B" w:rsidRPr="00D36AAD">
              <w:rPr>
                <w:rFonts w:ascii="Arial" w:hAnsi="Arial" w:cs="Arial"/>
                <w:sz w:val="36"/>
                <w:szCs w:val="36"/>
              </w:rPr>
              <w:t>0</w:t>
            </w:r>
          </w:p>
        </w:tc>
      </w:tr>
      <w:tr w:rsidR="00DA633A" w:rsidRPr="008D4480" w14:paraId="0BAE732C" w14:textId="77777777" w:rsidTr="00E910A8">
        <w:trPr>
          <w:trHeight w:val="454"/>
          <w:jc w:val="center"/>
        </w:trPr>
        <w:tc>
          <w:tcPr>
            <w:tcW w:w="4048" w:type="dxa"/>
          </w:tcPr>
          <w:p w14:paraId="096E2D3F" w14:textId="25A7C370" w:rsidR="00DA633A" w:rsidRPr="008D4480" w:rsidRDefault="00DA633A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Ålder:</w:t>
            </w:r>
          </w:p>
        </w:tc>
        <w:tc>
          <w:tcPr>
            <w:tcW w:w="8705" w:type="dxa"/>
          </w:tcPr>
          <w:p w14:paraId="62CA7319" w14:textId="74D997F4" w:rsidR="00DA633A" w:rsidRPr="008D4480" w:rsidRDefault="00AD24B1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För alla barn från 5 år</w:t>
            </w:r>
          </w:p>
        </w:tc>
      </w:tr>
      <w:tr w:rsidR="003A0135" w:rsidRPr="008D4480" w14:paraId="40E20D96" w14:textId="77777777" w:rsidTr="00E910A8">
        <w:trPr>
          <w:trHeight w:val="454"/>
          <w:jc w:val="center"/>
        </w:trPr>
        <w:tc>
          <w:tcPr>
            <w:tcW w:w="4048" w:type="dxa"/>
          </w:tcPr>
          <w:p w14:paraId="3E851528" w14:textId="77777777" w:rsidR="003A76E6" w:rsidRPr="008D4480" w:rsidRDefault="003A76E6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A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nmälan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8705" w:type="dxa"/>
          </w:tcPr>
          <w:p w14:paraId="128985E3" w14:textId="1DF2D10F" w:rsidR="003A76E6" w:rsidRPr="008D4480" w:rsidRDefault="003A76E6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 w:rsidRPr="009E2DD1">
              <w:rPr>
                <w:rFonts w:ascii="Arial" w:hAnsi="Arial" w:cs="Arial"/>
                <w:sz w:val="36"/>
                <w:szCs w:val="36"/>
              </w:rPr>
              <w:t xml:space="preserve">Anmälan </w:t>
            </w:r>
            <w:r w:rsidR="00C20D4F" w:rsidRPr="009E2DD1">
              <w:rPr>
                <w:rFonts w:ascii="Arial" w:hAnsi="Arial" w:cs="Arial"/>
                <w:sz w:val="36"/>
                <w:szCs w:val="36"/>
              </w:rPr>
              <w:t xml:space="preserve">kan </w:t>
            </w:r>
            <w:r w:rsidRPr="009E2DD1">
              <w:rPr>
                <w:rFonts w:ascii="Arial" w:hAnsi="Arial" w:cs="Arial"/>
                <w:sz w:val="36"/>
                <w:szCs w:val="36"/>
              </w:rPr>
              <w:t xml:space="preserve">skickas in via mail </w:t>
            </w:r>
            <w:r w:rsidR="00C20D4F" w:rsidRPr="009E2DD1">
              <w:rPr>
                <w:rFonts w:ascii="Arial" w:hAnsi="Arial" w:cs="Arial"/>
                <w:sz w:val="36"/>
                <w:szCs w:val="36"/>
              </w:rPr>
              <w:t xml:space="preserve">eller så </w:t>
            </w:r>
            <w:r w:rsidR="00DE10A4" w:rsidRPr="009E2DD1">
              <w:rPr>
                <w:rFonts w:ascii="Arial" w:hAnsi="Arial" w:cs="Arial"/>
                <w:sz w:val="36"/>
                <w:szCs w:val="36"/>
              </w:rPr>
              <w:t xml:space="preserve">kommer du till </w:t>
            </w:r>
            <w:r w:rsidR="006009B8" w:rsidRPr="009E2DD1">
              <w:rPr>
                <w:rFonts w:ascii="Arial" w:hAnsi="Arial" w:cs="Arial"/>
                <w:sz w:val="36"/>
                <w:szCs w:val="36"/>
              </w:rPr>
              <w:t>oss någon lördag som det passar dej</w:t>
            </w:r>
          </w:p>
        </w:tc>
      </w:tr>
      <w:tr w:rsidR="003A0135" w:rsidRPr="008D4480" w14:paraId="28B21CE1" w14:textId="77777777" w:rsidTr="00E910A8">
        <w:trPr>
          <w:trHeight w:val="454"/>
          <w:jc w:val="center"/>
        </w:trPr>
        <w:tc>
          <w:tcPr>
            <w:tcW w:w="4048" w:type="dxa"/>
          </w:tcPr>
          <w:p w14:paraId="3B300F34" w14:textId="77777777" w:rsidR="003A76E6" w:rsidRPr="008D4480" w:rsidRDefault="003A76E6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K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ostnad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8705" w:type="dxa"/>
          </w:tcPr>
          <w:p w14:paraId="3DC42451" w14:textId="2F1D4AA7" w:rsidR="003A76E6" w:rsidRPr="008D4480" w:rsidRDefault="003541E6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Ingen deltagaravgift men vi vill gärna få dej och din familj som medlem i vår förening</w:t>
            </w:r>
          </w:p>
        </w:tc>
      </w:tr>
      <w:tr w:rsidR="003A0135" w:rsidRPr="008D4480" w14:paraId="2965415C" w14:textId="77777777" w:rsidTr="00E910A8">
        <w:trPr>
          <w:trHeight w:val="454"/>
          <w:jc w:val="center"/>
        </w:trPr>
        <w:tc>
          <w:tcPr>
            <w:tcW w:w="4048" w:type="dxa"/>
          </w:tcPr>
          <w:p w14:paraId="540ABB54" w14:textId="77777777" w:rsidR="003A76E6" w:rsidRPr="008D4480" w:rsidRDefault="003A76E6" w:rsidP="003A0135">
            <w:pPr>
              <w:widowControl/>
              <w:autoSpaceDE/>
              <w:autoSpaceDN/>
              <w:rPr>
                <w:rFonts w:ascii="Arial" w:eastAsia="Times New Roman" w:hAnsi="Arial" w:cs="Arial"/>
                <w:sz w:val="36"/>
                <w:szCs w:val="36"/>
                <w:lang w:bidi="ar-SA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U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trustning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8705" w:type="dxa"/>
          </w:tcPr>
          <w:p w14:paraId="3AC16C51" w14:textId="495FCD30" w:rsidR="002B72E1" w:rsidRPr="008D4480" w:rsidRDefault="006731F6" w:rsidP="00634345">
            <w:pPr>
              <w:widowControl/>
              <w:autoSpaceDE/>
              <w:autoSpaceDN/>
              <w:rPr>
                <w:rFonts w:ascii="Arial" w:eastAsia="Times New Roman" w:hAnsi="Arial" w:cs="Arial"/>
                <w:sz w:val="36"/>
                <w:szCs w:val="36"/>
                <w:lang w:bidi="ar-SA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bidi="ar-SA"/>
              </w:rPr>
              <w:t xml:space="preserve">Den </w:t>
            </w:r>
            <w:r w:rsidR="00634345">
              <w:rPr>
                <w:rFonts w:ascii="Arial" w:eastAsia="Times New Roman" w:hAnsi="Arial" w:cs="Arial"/>
                <w:sz w:val="36"/>
                <w:szCs w:val="36"/>
                <w:lang w:bidi="ar-SA"/>
              </w:rPr>
              <w:t>utrustning du ska ha är hjälm, halsskydd och skridskor. Det f</w:t>
            </w:r>
            <w:r w:rsidR="002B72E1">
              <w:rPr>
                <w:rFonts w:ascii="Arial" w:eastAsia="Times New Roman" w:hAnsi="Arial" w:cs="Arial"/>
                <w:sz w:val="36"/>
                <w:szCs w:val="36"/>
                <w:lang w:bidi="ar-SA"/>
              </w:rPr>
              <w:t>inns möjlighet att låna utrustning för att prova på</w:t>
            </w:r>
            <w:r w:rsidR="00634345">
              <w:rPr>
                <w:rFonts w:ascii="Arial" w:eastAsia="Times New Roman" w:hAnsi="Arial" w:cs="Arial"/>
                <w:sz w:val="36"/>
                <w:szCs w:val="36"/>
                <w:lang w:bidi="ar-SA"/>
              </w:rPr>
              <w:t>.</w:t>
            </w:r>
          </w:p>
        </w:tc>
      </w:tr>
    </w:tbl>
    <w:p w14:paraId="2C892969" w14:textId="77777777" w:rsidR="003A0135" w:rsidRPr="008D4480" w:rsidRDefault="003A0135" w:rsidP="003A0135">
      <w:pPr>
        <w:pStyle w:val="Brdtext"/>
        <w:rPr>
          <w:rFonts w:ascii="Arial" w:hAnsi="Arial" w:cs="Arial"/>
          <w:b/>
          <w:bCs/>
          <w:sz w:val="36"/>
          <w:szCs w:val="36"/>
        </w:rPr>
      </w:pPr>
    </w:p>
    <w:p w14:paraId="25066375" w14:textId="77777777" w:rsidR="00CC6AB0" w:rsidRPr="008D4480" w:rsidRDefault="00CC6AB0" w:rsidP="00CC6AB0">
      <w:pPr>
        <w:pStyle w:val="Brdtext"/>
        <w:jc w:val="center"/>
        <w:rPr>
          <w:rFonts w:ascii="Arial" w:hAnsi="Arial" w:cs="Arial"/>
          <w:color w:val="231F20"/>
          <w:sz w:val="20"/>
          <w:szCs w:val="20"/>
        </w:rPr>
      </w:pPr>
      <w:r w:rsidRPr="008D4480">
        <w:rPr>
          <w:rFonts w:ascii="Arial" w:hAnsi="Arial" w:cs="Arial"/>
          <w:color w:val="231F20"/>
          <w:sz w:val="20"/>
          <w:szCs w:val="20"/>
        </w:rPr>
        <w:t>__________________________________________________________________________________________________________________</w:t>
      </w:r>
    </w:p>
    <w:p w14:paraId="01224FD5" w14:textId="77777777" w:rsidR="00CC6AB0" w:rsidRPr="008D4480" w:rsidRDefault="00CC6AB0" w:rsidP="008D4480">
      <w:pPr>
        <w:spacing w:before="99"/>
        <w:rPr>
          <w:rFonts w:ascii="Arial" w:hAnsi="Arial" w:cs="Arial"/>
          <w:color w:val="231F20"/>
          <w:sz w:val="36"/>
          <w:szCs w:val="36"/>
        </w:rPr>
      </w:pPr>
    </w:p>
    <w:p w14:paraId="1C5D4711" w14:textId="77777777" w:rsidR="003A0135" w:rsidRPr="008D4480" w:rsidRDefault="003A0135" w:rsidP="00CC6AB0">
      <w:pPr>
        <w:spacing w:before="99"/>
        <w:ind w:left="993"/>
        <w:rPr>
          <w:rFonts w:ascii="Arial" w:hAnsi="Arial" w:cs="Arial"/>
          <w:b/>
          <w:bCs/>
          <w:sz w:val="36"/>
          <w:szCs w:val="36"/>
        </w:rPr>
      </w:pPr>
      <w:r w:rsidRPr="008D4480">
        <w:rPr>
          <w:rFonts w:ascii="Arial" w:hAnsi="Arial" w:cs="Arial"/>
          <w:b/>
          <w:bCs/>
          <w:color w:val="231F20"/>
          <w:sz w:val="36"/>
          <w:szCs w:val="36"/>
        </w:rPr>
        <w:t>Har du frågor eller vill anmäla ditt barn, kontakta:</w:t>
      </w:r>
    </w:p>
    <w:p w14:paraId="417C22DB" w14:textId="77777777" w:rsidR="003A0135" w:rsidRPr="008D4480" w:rsidRDefault="003A0135" w:rsidP="00CC6AB0">
      <w:pPr>
        <w:pStyle w:val="Brdtext"/>
        <w:ind w:left="993"/>
        <w:rPr>
          <w:rFonts w:ascii="Arial" w:hAnsi="Arial" w:cs="Arial"/>
          <w:sz w:val="36"/>
          <w:szCs w:val="36"/>
        </w:rPr>
      </w:pPr>
    </w:p>
    <w:p w14:paraId="454330C2" w14:textId="7B6D13E5" w:rsidR="006D616E" w:rsidRPr="006D616E" w:rsidRDefault="00CD1DED" w:rsidP="00CC6AB0">
      <w:pPr>
        <w:pStyle w:val="Brdtext"/>
        <w:ind w:left="993"/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sz w:val="36"/>
          <w:szCs w:val="36"/>
          <w:lang w:val="en-GB"/>
        </w:rPr>
        <w:t>Magnus Persson</w:t>
      </w:r>
    </w:p>
    <w:p w14:paraId="6A140881" w14:textId="14378F7A" w:rsidR="003A0135" w:rsidRPr="006D616E" w:rsidRDefault="003A0135" w:rsidP="00CC6AB0">
      <w:pPr>
        <w:pStyle w:val="Brdtext"/>
        <w:ind w:left="993"/>
        <w:rPr>
          <w:rFonts w:ascii="Arial" w:hAnsi="Arial" w:cs="Arial"/>
          <w:sz w:val="36"/>
          <w:szCs w:val="36"/>
          <w:lang w:val="en-GB"/>
        </w:rPr>
      </w:pPr>
      <w:r w:rsidRPr="006D616E">
        <w:rPr>
          <w:rFonts w:ascii="Arial" w:hAnsi="Arial" w:cs="Arial"/>
          <w:sz w:val="36"/>
          <w:szCs w:val="36"/>
          <w:lang w:val="en-GB"/>
        </w:rPr>
        <w:t xml:space="preserve">Tel: </w:t>
      </w:r>
      <w:r w:rsidR="00585342" w:rsidRPr="006D616E">
        <w:rPr>
          <w:rFonts w:ascii="Arial" w:hAnsi="Arial" w:cs="Arial"/>
          <w:sz w:val="36"/>
          <w:szCs w:val="36"/>
          <w:lang w:val="en-GB"/>
        </w:rPr>
        <w:t>07</w:t>
      </w:r>
      <w:r w:rsidR="00CD1DED">
        <w:rPr>
          <w:rFonts w:ascii="Arial" w:hAnsi="Arial" w:cs="Arial"/>
          <w:sz w:val="36"/>
          <w:szCs w:val="36"/>
          <w:lang w:val="en-GB"/>
        </w:rPr>
        <w:t>2-7440135</w:t>
      </w:r>
    </w:p>
    <w:p w14:paraId="1D973A4C" w14:textId="65D30105" w:rsidR="003A0135" w:rsidRDefault="003A0135" w:rsidP="00CC6AB0">
      <w:pPr>
        <w:pStyle w:val="Brdtext"/>
        <w:ind w:left="993"/>
        <w:rPr>
          <w:rFonts w:ascii="Arial" w:hAnsi="Arial" w:cs="Arial"/>
          <w:sz w:val="36"/>
          <w:szCs w:val="36"/>
          <w:lang w:val="en-US"/>
        </w:rPr>
      </w:pPr>
      <w:r w:rsidRPr="008D4480">
        <w:rPr>
          <w:rFonts w:ascii="Arial" w:hAnsi="Arial" w:cs="Arial"/>
          <w:sz w:val="36"/>
          <w:szCs w:val="36"/>
          <w:lang w:val="en-US"/>
        </w:rPr>
        <w:t xml:space="preserve">E-mail: </w:t>
      </w:r>
      <w:hyperlink r:id="rId9" w:history="1">
        <w:r w:rsidR="003B147A" w:rsidRPr="009E2284">
          <w:rPr>
            <w:rStyle w:val="Hyperlnk"/>
            <w:rFonts w:ascii="Arial" w:hAnsi="Arial" w:cs="Arial"/>
            <w:sz w:val="36"/>
            <w:szCs w:val="36"/>
            <w:lang w:val="en-US"/>
          </w:rPr>
          <w:t>lsk@lindefalletssk.se</w:t>
        </w:r>
      </w:hyperlink>
    </w:p>
    <w:p w14:paraId="17F16AE7" w14:textId="77777777" w:rsidR="003B147A" w:rsidRPr="005C64A2" w:rsidRDefault="003B147A" w:rsidP="00CC6AB0">
      <w:pPr>
        <w:pStyle w:val="Brdtext"/>
        <w:ind w:left="993"/>
        <w:rPr>
          <w:lang w:val="en-GB"/>
        </w:rPr>
      </w:pPr>
    </w:p>
    <w:sectPr w:rsidR="003B147A" w:rsidRPr="005C64A2" w:rsidSect="008B3D62">
      <w:headerReference w:type="default" r:id="rId10"/>
      <w:footerReference w:type="default" r:id="rId11"/>
      <w:pgSz w:w="16838" w:h="23811" w:code="8"/>
      <w:pgMar w:top="1103" w:right="1417" w:bottom="1417" w:left="1417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5F43B" w14:textId="77777777" w:rsidR="00674ED7" w:rsidRDefault="00674ED7" w:rsidP="00491B9B">
      <w:r>
        <w:separator/>
      </w:r>
    </w:p>
  </w:endnote>
  <w:endnote w:type="continuationSeparator" w:id="0">
    <w:p w14:paraId="7E5F97AC" w14:textId="77777777" w:rsidR="00674ED7" w:rsidRDefault="00674ED7" w:rsidP="0049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319210-5E21-4416-A942-E766B92D19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ex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03" w:csb1="00000000"/>
  </w:font>
  <w:font w:name="Flex-CondensedBlack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F5859A77-9649-405D-95DE-E00788DD244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03FD5AA-B59A-46A3-9D7D-8A9FF6067C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F258" w14:textId="77777777" w:rsidR="003322AB" w:rsidRDefault="00E926BD" w:rsidP="002F6607">
    <w:pPr>
      <w:pStyle w:val="Sidfot"/>
      <w:ind w:left="-1417"/>
      <w:jc w:val="center"/>
    </w:pPr>
    <w:r w:rsidRPr="002F6607">
      <w:rPr>
        <w:rFonts w:ascii="Arial" w:hAnsi="Arial" w:cs="Arial"/>
        <w:b/>
        <w:bCs/>
        <w:sz w:val="32"/>
        <w:szCs w:val="32"/>
      </w:rPr>
      <w:t>www.trekronorshockeyskola.se</w:t>
    </w:r>
    <w:r>
      <w:rPr>
        <w:noProof/>
      </w:rPr>
      <w:drawing>
        <wp:inline distT="0" distB="0" distL="0" distR="0" wp14:anchorId="16042116" wp14:editId="3776017D">
          <wp:extent cx="11718943" cy="1092704"/>
          <wp:effectExtent l="0" t="0" r="0" b="0"/>
          <wp:docPr id="20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Word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8943" cy="1092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7E0E1" w14:textId="77777777" w:rsidR="00674ED7" w:rsidRDefault="00674ED7" w:rsidP="00491B9B">
      <w:r>
        <w:separator/>
      </w:r>
    </w:p>
  </w:footnote>
  <w:footnote w:type="continuationSeparator" w:id="0">
    <w:p w14:paraId="4BE74D45" w14:textId="77777777" w:rsidR="00674ED7" w:rsidRDefault="00674ED7" w:rsidP="0049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F73F3" w14:textId="77777777" w:rsidR="00491B9B" w:rsidRDefault="00E926BD" w:rsidP="00E926BD">
    <w:pPr>
      <w:pStyle w:val="Sidhuvud"/>
      <w:ind w:left="-1417"/>
    </w:pPr>
    <w:r>
      <w:rPr>
        <w:noProof/>
      </w:rPr>
      <w:drawing>
        <wp:inline distT="0" distB="0" distL="0" distR="0" wp14:anchorId="19D49596" wp14:editId="0B7B58A3">
          <wp:extent cx="10805555" cy="3026687"/>
          <wp:effectExtent l="0" t="0" r="2540" b="0"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ildobjekt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5555" cy="3026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612"/>
    <w:rsid w:val="000172BA"/>
    <w:rsid w:val="00053CF1"/>
    <w:rsid w:val="00075577"/>
    <w:rsid w:val="00153612"/>
    <w:rsid w:val="00160B6F"/>
    <w:rsid w:val="00165412"/>
    <w:rsid w:val="001736E2"/>
    <w:rsid w:val="001A5E67"/>
    <w:rsid w:val="001B0DEB"/>
    <w:rsid w:val="001F3012"/>
    <w:rsid w:val="002A0BAD"/>
    <w:rsid w:val="002A475D"/>
    <w:rsid w:val="002B72E1"/>
    <w:rsid w:val="002F6607"/>
    <w:rsid w:val="0030411B"/>
    <w:rsid w:val="003322AB"/>
    <w:rsid w:val="003541E6"/>
    <w:rsid w:val="00361F56"/>
    <w:rsid w:val="003809E9"/>
    <w:rsid w:val="003A0135"/>
    <w:rsid w:val="003A76E6"/>
    <w:rsid w:val="003B147A"/>
    <w:rsid w:val="00481435"/>
    <w:rsid w:val="00491B9B"/>
    <w:rsid w:val="004B76BF"/>
    <w:rsid w:val="0051743F"/>
    <w:rsid w:val="005644B7"/>
    <w:rsid w:val="00574C16"/>
    <w:rsid w:val="00585342"/>
    <w:rsid w:val="005C64A2"/>
    <w:rsid w:val="005F6554"/>
    <w:rsid w:val="006009B8"/>
    <w:rsid w:val="00634345"/>
    <w:rsid w:val="006731F6"/>
    <w:rsid w:val="00674ED7"/>
    <w:rsid w:val="006D43E8"/>
    <w:rsid w:val="006D616E"/>
    <w:rsid w:val="007903EC"/>
    <w:rsid w:val="00890053"/>
    <w:rsid w:val="008B3D62"/>
    <w:rsid w:val="008C13E9"/>
    <w:rsid w:val="008D4480"/>
    <w:rsid w:val="008F2A1B"/>
    <w:rsid w:val="009470E0"/>
    <w:rsid w:val="009530DD"/>
    <w:rsid w:val="00962EA4"/>
    <w:rsid w:val="009C65C3"/>
    <w:rsid w:val="009E2DD1"/>
    <w:rsid w:val="009E61F9"/>
    <w:rsid w:val="009F6448"/>
    <w:rsid w:val="00AA16EB"/>
    <w:rsid w:val="00AD24B1"/>
    <w:rsid w:val="00AE4C52"/>
    <w:rsid w:val="00B5182B"/>
    <w:rsid w:val="00B64A2A"/>
    <w:rsid w:val="00C20D4F"/>
    <w:rsid w:val="00C30F02"/>
    <w:rsid w:val="00C37D5B"/>
    <w:rsid w:val="00C83187"/>
    <w:rsid w:val="00CC4383"/>
    <w:rsid w:val="00CC6AB0"/>
    <w:rsid w:val="00CD1DED"/>
    <w:rsid w:val="00D212FD"/>
    <w:rsid w:val="00D36AAD"/>
    <w:rsid w:val="00D466A6"/>
    <w:rsid w:val="00D811BD"/>
    <w:rsid w:val="00D91577"/>
    <w:rsid w:val="00DA633A"/>
    <w:rsid w:val="00DE10A4"/>
    <w:rsid w:val="00DF20C3"/>
    <w:rsid w:val="00E910A8"/>
    <w:rsid w:val="00E926BD"/>
    <w:rsid w:val="00EC0C31"/>
    <w:rsid w:val="00EE65B2"/>
    <w:rsid w:val="00EF1B2D"/>
    <w:rsid w:val="00F3117F"/>
    <w:rsid w:val="00FC1234"/>
    <w:rsid w:val="00FC44FD"/>
    <w:rsid w:val="00FD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D215C5"/>
  <w15:chartTrackingRefBased/>
  <w15:docId w15:val="{DA7E2235-76EC-47BA-997C-9DAA6E24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B9B"/>
    <w:pPr>
      <w:widowControl w:val="0"/>
      <w:autoSpaceDE w:val="0"/>
      <w:autoSpaceDN w:val="0"/>
    </w:pPr>
    <w:rPr>
      <w:rFonts w:ascii="Flex" w:eastAsia="Flex" w:hAnsi="Flex" w:cs="Flex"/>
      <w:sz w:val="22"/>
      <w:szCs w:val="22"/>
      <w:lang w:eastAsia="sv-SE" w:bidi="sv-SE"/>
    </w:rPr>
  </w:style>
  <w:style w:type="paragraph" w:styleId="Rubrik1">
    <w:name w:val="heading 1"/>
    <w:basedOn w:val="Normal"/>
    <w:link w:val="Rubrik1Char"/>
    <w:uiPriority w:val="9"/>
    <w:qFormat/>
    <w:rsid w:val="00491B9B"/>
    <w:pPr>
      <w:spacing w:before="5"/>
      <w:jc w:val="right"/>
      <w:outlineLvl w:val="0"/>
    </w:pPr>
    <w:rPr>
      <w:rFonts w:ascii="Flex-CondensedBlack" w:eastAsia="Flex-CondensedBlack" w:hAnsi="Flex-CondensedBlack" w:cs="Flex-CondensedBlack"/>
      <w:b/>
      <w:bCs/>
      <w:sz w:val="29"/>
      <w:szCs w:val="2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91B9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91B9B"/>
  </w:style>
  <w:style w:type="paragraph" w:styleId="Sidfot">
    <w:name w:val="footer"/>
    <w:basedOn w:val="Normal"/>
    <w:link w:val="SidfotChar"/>
    <w:uiPriority w:val="99"/>
    <w:unhideWhenUsed/>
    <w:rsid w:val="00491B9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91B9B"/>
  </w:style>
  <w:style w:type="paragraph" w:styleId="Brdtext">
    <w:name w:val="Body Text"/>
    <w:basedOn w:val="Normal"/>
    <w:link w:val="BrdtextChar"/>
    <w:uiPriority w:val="1"/>
    <w:qFormat/>
    <w:rsid w:val="00491B9B"/>
    <w:rPr>
      <w:sz w:val="26"/>
      <w:szCs w:val="26"/>
    </w:rPr>
  </w:style>
  <w:style w:type="character" w:customStyle="1" w:styleId="BrdtextChar">
    <w:name w:val="Brödtext Char"/>
    <w:basedOn w:val="Standardstycketeckensnitt"/>
    <w:link w:val="Brdtext"/>
    <w:uiPriority w:val="1"/>
    <w:rsid w:val="00491B9B"/>
    <w:rPr>
      <w:rFonts w:ascii="Flex" w:eastAsia="Flex" w:hAnsi="Flex" w:cs="Flex"/>
      <w:sz w:val="26"/>
      <w:szCs w:val="26"/>
      <w:lang w:eastAsia="sv-SE" w:bidi="sv-SE"/>
    </w:rPr>
  </w:style>
  <w:style w:type="character" w:customStyle="1" w:styleId="Rubrik1Char">
    <w:name w:val="Rubrik 1 Char"/>
    <w:basedOn w:val="Standardstycketeckensnitt"/>
    <w:link w:val="Rubrik1"/>
    <w:uiPriority w:val="9"/>
    <w:rsid w:val="00491B9B"/>
    <w:rPr>
      <w:rFonts w:ascii="Flex-CondensedBlack" w:eastAsia="Flex-CondensedBlack" w:hAnsi="Flex-CondensedBlack" w:cs="Flex-CondensedBlack"/>
      <w:b/>
      <w:bCs/>
      <w:sz w:val="29"/>
      <w:szCs w:val="29"/>
      <w:lang w:eastAsia="sv-SE" w:bidi="sv-SE"/>
    </w:rPr>
  </w:style>
  <w:style w:type="table" w:styleId="Tabellrutnt">
    <w:name w:val="Table Grid"/>
    <w:basedOn w:val="Normaltabell"/>
    <w:uiPriority w:val="39"/>
    <w:rsid w:val="003A7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5C64A2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5C64A2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F2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0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sk@lindefalletssk.s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qulfe\AppData\Local\Temp\Temp1_TKH_Infoplansch_2020.zip\TKH_Infoplansch_2020_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199FD0410F642A8EBD9CAD45DB969" ma:contentTypeVersion="10" ma:contentTypeDescription="Create a new document." ma:contentTypeScope="" ma:versionID="5b183e47f1852e2ce703d0acb5fae69e">
  <xsd:schema xmlns:xsd="http://www.w3.org/2001/XMLSchema" xmlns:xs="http://www.w3.org/2001/XMLSchema" xmlns:p="http://schemas.microsoft.com/office/2006/metadata/properties" xmlns:ns3="b8a886bb-a01e-49c5-8244-6ec60f8ea246" targetNamespace="http://schemas.microsoft.com/office/2006/metadata/properties" ma:root="true" ma:fieldsID="e374cf629955beb0c135ad57390d466e" ns3:_="">
    <xsd:import namespace="b8a886bb-a01e-49c5-8244-6ec60f8ea2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886bb-a01e-49c5-8244-6ec60f8ea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9BC217-0EE4-425E-BAD3-B2ABFCB6F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a886bb-a01e-49c5-8244-6ec60f8ea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8112A8-1D54-44D9-A241-1800617B7E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AA06162-BDC8-4AAF-A8AA-DC7E59EBE7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TKH_Infoplansch_2020_MALL</Template>
  <TotalTime>3</TotalTime>
  <Pages>1</Pages>
  <Words>173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Fernlund</dc:creator>
  <cp:keywords/>
  <dc:description/>
  <cp:lastModifiedBy>Ulla Fernlund</cp:lastModifiedBy>
  <cp:revision>3</cp:revision>
  <cp:lastPrinted>2020-08-27T09:15:00Z</cp:lastPrinted>
  <dcterms:created xsi:type="dcterms:W3CDTF">2023-09-25T07:09:00Z</dcterms:created>
  <dcterms:modified xsi:type="dcterms:W3CDTF">2023-09-25T07:11:00Z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0x0101005FA199FD0410F642A8EBD9CAD45DB969</vt:lpwstr>
  </property>
</Properties>
</file>