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7CAF7" w14:textId="66800201" w:rsidR="00491B9B" w:rsidRPr="00962EA4" w:rsidRDefault="00491B9B" w:rsidP="00CC6AB0">
      <w:pPr>
        <w:spacing w:before="169" w:line="1600" w:lineRule="exact"/>
        <w:jc w:val="center"/>
        <w:rPr>
          <w:rFonts w:ascii="Arial Black" w:hAnsi="Arial Black" w:cs="Arial"/>
          <w:b/>
          <w:bCs/>
          <w:color w:val="231F20"/>
          <w:sz w:val="140"/>
        </w:rPr>
      </w:pPr>
      <w:r w:rsidRPr="00CC6AB0">
        <w:rPr>
          <w:rFonts w:ascii="Arial Black" w:hAnsi="Arial Black" w:cs="Arial"/>
          <w:b/>
          <w:bCs/>
          <w:color w:val="231F20"/>
          <w:sz w:val="100"/>
          <w:szCs w:val="100"/>
        </w:rPr>
        <w:t>TRE KRONORS</w:t>
      </w:r>
      <w:r w:rsidRPr="00962EA4">
        <w:rPr>
          <w:rFonts w:ascii="Arial Black" w:hAnsi="Arial Black" w:cs="Arial"/>
          <w:b/>
          <w:bCs/>
          <w:color w:val="231F20"/>
          <w:sz w:val="100"/>
        </w:rPr>
        <w:t xml:space="preserve"> </w:t>
      </w:r>
      <w:r w:rsidRPr="00CC6AB0">
        <w:rPr>
          <w:rFonts w:ascii="Arial Black" w:hAnsi="Arial Black" w:cs="Arial"/>
          <w:b/>
          <w:bCs/>
          <w:color w:val="231F20"/>
          <w:sz w:val="160"/>
          <w:szCs w:val="160"/>
        </w:rPr>
        <w:t>HOCKEYSKOLA</w:t>
      </w:r>
    </w:p>
    <w:p w14:paraId="3BA23C6C" w14:textId="77777777" w:rsidR="00491B9B" w:rsidRPr="008D4480" w:rsidRDefault="00CC6AB0" w:rsidP="003A0135">
      <w:pPr>
        <w:pStyle w:val="Brdtext"/>
        <w:spacing w:before="176" w:line="256" w:lineRule="auto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231F20"/>
          <w:sz w:val="32"/>
          <w:szCs w:val="32"/>
        </w:rPr>
        <w:br/>
      </w:r>
      <w:r w:rsidR="00491B9B" w:rsidRPr="008D4480">
        <w:rPr>
          <w:rFonts w:ascii="Arial" w:hAnsi="Arial" w:cs="Arial"/>
          <w:color w:val="231F20"/>
          <w:sz w:val="36"/>
          <w:szCs w:val="36"/>
        </w:rPr>
        <w:t>Äntligen! Nu drar hockeyskolan igång, ett bra tillfälle för våra yngsta att</w:t>
      </w:r>
      <w:r w:rsidR="00D212FD" w:rsidRPr="008D4480">
        <w:rPr>
          <w:rFonts w:ascii="Arial" w:hAnsi="Arial" w:cs="Arial"/>
          <w:color w:val="231F20"/>
          <w:sz w:val="36"/>
          <w:szCs w:val="36"/>
        </w:rPr>
        <w:t xml:space="preserve"> </w:t>
      </w:r>
      <w:r w:rsidR="00491B9B" w:rsidRPr="008D4480">
        <w:rPr>
          <w:rFonts w:ascii="Arial" w:hAnsi="Arial" w:cs="Arial"/>
          <w:color w:val="231F20"/>
          <w:sz w:val="36"/>
          <w:szCs w:val="36"/>
        </w:rPr>
        <w:t xml:space="preserve">prova </w:t>
      </w:r>
      <w:r w:rsidRPr="008D4480">
        <w:rPr>
          <w:rFonts w:ascii="Arial" w:hAnsi="Arial" w:cs="Arial"/>
          <w:color w:val="231F20"/>
          <w:sz w:val="36"/>
          <w:szCs w:val="36"/>
        </w:rPr>
        <w:br/>
      </w:r>
      <w:r w:rsidR="00491B9B" w:rsidRPr="008D4480">
        <w:rPr>
          <w:rFonts w:ascii="Arial" w:hAnsi="Arial" w:cs="Arial"/>
          <w:color w:val="231F20"/>
          <w:sz w:val="36"/>
          <w:szCs w:val="36"/>
        </w:rPr>
        <w:t xml:space="preserve">på ishockey med barn i samma åldrar. Här får alla barn som vill chansen att </w:t>
      </w:r>
      <w:r w:rsidRPr="008D4480">
        <w:rPr>
          <w:rFonts w:ascii="Arial" w:hAnsi="Arial" w:cs="Arial"/>
          <w:color w:val="231F20"/>
          <w:sz w:val="36"/>
          <w:szCs w:val="36"/>
        </w:rPr>
        <w:br/>
      </w:r>
      <w:r w:rsidR="00491B9B" w:rsidRPr="008D4480">
        <w:rPr>
          <w:rFonts w:ascii="Arial" w:hAnsi="Arial" w:cs="Arial"/>
          <w:color w:val="231F20"/>
          <w:sz w:val="36"/>
          <w:szCs w:val="36"/>
        </w:rPr>
        <w:t>upptäcka ishockeyn utan krav på</w:t>
      </w:r>
      <w:r w:rsidR="003A0135" w:rsidRPr="008D4480">
        <w:rPr>
          <w:rFonts w:ascii="Arial" w:hAnsi="Arial" w:cs="Arial"/>
          <w:color w:val="231F20"/>
          <w:sz w:val="36"/>
          <w:szCs w:val="36"/>
        </w:rPr>
        <w:t xml:space="preserve"> </w:t>
      </w:r>
      <w:r w:rsidR="00491B9B" w:rsidRPr="008D4480">
        <w:rPr>
          <w:rFonts w:ascii="Arial" w:hAnsi="Arial" w:cs="Arial"/>
          <w:color w:val="231F20"/>
          <w:sz w:val="36"/>
          <w:szCs w:val="36"/>
        </w:rPr>
        <w:t>några förkunskaper. Anmälan har öppnat!</w:t>
      </w:r>
    </w:p>
    <w:p w14:paraId="59F4DB24" w14:textId="77777777" w:rsidR="00491B9B" w:rsidRPr="008D4480" w:rsidRDefault="00491B9B" w:rsidP="003A0135">
      <w:pPr>
        <w:pStyle w:val="Brdtext"/>
        <w:spacing w:before="7"/>
        <w:rPr>
          <w:rFonts w:ascii="Arial" w:hAnsi="Arial" w:cs="Arial"/>
          <w:sz w:val="36"/>
          <w:szCs w:val="36"/>
        </w:rPr>
      </w:pPr>
    </w:p>
    <w:p w14:paraId="2187E11A" w14:textId="2E022436" w:rsidR="00491B9B" w:rsidRPr="008D4480" w:rsidRDefault="00491B9B" w:rsidP="003A0135">
      <w:pPr>
        <w:pStyle w:val="Brdtext"/>
        <w:jc w:val="center"/>
        <w:rPr>
          <w:rFonts w:ascii="Arial" w:hAnsi="Arial" w:cs="Arial"/>
          <w:color w:val="231F20"/>
          <w:sz w:val="36"/>
          <w:szCs w:val="36"/>
        </w:rPr>
      </w:pPr>
      <w:r w:rsidRPr="008D4480">
        <w:rPr>
          <w:rFonts w:ascii="Arial" w:hAnsi="Arial" w:cs="Arial"/>
          <w:color w:val="231F20"/>
          <w:sz w:val="36"/>
          <w:szCs w:val="36"/>
        </w:rPr>
        <w:t>Vi ses!</w:t>
      </w:r>
    </w:p>
    <w:p w14:paraId="74D360EF" w14:textId="77777777" w:rsidR="00491B9B" w:rsidRPr="008D4480" w:rsidRDefault="00491B9B" w:rsidP="003A0135">
      <w:pPr>
        <w:pStyle w:val="Brdtext"/>
        <w:jc w:val="center"/>
        <w:rPr>
          <w:rFonts w:ascii="Arial" w:hAnsi="Arial" w:cs="Arial"/>
          <w:color w:val="231F20"/>
          <w:sz w:val="36"/>
          <w:szCs w:val="36"/>
        </w:rPr>
      </w:pPr>
    </w:p>
    <w:p w14:paraId="7FC736F5" w14:textId="1A0A04D1" w:rsidR="00CC6AB0" w:rsidRPr="00BB1636" w:rsidRDefault="00F1467F" w:rsidP="003A0135">
      <w:pPr>
        <w:pStyle w:val="Brdtext"/>
        <w:jc w:val="center"/>
        <w:rPr>
          <w:rFonts w:ascii="Arial" w:hAnsi="Arial" w:cs="Arial"/>
          <w:color w:val="231F20"/>
          <w:sz w:val="72"/>
          <w:szCs w:val="72"/>
        </w:rPr>
      </w:pPr>
      <w:r w:rsidRPr="00BB1636">
        <w:rPr>
          <w:rFonts w:ascii="Arial" w:hAnsi="Arial" w:cs="Arial"/>
          <w:b/>
          <w:bCs/>
          <w:color w:val="231F20"/>
          <w:sz w:val="72"/>
          <w:szCs w:val="72"/>
        </w:rPr>
        <w:t>Katrineholm Hockey</w:t>
      </w:r>
    </w:p>
    <w:p w14:paraId="18945D60" w14:textId="77777777" w:rsidR="00CC6AB0" w:rsidRPr="008D4480" w:rsidRDefault="00CC6AB0" w:rsidP="00CC6AB0">
      <w:pPr>
        <w:pStyle w:val="Brdtext"/>
        <w:jc w:val="center"/>
        <w:rPr>
          <w:rFonts w:ascii="Arial" w:hAnsi="Arial" w:cs="Arial"/>
          <w:color w:val="231F20"/>
          <w:sz w:val="20"/>
          <w:szCs w:val="20"/>
        </w:rPr>
      </w:pPr>
      <w:r w:rsidRPr="008D4480">
        <w:rPr>
          <w:rFonts w:ascii="Arial" w:hAnsi="Arial" w:cs="Arial"/>
          <w:color w:val="231F20"/>
          <w:sz w:val="20"/>
          <w:szCs w:val="20"/>
        </w:rPr>
        <w:t>__________________________________________________________________________________________________________________</w:t>
      </w:r>
    </w:p>
    <w:p w14:paraId="0ECEF5D5" w14:textId="2F670671" w:rsidR="00491B9B" w:rsidRPr="008D4480" w:rsidRDefault="00491B9B" w:rsidP="003A0135">
      <w:pPr>
        <w:pStyle w:val="Brdtext"/>
        <w:jc w:val="center"/>
        <w:rPr>
          <w:rFonts w:ascii="Arial" w:hAnsi="Arial" w:cs="Arial"/>
          <w:color w:val="231F20"/>
          <w:sz w:val="36"/>
          <w:szCs w:val="36"/>
        </w:rPr>
      </w:pPr>
    </w:p>
    <w:tbl>
      <w:tblPr>
        <w:tblStyle w:val="Tabellrutnt"/>
        <w:tblW w:w="127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73"/>
        <w:gridCol w:w="9580"/>
      </w:tblGrid>
      <w:tr w:rsidR="003A0135" w:rsidRPr="008D4480" w14:paraId="6B51E530" w14:textId="77777777" w:rsidTr="00E910A8">
        <w:trPr>
          <w:trHeight w:val="454"/>
          <w:jc w:val="center"/>
        </w:trPr>
        <w:tc>
          <w:tcPr>
            <w:tcW w:w="4048" w:type="dxa"/>
          </w:tcPr>
          <w:p w14:paraId="34B9AA92" w14:textId="77777777" w:rsidR="003A76E6" w:rsidRPr="008D4480" w:rsidRDefault="003A76E6" w:rsidP="003A0135">
            <w:pPr>
              <w:pStyle w:val="Brdtext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8D4480">
              <w:rPr>
                <w:rFonts w:ascii="Arial" w:hAnsi="Arial" w:cs="Arial"/>
                <w:b/>
                <w:bCs/>
                <w:sz w:val="36"/>
                <w:szCs w:val="36"/>
              </w:rPr>
              <w:t>V</w:t>
            </w:r>
            <w:r w:rsidR="00DA633A">
              <w:rPr>
                <w:rFonts w:ascii="Arial" w:hAnsi="Arial" w:cs="Arial"/>
                <w:b/>
                <w:bCs/>
                <w:sz w:val="36"/>
                <w:szCs w:val="36"/>
              </w:rPr>
              <w:t>ar</w:t>
            </w:r>
            <w:r w:rsidRPr="008D4480">
              <w:rPr>
                <w:rFonts w:ascii="Arial" w:hAnsi="Arial" w:cs="Arial"/>
                <w:b/>
                <w:bCs/>
                <w:sz w:val="36"/>
                <w:szCs w:val="36"/>
              </w:rPr>
              <w:t>?</w:t>
            </w:r>
          </w:p>
        </w:tc>
        <w:tc>
          <w:tcPr>
            <w:tcW w:w="8705" w:type="dxa"/>
          </w:tcPr>
          <w:p w14:paraId="51D173BC" w14:textId="0FF1061E" w:rsidR="003A76E6" w:rsidRPr="008D4480" w:rsidRDefault="00F1467F" w:rsidP="003A0135">
            <w:pPr>
              <w:pStyle w:val="Brdtext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Kronfågel Ishall</w:t>
            </w:r>
          </w:p>
        </w:tc>
      </w:tr>
      <w:tr w:rsidR="003A0135" w:rsidRPr="008D4480" w14:paraId="3196063E" w14:textId="77777777" w:rsidTr="00E910A8">
        <w:trPr>
          <w:trHeight w:val="454"/>
          <w:jc w:val="center"/>
        </w:trPr>
        <w:tc>
          <w:tcPr>
            <w:tcW w:w="4048" w:type="dxa"/>
          </w:tcPr>
          <w:p w14:paraId="3FD23FE0" w14:textId="77777777" w:rsidR="003A76E6" w:rsidRPr="008D4480" w:rsidRDefault="003A76E6" w:rsidP="003A0135">
            <w:pPr>
              <w:pStyle w:val="Brdtext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8D4480">
              <w:rPr>
                <w:rFonts w:ascii="Arial" w:hAnsi="Arial" w:cs="Arial"/>
                <w:b/>
                <w:bCs/>
                <w:sz w:val="36"/>
                <w:szCs w:val="36"/>
              </w:rPr>
              <w:t>N</w:t>
            </w:r>
            <w:r w:rsidR="00DA633A">
              <w:rPr>
                <w:rFonts w:ascii="Arial" w:hAnsi="Arial" w:cs="Arial"/>
                <w:b/>
                <w:bCs/>
                <w:sz w:val="36"/>
                <w:szCs w:val="36"/>
              </w:rPr>
              <w:t>är</w:t>
            </w:r>
            <w:r w:rsidRPr="008D4480">
              <w:rPr>
                <w:rFonts w:ascii="Arial" w:hAnsi="Arial" w:cs="Arial"/>
                <w:b/>
                <w:bCs/>
                <w:sz w:val="36"/>
                <w:szCs w:val="36"/>
              </w:rPr>
              <w:t>?</w:t>
            </w:r>
          </w:p>
        </w:tc>
        <w:tc>
          <w:tcPr>
            <w:tcW w:w="8705" w:type="dxa"/>
          </w:tcPr>
          <w:p w14:paraId="7FE93B54" w14:textId="0754E152" w:rsidR="003A76E6" w:rsidRPr="008D4480" w:rsidRDefault="00F1467F" w:rsidP="003A0135">
            <w:pPr>
              <w:pStyle w:val="Brdtext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Lördag </w:t>
            </w:r>
            <w:r w:rsidR="00AB44C7">
              <w:rPr>
                <w:rFonts w:ascii="Arial" w:hAnsi="Arial" w:cs="Arial"/>
                <w:sz w:val="36"/>
                <w:szCs w:val="36"/>
              </w:rPr>
              <w:t>3</w:t>
            </w:r>
            <w:r w:rsidR="00FC506A">
              <w:rPr>
                <w:rFonts w:ascii="Arial" w:hAnsi="Arial" w:cs="Arial"/>
                <w:sz w:val="36"/>
                <w:szCs w:val="36"/>
              </w:rPr>
              <w:t>0</w:t>
            </w:r>
            <w:r w:rsidR="00AB44C7">
              <w:rPr>
                <w:rFonts w:ascii="Arial" w:hAnsi="Arial" w:cs="Arial"/>
                <w:sz w:val="36"/>
                <w:szCs w:val="36"/>
              </w:rPr>
              <w:t xml:space="preserve"> september 10:30</w:t>
            </w:r>
          </w:p>
        </w:tc>
      </w:tr>
      <w:tr w:rsidR="00DA633A" w:rsidRPr="008D4480" w14:paraId="4CDE1D65" w14:textId="77777777" w:rsidTr="00E910A8">
        <w:trPr>
          <w:trHeight w:val="454"/>
          <w:jc w:val="center"/>
        </w:trPr>
        <w:tc>
          <w:tcPr>
            <w:tcW w:w="4048" w:type="dxa"/>
          </w:tcPr>
          <w:p w14:paraId="637A54C2" w14:textId="77777777" w:rsidR="00DA633A" w:rsidRPr="008D4480" w:rsidRDefault="00DA633A" w:rsidP="003A0135">
            <w:pPr>
              <w:pStyle w:val="Brdtext"/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Ålder:</w:t>
            </w:r>
          </w:p>
        </w:tc>
        <w:tc>
          <w:tcPr>
            <w:tcW w:w="8705" w:type="dxa"/>
          </w:tcPr>
          <w:p w14:paraId="67128751" w14:textId="27C40FA3" w:rsidR="00DA633A" w:rsidRPr="008D4480" w:rsidRDefault="00DA633A" w:rsidP="003A0135">
            <w:pPr>
              <w:pStyle w:val="Brdtext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Barn födda </w:t>
            </w:r>
            <w:r w:rsidR="00FC506A">
              <w:rPr>
                <w:rFonts w:ascii="Arial" w:hAnsi="Arial" w:cs="Arial"/>
                <w:sz w:val="36"/>
                <w:szCs w:val="36"/>
              </w:rPr>
              <w:t>2016 till 2019</w:t>
            </w:r>
          </w:p>
        </w:tc>
      </w:tr>
      <w:tr w:rsidR="003A0135" w:rsidRPr="008D4480" w14:paraId="6F14DE1B" w14:textId="77777777" w:rsidTr="00E910A8">
        <w:trPr>
          <w:trHeight w:val="454"/>
          <w:jc w:val="center"/>
        </w:trPr>
        <w:tc>
          <w:tcPr>
            <w:tcW w:w="4048" w:type="dxa"/>
          </w:tcPr>
          <w:p w14:paraId="001A85E9" w14:textId="77777777" w:rsidR="003A76E6" w:rsidRPr="008D4480" w:rsidRDefault="003A76E6" w:rsidP="003A0135">
            <w:pPr>
              <w:pStyle w:val="Brdtext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8D4480">
              <w:rPr>
                <w:rFonts w:ascii="Arial" w:hAnsi="Arial" w:cs="Arial"/>
                <w:b/>
                <w:bCs/>
                <w:sz w:val="36"/>
                <w:szCs w:val="36"/>
              </w:rPr>
              <w:t>A</w:t>
            </w:r>
            <w:r w:rsidR="00DA633A">
              <w:rPr>
                <w:rFonts w:ascii="Arial" w:hAnsi="Arial" w:cs="Arial"/>
                <w:b/>
                <w:bCs/>
                <w:sz w:val="36"/>
                <w:szCs w:val="36"/>
              </w:rPr>
              <w:t>nmälan</w:t>
            </w:r>
            <w:r w:rsidRPr="008D4480">
              <w:rPr>
                <w:rFonts w:ascii="Arial" w:hAnsi="Arial" w:cs="Arial"/>
                <w:b/>
                <w:bCs/>
                <w:sz w:val="36"/>
                <w:szCs w:val="36"/>
              </w:rPr>
              <w:t>:</w:t>
            </w:r>
          </w:p>
        </w:tc>
        <w:tc>
          <w:tcPr>
            <w:tcW w:w="8705" w:type="dxa"/>
          </w:tcPr>
          <w:p w14:paraId="148FE36F" w14:textId="513B3793" w:rsidR="00AB44C7" w:rsidRPr="008D4480" w:rsidRDefault="00AB44C7" w:rsidP="003A0135">
            <w:pPr>
              <w:pStyle w:val="Brdtext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Anmäl er på</w:t>
            </w:r>
            <w:r w:rsidR="00FE2132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FE2132" w:rsidRPr="00FE2132">
              <w:rPr>
                <w:rFonts w:ascii="Arial" w:hAnsi="Arial" w:cs="Arial"/>
                <w:sz w:val="36"/>
                <w:szCs w:val="36"/>
              </w:rPr>
              <w:t>www.trekronorshockeyskola.se/register/katrineholmhockey</w:t>
            </w:r>
          </w:p>
        </w:tc>
      </w:tr>
      <w:tr w:rsidR="003A0135" w:rsidRPr="008D4480" w14:paraId="3DA74AF2" w14:textId="77777777" w:rsidTr="00E910A8">
        <w:trPr>
          <w:trHeight w:val="454"/>
          <w:jc w:val="center"/>
        </w:trPr>
        <w:tc>
          <w:tcPr>
            <w:tcW w:w="4048" w:type="dxa"/>
          </w:tcPr>
          <w:p w14:paraId="0E99B6A4" w14:textId="77777777" w:rsidR="003A76E6" w:rsidRPr="008D4480" w:rsidRDefault="003A76E6" w:rsidP="003A0135">
            <w:pPr>
              <w:pStyle w:val="Brdtext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8D4480">
              <w:rPr>
                <w:rFonts w:ascii="Arial" w:hAnsi="Arial" w:cs="Arial"/>
                <w:b/>
                <w:bCs/>
                <w:sz w:val="36"/>
                <w:szCs w:val="36"/>
              </w:rPr>
              <w:t>K</w:t>
            </w:r>
            <w:r w:rsidR="00DA633A">
              <w:rPr>
                <w:rFonts w:ascii="Arial" w:hAnsi="Arial" w:cs="Arial"/>
                <w:b/>
                <w:bCs/>
                <w:sz w:val="36"/>
                <w:szCs w:val="36"/>
              </w:rPr>
              <w:t>ostnad</w:t>
            </w:r>
            <w:r w:rsidRPr="008D4480">
              <w:rPr>
                <w:rFonts w:ascii="Arial" w:hAnsi="Arial" w:cs="Arial"/>
                <w:b/>
                <w:bCs/>
                <w:sz w:val="36"/>
                <w:szCs w:val="36"/>
              </w:rPr>
              <w:t>:</w:t>
            </w:r>
          </w:p>
        </w:tc>
        <w:tc>
          <w:tcPr>
            <w:tcW w:w="8705" w:type="dxa"/>
          </w:tcPr>
          <w:p w14:paraId="3A006ECC" w14:textId="5CD85677" w:rsidR="003A76E6" w:rsidRPr="008D4480" w:rsidRDefault="00FC506A" w:rsidP="003A0135">
            <w:pPr>
              <w:pStyle w:val="Brdtext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Medlemskap i Katrineholm Hockey </w:t>
            </w:r>
            <w:proofErr w:type="gramStart"/>
            <w:r w:rsidR="00F1467F">
              <w:rPr>
                <w:rFonts w:ascii="Arial" w:hAnsi="Arial" w:cs="Arial"/>
                <w:sz w:val="36"/>
                <w:szCs w:val="36"/>
              </w:rPr>
              <w:t>150:-</w:t>
            </w:r>
            <w:proofErr w:type="gramEnd"/>
          </w:p>
        </w:tc>
      </w:tr>
      <w:tr w:rsidR="003A0135" w:rsidRPr="008D4480" w14:paraId="79BCCF18" w14:textId="77777777" w:rsidTr="00E910A8">
        <w:trPr>
          <w:trHeight w:val="454"/>
          <w:jc w:val="center"/>
        </w:trPr>
        <w:tc>
          <w:tcPr>
            <w:tcW w:w="4048" w:type="dxa"/>
          </w:tcPr>
          <w:p w14:paraId="55F300A7" w14:textId="77777777" w:rsidR="003A76E6" w:rsidRPr="008D4480" w:rsidRDefault="003A76E6" w:rsidP="003A0135">
            <w:pPr>
              <w:widowControl/>
              <w:autoSpaceDE/>
              <w:autoSpaceDN/>
              <w:rPr>
                <w:rFonts w:ascii="Arial" w:eastAsia="Times New Roman" w:hAnsi="Arial" w:cs="Arial"/>
                <w:sz w:val="36"/>
                <w:szCs w:val="36"/>
                <w:lang w:bidi="ar-SA"/>
              </w:rPr>
            </w:pPr>
            <w:r w:rsidRPr="008D4480">
              <w:rPr>
                <w:rFonts w:ascii="Arial" w:hAnsi="Arial" w:cs="Arial"/>
                <w:b/>
                <w:bCs/>
                <w:sz w:val="36"/>
                <w:szCs w:val="36"/>
              </w:rPr>
              <w:t>U</w:t>
            </w:r>
            <w:r w:rsidR="00DA633A">
              <w:rPr>
                <w:rFonts w:ascii="Arial" w:hAnsi="Arial" w:cs="Arial"/>
                <w:b/>
                <w:bCs/>
                <w:sz w:val="36"/>
                <w:szCs w:val="36"/>
              </w:rPr>
              <w:t>trustning</w:t>
            </w:r>
            <w:r w:rsidRPr="008D4480">
              <w:rPr>
                <w:rFonts w:ascii="Arial" w:hAnsi="Arial" w:cs="Arial"/>
                <w:b/>
                <w:bCs/>
                <w:sz w:val="36"/>
                <w:szCs w:val="36"/>
              </w:rPr>
              <w:t>:</w:t>
            </w:r>
          </w:p>
        </w:tc>
        <w:tc>
          <w:tcPr>
            <w:tcW w:w="8705" w:type="dxa"/>
          </w:tcPr>
          <w:p w14:paraId="666CDF3B" w14:textId="77777777" w:rsidR="003A76E6" w:rsidRPr="008D4480" w:rsidRDefault="003A76E6" w:rsidP="003A0135">
            <w:pPr>
              <w:widowControl/>
              <w:autoSpaceDE/>
              <w:autoSpaceDN/>
              <w:rPr>
                <w:rFonts w:ascii="Arial" w:eastAsia="Times New Roman" w:hAnsi="Arial" w:cs="Arial"/>
                <w:sz w:val="36"/>
                <w:szCs w:val="36"/>
                <w:lang w:bidi="ar-SA"/>
              </w:rPr>
            </w:pPr>
            <w:r w:rsidRPr="008D4480">
              <w:rPr>
                <w:rFonts w:ascii="Arial" w:eastAsia="Times New Roman" w:hAnsi="Arial" w:cs="Arial"/>
                <w:sz w:val="36"/>
                <w:szCs w:val="36"/>
                <w:lang w:bidi="ar-SA"/>
              </w:rPr>
              <w:t>Skridskor, godkänd hjälm med galler och halsskydd</w:t>
            </w:r>
          </w:p>
        </w:tc>
      </w:tr>
    </w:tbl>
    <w:p w14:paraId="5B61C4CD" w14:textId="77777777" w:rsidR="003A0135" w:rsidRPr="008D4480" w:rsidRDefault="003A0135" w:rsidP="003A0135">
      <w:pPr>
        <w:pStyle w:val="Brdtext"/>
        <w:rPr>
          <w:rFonts w:ascii="Arial" w:hAnsi="Arial" w:cs="Arial"/>
          <w:b/>
          <w:bCs/>
          <w:sz w:val="36"/>
          <w:szCs w:val="36"/>
        </w:rPr>
      </w:pPr>
    </w:p>
    <w:p w14:paraId="50C7DAB1" w14:textId="4E72C21E" w:rsidR="00CC6AB0" w:rsidRPr="008D4480" w:rsidRDefault="00CC6AB0" w:rsidP="00CC6AB0">
      <w:pPr>
        <w:pStyle w:val="Brdtext"/>
        <w:jc w:val="center"/>
        <w:rPr>
          <w:rFonts w:ascii="Arial" w:hAnsi="Arial" w:cs="Arial"/>
          <w:color w:val="231F20"/>
          <w:sz w:val="20"/>
          <w:szCs w:val="20"/>
        </w:rPr>
      </w:pPr>
      <w:r w:rsidRPr="008D4480">
        <w:rPr>
          <w:rFonts w:ascii="Arial" w:hAnsi="Arial" w:cs="Arial"/>
          <w:color w:val="231F20"/>
          <w:sz w:val="20"/>
          <w:szCs w:val="20"/>
        </w:rPr>
        <w:t>__________________________________________________________________________________________________________________</w:t>
      </w:r>
    </w:p>
    <w:p w14:paraId="1E1D998F" w14:textId="77777777" w:rsidR="00CC6AB0" w:rsidRPr="008D4480" w:rsidRDefault="00CC6AB0" w:rsidP="008D4480">
      <w:pPr>
        <w:spacing w:before="99"/>
        <w:rPr>
          <w:rFonts w:ascii="Arial" w:hAnsi="Arial" w:cs="Arial"/>
          <w:color w:val="231F20"/>
          <w:sz w:val="36"/>
          <w:szCs w:val="36"/>
        </w:rPr>
      </w:pPr>
    </w:p>
    <w:p w14:paraId="2DF683B1" w14:textId="297BE181" w:rsidR="004D7017" w:rsidRDefault="003A0135" w:rsidP="004D7017">
      <w:pPr>
        <w:spacing w:before="99"/>
        <w:ind w:left="993"/>
        <w:rPr>
          <w:rFonts w:ascii="Arial" w:hAnsi="Arial" w:cs="Arial"/>
          <w:b/>
          <w:bCs/>
          <w:color w:val="231F20"/>
          <w:sz w:val="36"/>
          <w:szCs w:val="36"/>
        </w:rPr>
      </w:pPr>
      <w:r w:rsidRPr="008D4480">
        <w:rPr>
          <w:rFonts w:ascii="Arial" w:hAnsi="Arial" w:cs="Arial"/>
          <w:b/>
          <w:bCs/>
          <w:color w:val="231F20"/>
          <w:sz w:val="36"/>
          <w:szCs w:val="36"/>
        </w:rPr>
        <w:t>Har du frågor kontakta:</w:t>
      </w:r>
    </w:p>
    <w:p w14:paraId="578848C0" w14:textId="1CC41F1B" w:rsidR="004D7017" w:rsidRPr="004D7017" w:rsidRDefault="004D7017" w:rsidP="004D7017">
      <w:pPr>
        <w:pStyle w:val="Brdtext"/>
        <w:ind w:left="993"/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 w:rsidRPr="004D7017">
        <w:rPr>
          <w:rFonts w:ascii="Arial" w:hAnsi="Arial" w:cs="Arial"/>
          <w:i/>
          <w:iCs/>
          <w:sz w:val="32"/>
          <w:szCs w:val="32"/>
        </w:rPr>
        <w:t>Skanna</w:t>
      </w:r>
      <w:r w:rsidR="00AB44C7" w:rsidRPr="004D7017">
        <w:rPr>
          <w:rFonts w:ascii="Arial" w:hAnsi="Arial" w:cs="Arial"/>
          <w:i/>
          <w:iCs/>
          <w:sz w:val="32"/>
          <w:szCs w:val="32"/>
        </w:rPr>
        <w:t xml:space="preserve"> </w:t>
      </w:r>
      <w:r w:rsidR="004221C7" w:rsidRPr="004D7017">
        <w:rPr>
          <w:rFonts w:ascii="Arial" w:hAnsi="Arial" w:cs="Arial"/>
          <w:i/>
          <w:iCs/>
          <w:sz w:val="32"/>
          <w:szCs w:val="32"/>
        </w:rPr>
        <w:t>QR-koden</w:t>
      </w:r>
    </w:p>
    <w:p w14:paraId="02E8C923" w14:textId="77777777" w:rsidR="004D7017" w:rsidRPr="004D7017" w:rsidRDefault="004D7017" w:rsidP="004D7017">
      <w:pPr>
        <w:pStyle w:val="Brdtext"/>
        <w:ind w:left="10428" w:hanging="9435"/>
        <w:rPr>
          <w:rFonts w:ascii="Arial" w:hAnsi="Arial" w:cs="Arial"/>
          <w:i/>
          <w:iCs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Tonie Energård</w:t>
      </w:r>
      <w:r>
        <w:rPr>
          <w:rFonts w:ascii="Arial" w:hAnsi="Arial" w:cs="Arial"/>
          <w:sz w:val="36"/>
          <w:szCs w:val="36"/>
        </w:rPr>
        <w:tab/>
      </w:r>
      <w:r w:rsidRPr="004D7017">
        <w:rPr>
          <w:rFonts w:ascii="Arial" w:hAnsi="Arial" w:cs="Arial"/>
          <w:sz w:val="32"/>
          <w:szCs w:val="32"/>
        </w:rPr>
        <w:tab/>
      </w:r>
      <w:r w:rsidR="00AB44C7" w:rsidRPr="004D7017">
        <w:rPr>
          <w:rFonts w:ascii="Arial" w:hAnsi="Arial" w:cs="Arial"/>
          <w:i/>
          <w:iCs/>
          <w:sz w:val="32"/>
          <w:szCs w:val="32"/>
        </w:rPr>
        <w:t>för</w:t>
      </w:r>
      <w:r w:rsidRPr="004D7017">
        <w:rPr>
          <w:rFonts w:ascii="Arial" w:hAnsi="Arial" w:cs="Arial"/>
          <w:i/>
          <w:iCs/>
          <w:sz w:val="32"/>
          <w:szCs w:val="32"/>
        </w:rPr>
        <w:t xml:space="preserve"> </w:t>
      </w:r>
      <w:r w:rsidR="00AB44C7" w:rsidRPr="004D7017">
        <w:rPr>
          <w:rFonts w:ascii="Arial" w:hAnsi="Arial" w:cs="Arial"/>
          <w:i/>
          <w:iCs/>
          <w:sz w:val="32"/>
          <w:szCs w:val="32"/>
        </w:rPr>
        <w:t>att komma till</w:t>
      </w:r>
    </w:p>
    <w:p w14:paraId="3207D251" w14:textId="38031537" w:rsidR="003A0135" w:rsidRPr="004D7017" w:rsidRDefault="004D7017" w:rsidP="004D7017">
      <w:pPr>
        <w:pStyle w:val="Brdtext"/>
        <w:ind w:left="10428" w:hanging="9435"/>
        <w:rPr>
          <w:rFonts w:ascii="Arial" w:hAnsi="Arial" w:cs="Arial"/>
          <w:b/>
          <w:bCs/>
          <w:color w:val="231F20"/>
          <w:sz w:val="36"/>
          <w:szCs w:val="36"/>
        </w:rPr>
      </w:pPr>
      <w:r w:rsidRPr="004D7017">
        <w:rPr>
          <w:rFonts w:ascii="Arial" w:hAnsi="Arial" w:cs="Arial"/>
          <w:sz w:val="36"/>
          <w:szCs w:val="36"/>
        </w:rPr>
        <w:t>Tel: 070-682 99 18</w:t>
      </w:r>
      <w:r>
        <w:rPr>
          <w:rFonts w:ascii="Arial" w:hAnsi="Arial" w:cs="Arial"/>
          <w:sz w:val="36"/>
          <w:szCs w:val="36"/>
        </w:rPr>
        <w:tab/>
      </w:r>
      <w:r w:rsidR="00AB44C7" w:rsidRPr="004D7017">
        <w:rPr>
          <w:rFonts w:ascii="Arial" w:hAnsi="Arial" w:cs="Arial"/>
          <w:i/>
          <w:iCs/>
          <w:sz w:val="32"/>
          <w:szCs w:val="32"/>
        </w:rPr>
        <w:t>anmälningssidan</w:t>
      </w:r>
    </w:p>
    <w:p w14:paraId="6E129038" w14:textId="206CEAE6" w:rsidR="003A0135" w:rsidRDefault="004D7017" w:rsidP="004D7017">
      <w:pPr>
        <w:pStyle w:val="Brdtext"/>
        <w:ind w:left="993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val="en-US"/>
        </w:rPr>
        <w:drawing>
          <wp:anchor distT="0" distB="0" distL="114300" distR="114300" simplePos="0" relativeHeight="251658240" behindDoc="0" locked="0" layoutInCell="1" allowOverlap="1" wp14:anchorId="6D3DEBCE" wp14:editId="3197BEED">
            <wp:simplePos x="0" y="0"/>
            <wp:positionH relativeFrom="column">
              <wp:posOffset>6720205</wp:posOffset>
            </wp:positionH>
            <wp:positionV relativeFrom="paragraph">
              <wp:posOffset>23495</wp:posOffset>
            </wp:positionV>
            <wp:extent cx="8892540" cy="8892540"/>
            <wp:effectExtent l="0" t="0" r="0" b="0"/>
            <wp:wrapNone/>
            <wp:docPr id="1155301831" name="Bildobjekt 1" descr="En bild som visar mönster, pixe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301831" name="Bildobjekt 1" descr="En bild som visar mönster, pixel&#10;&#10;Automatiskt genererad beskrivni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-3" r="-514210" b="-514210"/>
                    <a:stretch/>
                  </pic:blipFill>
                  <pic:spPr>
                    <a:xfrm>
                      <a:off x="0" y="0"/>
                      <a:ext cx="88925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7017">
        <w:rPr>
          <w:rFonts w:ascii="Arial" w:hAnsi="Arial" w:cs="Arial"/>
          <w:sz w:val="36"/>
          <w:szCs w:val="36"/>
        </w:rPr>
        <w:t>E-mail: kansli@katrineholmhockey.se</w:t>
      </w:r>
    </w:p>
    <w:p w14:paraId="65E64359" w14:textId="77777777" w:rsidR="004D7017" w:rsidRPr="004D7017" w:rsidRDefault="004D7017" w:rsidP="004D7017"/>
    <w:p w14:paraId="59DDBC45" w14:textId="77777777" w:rsidR="004D7017" w:rsidRPr="004D7017" w:rsidRDefault="004D7017" w:rsidP="004D7017"/>
    <w:p w14:paraId="6B80D7DD" w14:textId="77777777" w:rsidR="004D7017" w:rsidRPr="004D7017" w:rsidRDefault="004D7017" w:rsidP="004D7017"/>
    <w:p w14:paraId="40F95C06" w14:textId="77777777" w:rsidR="004D7017" w:rsidRPr="004D7017" w:rsidRDefault="004D7017" w:rsidP="004D7017"/>
    <w:p w14:paraId="33698BCF" w14:textId="77777777" w:rsidR="004D7017" w:rsidRPr="004D7017" w:rsidRDefault="004D7017" w:rsidP="004D7017"/>
    <w:sectPr w:rsidR="004D7017" w:rsidRPr="004D7017" w:rsidSect="002F6607">
      <w:headerReference w:type="default" r:id="rId7"/>
      <w:footerReference w:type="default" r:id="rId8"/>
      <w:pgSz w:w="16838" w:h="23811"/>
      <w:pgMar w:top="1103" w:right="1417" w:bottom="1417" w:left="1417" w:header="0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B754A" w14:textId="77777777" w:rsidR="001B3422" w:rsidRDefault="001B3422" w:rsidP="00491B9B">
      <w:r>
        <w:separator/>
      </w:r>
    </w:p>
  </w:endnote>
  <w:endnote w:type="continuationSeparator" w:id="0">
    <w:p w14:paraId="5A630E2D" w14:textId="77777777" w:rsidR="001B3422" w:rsidRDefault="001B3422" w:rsidP="0049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269018-4090-40C2-91DA-C4E4508CA1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ex">
    <w:altName w:val="Calibri"/>
    <w:panose1 w:val="00000000000000000000"/>
    <w:charset w:val="00"/>
    <w:family w:val="auto"/>
    <w:notTrueType/>
    <w:pitch w:val="variable"/>
    <w:sig w:usb0="00000007" w:usb1="00000001" w:usb2="00000000" w:usb3="00000000" w:csb0="00000003" w:csb1="00000000"/>
  </w:font>
  <w:font w:name="Flex-CondensedBlack">
    <w:altName w:val="Calibri"/>
    <w:panose1 w:val="00000000000000000000"/>
    <w:charset w:val="00"/>
    <w:family w:val="auto"/>
    <w:notTrueType/>
    <w:pitch w:val="variable"/>
    <w:sig w:usb0="00000007" w:usb1="00000001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2" w:fontKey="{5BC90C8D-2627-47DE-89B5-02EBDB4A4FF0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5A1096D-1B1F-4682-809B-854D63B352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2FCF2" w14:textId="0E5C9AB8" w:rsidR="003322AB" w:rsidRDefault="004D7017" w:rsidP="002F6607">
    <w:pPr>
      <w:pStyle w:val="Sidfot"/>
      <w:ind w:left="-1417"/>
      <w:jc w:val="center"/>
    </w:pPr>
    <w:r w:rsidRPr="004D7017">
      <w:rPr>
        <w:rFonts w:ascii="Arial" w:hAnsi="Arial" w:cs="Arial"/>
        <w:b/>
        <w:bCs/>
        <w:sz w:val="30"/>
        <w:szCs w:val="30"/>
      </w:rPr>
      <w:t>www.trekronorshockeyskola.se/register/katrineholmhockey</w:t>
    </w:r>
    <w:r w:rsidR="00E926BD">
      <w:rPr>
        <w:noProof/>
      </w:rPr>
      <w:drawing>
        <wp:inline distT="0" distB="0" distL="0" distR="0" wp14:anchorId="5E59F576" wp14:editId="3C2AA116">
          <wp:extent cx="11718943" cy="1092704"/>
          <wp:effectExtent l="0" t="0" r="0" b="0"/>
          <wp:docPr id="20" name="Bildobjekt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_Word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8943" cy="1092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C4B5D" w14:textId="77777777" w:rsidR="001B3422" w:rsidRDefault="001B3422" w:rsidP="00491B9B">
      <w:r>
        <w:separator/>
      </w:r>
    </w:p>
  </w:footnote>
  <w:footnote w:type="continuationSeparator" w:id="0">
    <w:p w14:paraId="38647EEB" w14:textId="77777777" w:rsidR="001B3422" w:rsidRDefault="001B3422" w:rsidP="0049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878D5" w14:textId="53426B01" w:rsidR="00491B9B" w:rsidRDefault="00E926BD" w:rsidP="00E926BD">
    <w:pPr>
      <w:pStyle w:val="Sidhuvud"/>
      <w:ind w:left="-1417"/>
    </w:pPr>
    <w:r>
      <w:rPr>
        <w:noProof/>
      </w:rPr>
      <w:drawing>
        <wp:inline distT="0" distB="0" distL="0" distR="0" wp14:anchorId="7EC24730" wp14:editId="7E31FA3D">
          <wp:extent cx="10805555" cy="3026687"/>
          <wp:effectExtent l="0" t="0" r="2540" b="0"/>
          <wp:docPr id="19" name="Bildobjekt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ildobjekt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5555" cy="30266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67F"/>
    <w:rsid w:val="00075577"/>
    <w:rsid w:val="00165412"/>
    <w:rsid w:val="001A5E67"/>
    <w:rsid w:val="001B3422"/>
    <w:rsid w:val="001F3012"/>
    <w:rsid w:val="00242EE5"/>
    <w:rsid w:val="002F6607"/>
    <w:rsid w:val="003322AB"/>
    <w:rsid w:val="003809E9"/>
    <w:rsid w:val="003A0135"/>
    <w:rsid w:val="003A76E6"/>
    <w:rsid w:val="004221C7"/>
    <w:rsid w:val="00481435"/>
    <w:rsid w:val="00491B9B"/>
    <w:rsid w:val="004D7017"/>
    <w:rsid w:val="00574C16"/>
    <w:rsid w:val="005C0188"/>
    <w:rsid w:val="005F6554"/>
    <w:rsid w:val="006D43E8"/>
    <w:rsid w:val="006D524A"/>
    <w:rsid w:val="00890053"/>
    <w:rsid w:val="008C13E9"/>
    <w:rsid w:val="008D4480"/>
    <w:rsid w:val="009470E0"/>
    <w:rsid w:val="009530DD"/>
    <w:rsid w:val="00962EA4"/>
    <w:rsid w:val="009F6448"/>
    <w:rsid w:val="00A50AB1"/>
    <w:rsid w:val="00AA16EB"/>
    <w:rsid w:val="00AB44C7"/>
    <w:rsid w:val="00AE4C52"/>
    <w:rsid w:val="00B64A2A"/>
    <w:rsid w:val="00BB1636"/>
    <w:rsid w:val="00BE35D4"/>
    <w:rsid w:val="00C37D5B"/>
    <w:rsid w:val="00C83187"/>
    <w:rsid w:val="00CC4383"/>
    <w:rsid w:val="00CC6AB0"/>
    <w:rsid w:val="00D212FD"/>
    <w:rsid w:val="00D811BD"/>
    <w:rsid w:val="00DA633A"/>
    <w:rsid w:val="00E910A8"/>
    <w:rsid w:val="00E926BD"/>
    <w:rsid w:val="00EC0C31"/>
    <w:rsid w:val="00EF1B2D"/>
    <w:rsid w:val="00F1467F"/>
    <w:rsid w:val="00F3117F"/>
    <w:rsid w:val="00FC506A"/>
    <w:rsid w:val="00FE2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C15AE0"/>
  <w15:chartTrackingRefBased/>
  <w15:docId w15:val="{D7EB1193-1CEB-42D1-BCF1-84A81F06D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1B9B"/>
    <w:pPr>
      <w:widowControl w:val="0"/>
      <w:autoSpaceDE w:val="0"/>
      <w:autoSpaceDN w:val="0"/>
    </w:pPr>
    <w:rPr>
      <w:rFonts w:ascii="Flex" w:eastAsia="Flex" w:hAnsi="Flex" w:cs="Flex"/>
      <w:sz w:val="22"/>
      <w:szCs w:val="22"/>
      <w:lang w:eastAsia="sv-SE" w:bidi="sv-SE"/>
    </w:rPr>
  </w:style>
  <w:style w:type="paragraph" w:styleId="Rubrik1">
    <w:name w:val="heading 1"/>
    <w:basedOn w:val="Normal"/>
    <w:link w:val="Rubrik1Char"/>
    <w:uiPriority w:val="9"/>
    <w:qFormat/>
    <w:rsid w:val="00491B9B"/>
    <w:pPr>
      <w:spacing w:before="5"/>
      <w:jc w:val="right"/>
      <w:outlineLvl w:val="0"/>
    </w:pPr>
    <w:rPr>
      <w:rFonts w:ascii="Flex-CondensedBlack" w:eastAsia="Flex-CondensedBlack" w:hAnsi="Flex-CondensedBlack" w:cs="Flex-CondensedBlack"/>
      <w:b/>
      <w:bCs/>
      <w:sz w:val="29"/>
      <w:szCs w:val="29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91B9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91B9B"/>
  </w:style>
  <w:style w:type="paragraph" w:styleId="Sidfot">
    <w:name w:val="footer"/>
    <w:basedOn w:val="Normal"/>
    <w:link w:val="SidfotChar"/>
    <w:uiPriority w:val="99"/>
    <w:unhideWhenUsed/>
    <w:rsid w:val="00491B9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91B9B"/>
  </w:style>
  <w:style w:type="paragraph" w:styleId="Brdtext">
    <w:name w:val="Body Text"/>
    <w:basedOn w:val="Normal"/>
    <w:link w:val="BrdtextChar"/>
    <w:uiPriority w:val="1"/>
    <w:qFormat/>
    <w:rsid w:val="00491B9B"/>
    <w:rPr>
      <w:sz w:val="26"/>
      <w:szCs w:val="26"/>
    </w:rPr>
  </w:style>
  <w:style w:type="character" w:customStyle="1" w:styleId="BrdtextChar">
    <w:name w:val="Brödtext Char"/>
    <w:basedOn w:val="Standardstycketeckensnitt"/>
    <w:link w:val="Brdtext"/>
    <w:uiPriority w:val="1"/>
    <w:rsid w:val="00491B9B"/>
    <w:rPr>
      <w:rFonts w:ascii="Flex" w:eastAsia="Flex" w:hAnsi="Flex" w:cs="Flex"/>
      <w:sz w:val="26"/>
      <w:szCs w:val="26"/>
      <w:lang w:eastAsia="sv-SE" w:bidi="sv-SE"/>
    </w:rPr>
  </w:style>
  <w:style w:type="character" w:customStyle="1" w:styleId="Rubrik1Char">
    <w:name w:val="Rubrik 1 Char"/>
    <w:basedOn w:val="Standardstycketeckensnitt"/>
    <w:link w:val="Rubrik1"/>
    <w:uiPriority w:val="9"/>
    <w:rsid w:val="00491B9B"/>
    <w:rPr>
      <w:rFonts w:ascii="Flex-CondensedBlack" w:eastAsia="Flex-CondensedBlack" w:hAnsi="Flex-CondensedBlack" w:cs="Flex-CondensedBlack"/>
      <w:b/>
      <w:bCs/>
      <w:sz w:val="29"/>
      <w:szCs w:val="29"/>
      <w:lang w:eastAsia="sv-SE" w:bidi="sv-SE"/>
    </w:rPr>
  </w:style>
  <w:style w:type="table" w:styleId="Tabellrutnt">
    <w:name w:val="Table Grid"/>
    <w:basedOn w:val="Normaltabell"/>
    <w:uiPriority w:val="39"/>
    <w:rsid w:val="003A76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AB44C7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B44C7"/>
    <w:rPr>
      <w:color w:val="605E5C"/>
      <w:shd w:val="clear" w:color="auto" w:fill="E1DFDD"/>
    </w:rPr>
  </w:style>
  <w:style w:type="paragraph" w:styleId="Beskrivning">
    <w:name w:val="caption"/>
    <w:basedOn w:val="Normal"/>
    <w:next w:val="Normal"/>
    <w:uiPriority w:val="35"/>
    <w:unhideWhenUsed/>
    <w:qFormat/>
    <w:rsid w:val="00AB44C7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90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pn\OneDrive%20-%20Dibo%20Produktionspartner%20AB\Skrivbordet\TKH_Infoplansch_2020\TKH_Infoplansch_2020_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TKH_Infoplansch_2020_MALL.dotx</Template>
  <TotalTime>147</TotalTime>
  <Pages>1</Pages>
  <Words>151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Tonie Pettersson</dc:creator>
  <cp:keywords/>
  <dc:description/>
  <cp:lastModifiedBy>Tonie Energård</cp:lastModifiedBy>
  <cp:revision>14</cp:revision>
  <cp:lastPrinted>2020-05-27T08:19:00Z</cp:lastPrinted>
  <dcterms:created xsi:type="dcterms:W3CDTF">2023-06-19T06:52:00Z</dcterms:created>
  <dcterms:modified xsi:type="dcterms:W3CDTF">2023-06-19T09:21:00Z</dcterms:modified>
</cp:coreProperties>
</file>