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23" w:type="pct"/>
        <w:tblLayout w:type="fixed"/>
        <w:tblLook w:val="0600" w:firstRow="0" w:lastRow="0" w:firstColumn="0" w:lastColumn="0" w:noHBand="1" w:noVBand="1"/>
      </w:tblPr>
      <w:tblGrid>
        <w:gridCol w:w="657"/>
        <w:gridCol w:w="201"/>
        <w:gridCol w:w="2894"/>
        <w:gridCol w:w="1971"/>
        <w:gridCol w:w="906"/>
        <w:gridCol w:w="2759"/>
        <w:gridCol w:w="2009"/>
        <w:gridCol w:w="57"/>
      </w:tblGrid>
      <w:tr w:rsidR="005B624C" w:rsidRPr="008A43A2" w14:paraId="33BF69C8" w14:textId="77777777" w:rsidTr="00C36F7F">
        <w:trPr>
          <w:gridAfter w:val="1"/>
          <w:wAfter w:w="57" w:type="dxa"/>
          <w:trHeight w:hRule="exact" w:val="1363"/>
        </w:trPr>
        <w:tc>
          <w:tcPr>
            <w:tcW w:w="657" w:type="dxa"/>
          </w:tcPr>
          <w:p w14:paraId="481BA737" w14:textId="77777777" w:rsidR="005B624C" w:rsidRPr="008A43A2" w:rsidRDefault="005B624C">
            <w:pPr>
              <w:pStyle w:val="Schemarubrik"/>
              <w:rPr>
                <w:color w:val="44546A" w:themeColor="text2"/>
              </w:rPr>
            </w:pPr>
          </w:p>
        </w:tc>
        <w:tc>
          <w:tcPr>
            <w:tcW w:w="10740" w:type="dxa"/>
            <w:gridSpan w:val="6"/>
          </w:tcPr>
          <w:p w14:paraId="67EABF72" w14:textId="77777777" w:rsidR="005B624C" w:rsidRPr="008A43A2" w:rsidRDefault="006C055A" w:rsidP="00F72EB9">
            <w:pPr>
              <w:pStyle w:val="Schemarubrik"/>
              <w:jc w:val="right"/>
            </w:pPr>
            <w:r>
              <w:rPr>
                <w:lang w:bidi="sv-SE"/>
              </w:rPr>
              <w:br/>
            </w:r>
            <w:r w:rsidR="00826000" w:rsidRPr="008A43A2">
              <w:rPr>
                <w:lang w:bidi="sv-SE"/>
              </w:rPr>
              <w:t xml:space="preserve"> </w:t>
            </w:r>
          </w:p>
        </w:tc>
      </w:tr>
      <w:tr w:rsidR="005B624C" w:rsidRPr="008A43A2" w14:paraId="2B8F9118" w14:textId="77777777" w:rsidTr="00C36F7F">
        <w:trPr>
          <w:gridAfter w:val="1"/>
          <w:wAfter w:w="57" w:type="dxa"/>
          <w:trHeight w:hRule="exact" w:val="698"/>
        </w:trPr>
        <w:tc>
          <w:tcPr>
            <w:tcW w:w="858" w:type="dxa"/>
            <w:gridSpan w:val="2"/>
          </w:tcPr>
          <w:p w14:paraId="5149F0AD" w14:textId="77777777" w:rsidR="005B624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</w:p>
          <w:p w14:paraId="1CA30094" w14:textId="77777777" w:rsidR="00166B0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3459FE8A" w14:textId="66E8E5FA" w:rsidR="005B624C" w:rsidRPr="008A43A2" w:rsidRDefault="00C36F7F" w:rsidP="007F5309">
            <w:pPr>
              <w:pStyle w:val="Veckoda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Lördag</w:t>
            </w:r>
            <w:r w:rsidR="007F530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Norra Entrén</w:t>
            </w:r>
          </w:p>
        </w:tc>
        <w:tc>
          <w:tcPr>
            <w:tcW w:w="906" w:type="dxa"/>
            <w:vAlign w:val="bottom"/>
          </w:tcPr>
          <w:p w14:paraId="7B86C6A0" w14:textId="77777777" w:rsidR="005B624C" w:rsidRPr="008A43A2" w:rsidRDefault="005B624C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7C7EE7CD" w14:textId="2E954FDF" w:rsidR="005B624C" w:rsidRPr="008A43A2" w:rsidRDefault="00C36F7F" w:rsidP="007F5309">
            <w:pPr>
              <w:pStyle w:val="Veckodag"/>
            </w:pPr>
            <w:r>
              <w:t>Lördag</w:t>
            </w:r>
            <w:r w:rsidR="006C055A">
              <w:t xml:space="preserve"> </w:t>
            </w:r>
            <w:r>
              <w:t>Södra Entrén</w:t>
            </w:r>
          </w:p>
        </w:tc>
      </w:tr>
      <w:tr w:rsidR="004E0B74" w:rsidRPr="008A43A2" w14:paraId="0FA038D3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3DBE15AB" w14:textId="77777777" w:rsidR="005B624C" w:rsidRPr="008A43A2" w:rsidRDefault="005B624C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2C567A" w:themeFill="accent1"/>
          </w:tcPr>
          <w:p w14:paraId="405213B1" w14:textId="77777777" w:rsidR="005B624C" w:rsidRPr="008A43A2" w:rsidRDefault="00FC665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2C567A" w:themeFill="accent1"/>
          </w:tcPr>
          <w:p w14:paraId="27CA4D96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06" w:type="dxa"/>
          </w:tcPr>
          <w:p w14:paraId="170F36A1" w14:textId="77777777" w:rsidR="005B624C" w:rsidRPr="008A43A2" w:rsidRDefault="005B624C">
            <w:pPr>
              <w:pStyle w:val="Tid"/>
              <w:rPr>
                <w:color w:val="FFFFFF" w:themeColor="background1"/>
              </w:rPr>
            </w:pPr>
          </w:p>
        </w:tc>
        <w:tc>
          <w:tcPr>
            <w:tcW w:w="2759" w:type="dxa"/>
            <w:shd w:val="clear" w:color="auto" w:fill="2C567A" w:themeFill="accent1"/>
          </w:tcPr>
          <w:p w14:paraId="3DAF8EBD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2C567A" w:themeFill="accent1"/>
          </w:tcPr>
          <w:p w14:paraId="1303B0BF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E7D7B" w:rsidRPr="008A43A2" w14:paraId="200358D7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10B0BB4A" w14:textId="38E7DD74" w:rsidR="002E7D7B" w:rsidRPr="008A43A2" w:rsidRDefault="00C36F7F" w:rsidP="00D05149">
            <w:pPr>
              <w:pStyle w:val="Tid"/>
            </w:pPr>
            <w:r>
              <w:rPr>
                <w:lang w:bidi="sv-SE"/>
              </w:rPr>
              <w:t>12.0</w:t>
            </w:r>
            <w:r w:rsidR="002E7D7B" w:rsidRPr="008A43A2">
              <w:rPr>
                <w:lang w:bidi="sv-SE"/>
              </w:rPr>
              <w:t>0</w:t>
            </w:r>
          </w:p>
        </w:tc>
        <w:tc>
          <w:tcPr>
            <w:tcW w:w="2894" w:type="dxa"/>
          </w:tcPr>
          <w:p w14:paraId="670DC80B" w14:textId="370E9B1C" w:rsidR="002E7D7B" w:rsidRPr="008A43A2" w:rsidRDefault="006E70F0" w:rsidP="007F5309">
            <w:pPr>
              <w:pStyle w:val="Namnochnummer"/>
            </w:pPr>
            <w:r>
              <w:t>Jonas Lundin</w:t>
            </w:r>
          </w:p>
        </w:tc>
        <w:tc>
          <w:tcPr>
            <w:tcW w:w="1971" w:type="dxa"/>
          </w:tcPr>
          <w:p w14:paraId="7ED1F4E8" w14:textId="1E13091A" w:rsidR="006F6B67" w:rsidRPr="006F6B67" w:rsidRDefault="006E70F0" w:rsidP="006F6B6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070-777 81 07</w:t>
            </w:r>
          </w:p>
          <w:p w14:paraId="16C036C0" w14:textId="3036AB6D" w:rsidR="002E7D7B" w:rsidRPr="008A43A2" w:rsidRDefault="002E7D7B" w:rsidP="007F5309">
            <w:pPr>
              <w:pStyle w:val="Namnochnummer"/>
            </w:pPr>
          </w:p>
        </w:tc>
        <w:tc>
          <w:tcPr>
            <w:tcW w:w="906" w:type="dxa"/>
          </w:tcPr>
          <w:p w14:paraId="670114AD" w14:textId="394DB88E" w:rsidR="002E7D7B" w:rsidRPr="008A43A2" w:rsidRDefault="00C36F7F" w:rsidP="007F5309">
            <w:pPr>
              <w:pStyle w:val="Tid"/>
              <w:jc w:val="center"/>
            </w:pPr>
            <w:r>
              <w:t xml:space="preserve">   12</w:t>
            </w:r>
            <w:r w:rsidR="002E7D7B">
              <w:t>.00</w:t>
            </w:r>
          </w:p>
        </w:tc>
        <w:tc>
          <w:tcPr>
            <w:tcW w:w="2759" w:type="dxa"/>
          </w:tcPr>
          <w:p w14:paraId="2F832224" w14:textId="7CF126C1" w:rsidR="002E7D7B" w:rsidRPr="008A43A2" w:rsidRDefault="00B3173E" w:rsidP="00D05149">
            <w:pPr>
              <w:pStyle w:val="Namnochnummer"/>
            </w:pPr>
            <w:r>
              <w:t xml:space="preserve">Claudio </w:t>
            </w:r>
            <w:proofErr w:type="spellStart"/>
            <w:r>
              <w:t>Moraga</w:t>
            </w:r>
            <w:proofErr w:type="spellEnd"/>
          </w:p>
        </w:tc>
        <w:tc>
          <w:tcPr>
            <w:tcW w:w="2066" w:type="dxa"/>
            <w:gridSpan w:val="2"/>
          </w:tcPr>
          <w:p w14:paraId="2AEC1E9C" w14:textId="77777777" w:rsidR="00B3173E" w:rsidRPr="00B3173E" w:rsidRDefault="00B3173E" w:rsidP="00B3173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B3173E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073-807 35 06</w:t>
            </w:r>
          </w:p>
          <w:p w14:paraId="54C18B21" w14:textId="3892743C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5973472F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6C442AE1" w14:textId="7DFB5FEB" w:rsidR="002E7D7B" w:rsidRPr="008A43A2" w:rsidRDefault="005F2FE0" w:rsidP="00C36F7F">
            <w:pPr>
              <w:pStyle w:val="Tid"/>
              <w:jc w:val="left"/>
            </w:pPr>
            <w:r>
              <w:t xml:space="preserve"> </w:t>
            </w:r>
            <w:proofErr w:type="gramStart"/>
            <w:r>
              <w:t>-</w:t>
            </w:r>
            <w:proofErr w:type="gramEnd"/>
            <w:r>
              <w:t>14.1</w:t>
            </w:r>
            <w:r w:rsidR="00C36F7F">
              <w:t>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0E2DE7A9" w14:textId="4C77A934" w:rsidR="002E7D7B" w:rsidRPr="008A43A2" w:rsidRDefault="006E70F0" w:rsidP="00D05149">
            <w:pPr>
              <w:pStyle w:val="Namnochnummer"/>
            </w:pPr>
            <w:r>
              <w:t>Caroline Bergström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121D03DB" w14:textId="25A30144" w:rsidR="002E7D7B" w:rsidRPr="008A43A2" w:rsidRDefault="002E7D7B" w:rsidP="00D05149">
            <w:pPr>
              <w:pStyle w:val="Namnochnummer"/>
            </w:pPr>
          </w:p>
        </w:tc>
        <w:tc>
          <w:tcPr>
            <w:tcW w:w="906" w:type="dxa"/>
          </w:tcPr>
          <w:p w14:paraId="7E29AAA4" w14:textId="6FDEF1B2" w:rsidR="002E7D7B" w:rsidRPr="008A43A2" w:rsidRDefault="005F2FE0" w:rsidP="007F5309">
            <w:pPr>
              <w:pStyle w:val="Tid"/>
              <w:jc w:val="left"/>
            </w:pPr>
            <w:r>
              <w:t xml:space="preserve">  </w:t>
            </w:r>
            <w:proofErr w:type="gramStart"/>
            <w:r>
              <w:t>-</w:t>
            </w:r>
            <w:proofErr w:type="gramEnd"/>
            <w:r>
              <w:t>14.1</w:t>
            </w:r>
            <w:r w:rsidR="00C36F7F">
              <w:t>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1F845DBA" w14:textId="0ABF3E58" w:rsidR="002E7D7B" w:rsidRPr="008A43A2" w:rsidRDefault="00E62202" w:rsidP="00C36F7F">
            <w:pPr>
              <w:pStyle w:val="Namnochnummer"/>
            </w:pPr>
            <w:r>
              <w:t>Claudios mamma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340C5DB2" w14:textId="65C77728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23A56765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367EC7E4" w14:textId="0596EF43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38C74C4C" w14:textId="72481BD0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50C6CA9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06" w:type="dxa"/>
          </w:tcPr>
          <w:p w14:paraId="7557BC0E" w14:textId="002BD4EA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41D648D1" w14:textId="422413FF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4B44AC6" w14:textId="59D1B999" w:rsidR="002E7D7B" w:rsidRPr="008A43A2" w:rsidRDefault="002E7D7B" w:rsidP="00C36F7F">
            <w:pPr>
              <w:pStyle w:val="Namnochnummer"/>
            </w:pPr>
          </w:p>
        </w:tc>
      </w:tr>
      <w:tr w:rsidR="002E7D7B" w:rsidRPr="008A43A2" w14:paraId="705674E4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10F6BE7E" w14:textId="7CBEBC4B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64F6A058" w14:textId="2236CBFD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4722F20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06" w:type="dxa"/>
          </w:tcPr>
          <w:p w14:paraId="0B86D2B1" w14:textId="72A87E48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4E4D91A3" w14:textId="2B241642" w:rsidR="00904F34" w:rsidRPr="008A43A2" w:rsidRDefault="00904F34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0D9030B" w14:textId="74A3D10D" w:rsidR="002E7D7B" w:rsidRPr="008A43A2" w:rsidRDefault="002E7D7B" w:rsidP="00D05149">
            <w:pPr>
              <w:pStyle w:val="Namnochnummer"/>
            </w:pPr>
          </w:p>
        </w:tc>
      </w:tr>
      <w:tr w:rsidR="00C36F7F" w:rsidRPr="008A43A2" w14:paraId="7B672CF5" w14:textId="77777777" w:rsidTr="00C36F7F">
        <w:trPr>
          <w:gridAfter w:val="1"/>
          <w:wAfter w:w="57" w:type="dxa"/>
          <w:trHeight w:hRule="exact" w:val="524"/>
        </w:trPr>
        <w:tc>
          <w:tcPr>
            <w:tcW w:w="858" w:type="dxa"/>
            <w:gridSpan w:val="2"/>
          </w:tcPr>
          <w:p w14:paraId="25CF2A6C" w14:textId="77777777" w:rsidR="00C36F7F" w:rsidRPr="008A43A2" w:rsidRDefault="00C36F7F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179B3FFD" w14:textId="736D36EB" w:rsidR="00C36F7F" w:rsidRPr="008A43A2" w:rsidRDefault="00C36F7F" w:rsidP="007F5309">
            <w:pPr>
              <w:pStyle w:val="Veckodag"/>
            </w:pPr>
          </w:p>
        </w:tc>
        <w:tc>
          <w:tcPr>
            <w:tcW w:w="906" w:type="dxa"/>
            <w:vAlign w:val="bottom"/>
          </w:tcPr>
          <w:p w14:paraId="39F27CB7" w14:textId="77777777" w:rsidR="00C36F7F" w:rsidRPr="008A43A2" w:rsidRDefault="00C36F7F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26A74DFA" w14:textId="50BFE5C7" w:rsidR="00C36F7F" w:rsidRPr="008A43A2" w:rsidRDefault="00C36F7F" w:rsidP="007F5309">
            <w:pPr>
              <w:pStyle w:val="Veckodag"/>
            </w:pPr>
          </w:p>
        </w:tc>
      </w:tr>
      <w:tr w:rsidR="00641C85" w:rsidRPr="008A43A2" w14:paraId="6D877DD6" w14:textId="77777777" w:rsidTr="00C36F7F">
        <w:trPr>
          <w:gridAfter w:val="1"/>
          <w:wAfter w:w="57" w:type="dxa"/>
          <w:trHeight w:hRule="exact" w:val="524"/>
        </w:trPr>
        <w:tc>
          <w:tcPr>
            <w:tcW w:w="858" w:type="dxa"/>
            <w:gridSpan w:val="2"/>
          </w:tcPr>
          <w:p w14:paraId="0FC45905" w14:textId="77777777" w:rsidR="00641C85" w:rsidRPr="008A43A2" w:rsidRDefault="00641C85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7A97BCC0" w14:textId="3FE0CFA8" w:rsidR="00641C85" w:rsidRDefault="00641C85" w:rsidP="007F5309">
            <w:pPr>
              <w:pStyle w:val="Veckodag"/>
            </w:pPr>
            <w:r>
              <w:t>Måndag Norra Entrén</w:t>
            </w:r>
          </w:p>
        </w:tc>
        <w:tc>
          <w:tcPr>
            <w:tcW w:w="906" w:type="dxa"/>
            <w:vAlign w:val="bottom"/>
          </w:tcPr>
          <w:p w14:paraId="2A310AD6" w14:textId="77777777" w:rsidR="00641C85" w:rsidRPr="008A43A2" w:rsidRDefault="00641C85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36797B99" w14:textId="6CDED902" w:rsidR="00641C85" w:rsidRDefault="00641C85" w:rsidP="007F5309">
            <w:pPr>
              <w:pStyle w:val="Veckodag"/>
            </w:pPr>
            <w:r>
              <w:t>Måndag Södra Entré</w:t>
            </w:r>
          </w:p>
        </w:tc>
      </w:tr>
      <w:tr w:rsidR="00C36F7F" w:rsidRPr="008A43A2" w14:paraId="3A96ECA1" w14:textId="77777777" w:rsidTr="00C36F7F">
        <w:trPr>
          <w:trHeight w:hRule="exact" w:val="288"/>
        </w:trPr>
        <w:tc>
          <w:tcPr>
            <w:tcW w:w="858" w:type="dxa"/>
            <w:gridSpan w:val="2"/>
          </w:tcPr>
          <w:p w14:paraId="4034BB99" w14:textId="77777777" w:rsidR="00C36F7F" w:rsidRPr="008A43A2" w:rsidRDefault="00C36F7F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072C7" w:themeFill="accent2"/>
          </w:tcPr>
          <w:p w14:paraId="420DBB84" w14:textId="77777777" w:rsidR="00C36F7F" w:rsidRPr="008A43A2" w:rsidRDefault="00C36F7F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072C7" w:themeFill="accent2"/>
          </w:tcPr>
          <w:p w14:paraId="23DF961D" w14:textId="77777777" w:rsidR="00C36F7F" w:rsidRPr="008A43A2" w:rsidRDefault="00C36F7F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06" w:type="dxa"/>
          </w:tcPr>
          <w:p w14:paraId="538EA43C" w14:textId="77777777" w:rsidR="00C36F7F" w:rsidRPr="008A43A2" w:rsidRDefault="00C36F7F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072C7" w:themeFill="accent2"/>
          </w:tcPr>
          <w:p w14:paraId="223F7980" w14:textId="77777777" w:rsidR="00C36F7F" w:rsidRPr="008A43A2" w:rsidRDefault="00C36F7F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0072C7" w:themeFill="accent2"/>
          </w:tcPr>
          <w:p w14:paraId="7824E5F5" w14:textId="77777777" w:rsidR="00C36F7F" w:rsidRPr="008A43A2" w:rsidRDefault="00C36F7F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C36F7F" w:rsidRPr="008A43A2" w14:paraId="178C3FCE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4B00A372" w14:textId="1B00DE39" w:rsidR="00C36F7F" w:rsidRPr="008A43A2" w:rsidRDefault="00C36F7F" w:rsidP="00D05149">
            <w:pPr>
              <w:pStyle w:val="Tid"/>
            </w:pPr>
            <w:r>
              <w:t>16.30</w:t>
            </w:r>
          </w:p>
        </w:tc>
        <w:tc>
          <w:tcPr>
            <w:tcW w:w="2894" w:type="dxa"/>
          </w:tcPr>
          <w:p w14:paraId="728B26C6" w14:textId="5C67CB68" w:rsidR="00C36F7F" w:rsidRPr="008A43A2" w:rsidRDefault="000525E1" w:rsidP="00D05149">
            <w:pPr>
              <w:pStyle w:val="Namnochnummer"/>
            </w:pPr>
            <w:r>
              <w:t>Robin Holmlund</w:t>
            </w:r>
          </w:p>
        </w:tc>
        <w:tc>
          <w:tcPr>
            <w:tcW w:w="1971" w:type="dxa"/>
          </w:tcPr>
          <w:p w14:paraId="1D425B94" w14:textId="77777777" w:rsidR="000525E1" w:rsidRPr="000525E1" w:rsidRDefault="000525E1" w:rsidP="000525E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0525E1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070-528 21 14</w:t>
            </w:r>
          </w:p>
          <w:p w14:paraId="5F5B7C61" w14:textId="14F3488C" w:rsidR="00C36F7F" w:rsidRPr="008A43A2" w:rsidRDefault="00C36F7F" w:rsidP="00D05149">
            <w:pPr>
              <w:pStyle w:val="Namnochnummer"/>
            </w:pPr>
          </w:p>
        </w:tc>
        <w:tc>
          <w:tcPr>
            <w:tcW w:w="906" w:type="dxa"/>
          </w:tcPr>
          <w:p w14:paraId="53BF7838" w14:textId="2D7401AE" w:rsidR="00C36F7F" w:rsidRPr="008A43A2" w:rsidRDefault="00C36F7F" w:rsidP="00D05149">
            <w:pPr>
              <w:pStyle w:val="Tid"/>
            </w:pPr>
            <w:r>
              <w:t>16.30</w:t>
            </w:r>
          </w:p>
        </w:tc>
        <w:tc>
          <w:tcPr>
            <w:tcW w:w="2759" w:type="dxa"/>
          </w:tcPr>
          <w:p w14:paraId="7373D428" w14:textId="05543BDF" w:rsidR="00C36F7F" w:rsidRPr="008A43A2" w:rsidRDefault="00B3173E" w:rsidP="00D05149">
            <w:pPr>
              <w:pStyle w:val="Namnochnummer"/>
            </w:pPr>
            <w:r>
              <w:t xml:space="preserve">Claudio </w:t>
            </w:r>
            <w:proofErr w:type="spellStart"/>
            <w:r>
              <w:t>Moraga</w:t>
            </w:r>
            <w:proofErr w:type="spellEnd"/>
          </w:p>
        </w:tc>
        <w:tc>
          <w:tcPr>
            <w:tcW w:w="2066" w:type="dxa"/>
            <w:gridSpan w:val="2"/>
          </w:tcPr>
          <w:p w14:paraId="0F0AAC3A" w14:textId="77777777" w:rsidR="00B3173E" w:rsidRPr="00B3173E" w:rsidRDefault="00B3173E" w:rsidP="00B3173E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B3173E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073-807 35 06</w:t>
            </w:r>
          </w:p>
          <w:p w14:paraId="3D9EFE3D" w14:textId="3F5F13EC" w:rsidR="00C36F7F" w:rsidRPr="008A43A2" w:rsidRDefault="00C36F7F" w:rsidP="00D05149">
            <w:pPr>
              <w:pStyle w:val="Namnochnummer"/>
            </w:pPr>
          </w:p>
        </w:tc>
      </w:tr>
      <w:tr w:rsidR="00C36F7F" w:rsidRPr="008A43A2" w14:paraId="2FED155C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7A788CE9" w14:textId="18EF8D35" w:rsidR="00C36F7F" w:rsidRPr="008A43A2" w:rsidRDefault="005F2FE0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18.4</w:t>
            </w:r>
            <w:r w:rsidR="00C36F7F">
              <w:t>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7DC2C6FE" w14:textId="66CC9ECD" w:rsidR="00C36F7F" w:rsidRPr="008A43A2" w:rsidRDefault="006F6B67" w:rsidP="00D05149">
            <w:pPr>
              <w:pStyle w:val="Namnochnummer"/>
            </w:pPr>
            <w:r>
              <w:t>Jesper Lampinen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646096D2" w14:textId="77777777" w:rsidR="006F6B67" w:rsidRPr="006F6B67" w:rsidRDefault="006F6B67" w:rsidP="006F6B6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6F6B67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073-805 20 52</w:t>
            </w:r>
          </w:p>
          <w:p w14:paraId="34590452" w14:textId="28D73D8A" w:rsidR="00C36F7F" w:rsidRPr="008A43A2" w:rsidRDefault="00C36F7F" w:rsidP="00D05149">
            <w:pPr>
              <w:pStyle w:val="Namnochnummer"/>
            </w:pPr>
          </w:p>
        </w:tc>
        <w:tc>
          <w:tcPr>
            <w:tcW w:w="906" w:type="dxa"/>
          </w:tcPr>
          <w:p w14:paraId="560795FB" w14:textId="280ED3FD" w:rsidR="00C36F7F" w:rsidRPr="008A43A2" w:rsidRDefault="005F2FE0" w:rsidP="00D05149">
            <w:pPr>
              <w:pStyle w:val="Tid"/>
            </w:pPr>
            <w:r>
              <w:t>- 18.4</w:t>
            </w:r>
            <w:r w:rsidR="00C36F7F">
              <w:t>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7C119000" w14:textId="66FE1F6C" w:rsidR="00C36F7F" w:rsidRPr="008A43A2" w:rsidRDefault="00E62202" w:rsidP="00D05149">
            <w:pPr>
              <w:pStyle w:val="Namnochnummer"/>
            </w:pPr>
            <w:r>
              <w:t>Claudios mamma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48CE5DB0" w14:textId="3E0850A5" w:rsidR="00C36F7F" w:rsidRPr="008A43A2" w:rsidRDefault="00C36F7F" w:rsidP="00D05149">
            <w:pPr>
              <w:pStyle w:val="Namnochnummer"/>
            </w:pPr>
          </w:p>
        </w:tc>
      </w:tr>
      <w:tr w:rsidR="00C36F7F" w:rsidRPr="008A43A2" w14:paraId="65F21566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35593DE5" w14:textId="13253DD0" w:rsidR="00C36F7F" w:rsidRPr="008A43A2" w:rsidRDefault="00C36F7F" w:rsidP="0037392E">
            <w:pPr>
              <w:pStyle w:val="Tid"/>
            </w:pPr>
          </w:p>
        </w:tc>
        <w:tc>
          <w:tcPr>
            <w:tcW w:w="2894" w:type="dxa"/>
          </w:tcPr>
          <w:p w14:paraId="3BA83B01" w14:textId="77777777" w:rsidR="00C36F7F" w:rsidRPr="008A43A2" w:rsidRDefault="00C36F7F" w:rsidP="00D05149">
            <w:pPr>
              <w:pStyle w:val="Namnochnummer"/>
            </w:pPr>
          </w:p>
        </w:tc>
        <w:tc>
          <w:tcPr>
            <w:tcW w:w="1971" w:type="dxa"/>
          </w:tcPr>
          <w:p w14:paraId="3FEC73C6" w14:textId="77777777" w:rsidR="00C36F7F" w:rsidRPr="008A43A2" w:rsidRDefault="00C36F7F" w:rsidP="00D05149">
            <w:pPr>
              <w:pStyle w:val="Namnochnummer"/>
            </w:pPr>
          </w:p>
        </w:tc>
        <w:tc>
          <w:tcPr>
            <w:tcW w:w="906" w:type="dxa"/>
          </w:tcPr>
          <w:p w14:paraId="6D2247AC" w14:textId="3C096049" w:rsidR="00C36F7F" w:rsidRPr="008A43A2" w:rsidRDefault="00C36F7F" w:rsidP="00D05149">
            <w:pPr>
              <w:pStyle w:val="Tid"/>
            </w:pPr>
          </w:p>
        </w:tc>
        <w:tc>
          <w:tcPr>
            <w:tcW w:w="2759" w:type="dxa"/>
          </w:tcPr>
          <w:p w14:paraId="57247C08" w14:textId="77777777" w:rsidR="00C36F7F" w:rsidRPr="008A43A2" w:rsidRDefault="00C36F7F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2DB72423" w14:textId="77777777" w:rsidR="00C36F7F" w:rsidRPr="008A43A2" w:rsidRDefault="00C36F7F" w:rsidP="00D05149">
            <w:pPr>
              <w:pStyle w:val="Namnochnummer"/>
            </w:pPr>
          </w:p>
        </w:tc>
      </w:tr>
      <w:tr w:rsidR="00C36F7F" w:rsidRPr="008A43A2" w14:paraId="3A31A178" w14:textId="77777777" w:rsidTr="00C36F7F">
        <w:trPr>
          <w:trHeight w:hRule="exact" w:val="303"/>
        </w:trPr>
        <w:tc>
          <w:tcPr>
            <w:tcW w:w="858" w:type="dxa"/>
            <w:gridSpan w:val="2"/>
          </w:tcPr>
          <w:p w14:paraId="132BDD39" w14:textId="77777777" w:rsidR="00C36F7F" w:rsidRPr="008A43A2" w:rsidRDefault="00C36F7F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14D28E27" w14:textId="77777777" w:rsidR="00C36F7F" w:rsidRPr="008A43A2" w:rsidRDefault="00C36F7F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CA43BB7" w14:textId="77777777" w:rsidR="00C36F7F" w:rsidRPr="008A43A2" w:rsidRDefault="00C36F7F" w:rsidP="00D05149">
            <w:pPr>
              <w:pStyle w:val="Namnochnummer"/>
            </w:pPr>
          </w:p>
        </w:tc>
        <w:tc>
          <w:tcPr>
            <w:tcW w:w="906" w:type="dxa"/>
          </w:tcPr>
          <w:p w14:paraId="7393DB9B" w14:textId="77777777" w:rsidR="00C36F7F" w:rsidRPr="008A43A2" w:rsidRDefault="00C36F7F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0A5CBA87" w14:textId="77777777" w:rsidR="00C36F7F" w:rsidRPr="008A43A2" w:rsidRDefault="00C36F7F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26C9234" w14:textId="77777777" w:rsidR="00C36F7F" w:rsidRPr="008A43A2" w:rsidRDefault="00C36F7F" w:rsidP="00D05149">
            <w:pPr>
              <w:pStyle w:val="Namnochnummer"/>
            </w:pPr>
          </w:p>
        </w:tc>
      </w:tr>
      <w:tr w:rsidR="00C36F7F" w:rsidRPr="008A43A2" w14:paraId="1A958AD3" w14:textId="77777777" w:rsidTr="00C36F7F">
        <w:trPr>
          <w:gridAfter w:val="1"/>
          <w:wAfter w:w="57" w:type="dxa"/>
          <w:trHeight w:hRule="exact" w:val="572"/>
        </w:trPr>
        <w:tc>
          <w:tcPr>
            <w:tcW w:w="858" w:type="dxa"/>
            <w:gridSpan w:val="2"/>
          </w:tcPr>
          <w:p w14:paraId="1E20253C" w14:textId="77777777" w:rsidR="00C36F7F" w:rsidRPr="008A43A2" w:rsidRDefault="00C36F7F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524123B2" w14:textId="41EB837F" w:rsidR="00C36F7F" w:rsidRPr="008A43A2" w:rsidRDefault="00C36F7F" w:rsidP="00C36F7F">
            <w:pPr>
              <w:pStyle w:val="Veckodag"/>
            </w:pPr>
          </w:p>
        </w:tc>
        <w:tc>
          <w:tcPr>
            <w:tcW w:w="906" w:type="dxa"/>
            <w:vAlign w:val="bottom"/>
          </w:tcPr>
          <w:p w14:paraId="280346A5" w14:textId="77777777" w:rsidR="00C36F7F" w:rsidRPr="008A43A2" w:rsidRDefault="00C36F7F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20B9FFC2" w14:textId="4BF81089" w:rsidR="00C36F7F" w:rsidRPr="008A43A2" w:rsidRDefault="00C36F7F" w:rsidP="00C36F7F">
            <w:pPr>
              <w:pStyle w:val="Veckodag"/>
            </w:pPr>
          </w:p>
        </w:tc>
      </w:tr>
      <w:tr w:rsidR="008E31B8" w:rsidRPr="008A43A2" w14:paraId="2D0EFCCC" w14:textId="77777777" w:rsidTr="00C36F7F">
        <w:trPr>
          <w:gridAfter w:val="4"/>
          <w:wAfter w:w="5731" w:type="dxa"/>
          <w:trHeight w:hRule="exact" w:val="572"/>
        </w:trPr>
        <w:tc>
          <w:tcPr>
            <w:tcW w:w="858" w:type="dxa"/>
            <w:gridSpan w:val="2"/>
          </w:tcPr>
          <w:p w14:paraId="368395D5" w14:textId="77777777" w:rsidR="008E31B8" w:rsidRPr="008A43A2" w:rsidRDefault="008E31B8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7117CF70" w14:textId="03208531" w:rsidR="008E31B8" w:rsidRDefault="008E31B8" w:rsidP="00C36F7F">
            <w:pPr>
              <w:pStyle w:val="Veckodag"/>
            </w:pPr>
            <w:r>
              <w:t>Lördag Norra Parkeringen</w:t>
            </w:r>
          </w:p>
        </w:tc>
      </w:tr>
      <w:tr w:rsidR="008E31B8" w:rsidRPr="008A43A2" w14:paraId="3FE33E09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75FB6FDB" w14:textId="77777777" w:rsidR="008E31B8" w:rsidRPr="008A43A2" w:rsidRDefault="008E31B8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D1D51" w:themeFill="accent3"/>
          </w:tcPr>
          <w:p w14:paraId="49FF0F08" w14:textId="77777777" w:rsidR="008E31B8" w:rsidRPr="008A43A2" w:rsidRDefault="008E31B8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D1D51" w:themeFill="accent3"/>
          </w:tcPr>
          <w:p w14:paraId="58F08417" w14:textId="77777777" w:rsidR="008E31B8" w:rsidRPr="008A43A2" w:rsidRDefault="008E31B8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8E31B8" w:rsidRPr="008A43A2" w14:paraId="1DD23384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0BCFA57B" w14:textId="73C8BA94" w:rsidR="008E31B8" w:rsidRPr="008A43A2" w:rsidRDefault="008E31B8" w:rsidP="00D05149">
            <w:pPr>
              <w:pStyle w:val="Tid"/>
            </w:pPr>
            <w:r>
              <w:t>12.00</w:t>
            </w:r>
          </w:p>
        </w:tc>
        <w:tc>
          <w:tcPr>
            <w:tcW w:w="2894" w:type="dxa"/>
          </w:tcPr>
          <w:p w14:paraId="380C1ABA" w14:textId="7F31E9AF" w:rsidR="008E31B8" w:rsidRPr="008A43A2" w:rsidRDefault="00BB7A1D" w:rsidP="00D05149">
            <w:pPr>
              <w:pStyle w:val="Namnochnummer"/>
            </w:pPr>
            <w:r>
              <w:t xml:space="preserve">Alexander </w:t>
            </w:r>
            <w:proofErr w:type="spellStart"/>
            <w:r>
              <w:t>Aspenrud</w:t>
            </w:r>
            <w:proofErr w:type="spellEnd"/>
          </w:p>
        </w:tc>
        <w:tc>
          <w:tcPr>
            <w:tcW w:w="1971" w:type="dxa"/>
          </w:tcPr>
          <w:p w14:paraId="436A3081" w14:textId="3A2DF87D" w:rsidR="008E31B8" w:rsidRPr="008A43A2" w:rsidRDefault="008E31B8" w:rsidP="00D05149">
            <w:pPr>
              <w:pStyle w:val="Namnochnummer"/>
            </w:pPr>
            <w:r>
              <w:t>0</w:t>
            </w:r>
            <w:r w:rsidR="00BB7A1D">
              <w:t>70-361 79 69</w:t>
            </w:r>
          </w:p>
        </w:tc>
      </w:tr>
      <w:tr w:rsidR="008E31B8" w:rsidRPr="008A43A2" w14:paraId="2C31EE2D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240F06DA" w14:textId="1C2514F0" w:rsidR="008E31B8" w:rsidRPr="008A43A2" w:rsidRDefault="008E31B8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6F86A000" w14:textId="49C57E4D" w:rsidR="008E31B8" w:rsidRPr="008A43A2" w:rsidRDefault="008E31B8" w:rsidP="00D05149">
            <w:pPr>
              <w:pStyle w:val="Namnochnummer"/>
            </w:pPr>
            <w:r>
              <w:t>Kevin Sundin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1AB512CB" w14:textId="388B34D4" w:rsidR="008E31B8" w:rsidRPr="008A43A2" w:rsidRDefault="008E31B8" w:rsidP="00D05149">
            <w:pPr>
              <w:pStyle w:val="Namnochnummer"/>
            </w:pPr>
            <w:r>
              <w:t>?</w:t>
            </w:r>
          </w:p>
        </w:tc>
      </w:tr>
      <w:tr w:rsidR="008E31B8" w:rsidRPr="008A43A2" w14:paraId="79ECC867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128B0CC4" w14:textId="4CF0C8E2" w:rsidR="008E31B8" w:rsidRPr="008A43A2" w:rsidRDefault="008E31B8" w:rsidP="007D056E">
            <w:pPr>
              <w:pStyle w:val="Tid"/>
            </w:pPr>
            <w:r>
              <w:t xml:space="preserve"> </w:t>
            </w:r>
          </w:p>
        </w:tc>
        <w:tc>
          <w:tcPr>
            <w:tcW w:w="2894" w:type="dxa"/>
          </w:tcPr>
          <w:p w14:paraId="7B757B90" w14:textId="70BB0DCD" w:rsidR="008E31B8" w:rsidRPr="008A43A2" w:rsidRDefault="00BB7A1D" w:rsidP="00D05149">
            <w:pPr>
              <w:pStyle w:val="Namnochnummer"/>
            </w:pPr>
            <w:r>
              <w:t>Johan Sundberg</w:t>
            </w:r>
          </w:p>
        </w:tc>
        <w:tc>
          <w:tcPr>
            <w:tcW w:w="1971" w:type="dxa"/>
          </w:tcPr>
          <w:p w14:paraId="651244A3" w14:textId="7863C3B2" w:rsidR="008E31B8" w:rsidRPr="008A43A2" w:rsidRDefault="00BB7A1D" w:rsidP="00D05149">
            <w:pPr>
              <w:pStyle w:val="Namnochnummer"/>
            </w:pPr>
            <w:r>
              <w:t>073-818 77 20</w:t>
            </w:r>
          </w:p>
        </w:tc>
      </w:tr>
      <w:tr w:rsidR="008E31B8" w:rsidRPr="008A43A2" w14:paraId="6A123A83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0BD1008C" w14:textId="3F820042" w:rsidR="008E31B8" w:rsidRPr="008A43A2" w:rsidRDefault="008B7B27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14.00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6C0EA857" w14:textId="5551874D" w:rsidR="008E31B8" w:rsidRPr="008A43A2" w:rsidRDefault="008E31B8" w:rsidP="00D05149">
            <w:pPr>
              <w:pStyle w:val="Namnochnummer"/>
            </w:pPr>
            <w:r>
              <w:t>Eskil Nor</w:t>
            </w:r>
            <w:r w:rsidR="00BB7A1D">
              <w:t>d</w:t>
            </w:r>
            <w:r>
              <w:t>berg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381FCCC1" w14:textId="77777777" w:rsidR="008E31B8" w:rsidRPr="00DF0410" w:rsidRDefault="008E31B8" w:rsidP="00F8224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DF0410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076-869 63 79</w:t>
            </w:r>
          </w:p>
          <w:p w14:paraId="095CF544" w14:textId="77777777" w:rsidR="008E31B8" w:rsidRPr="008A43A2" w:rsidRDefault="008E31B8" w:rsidP="00D05149">
            <w:pPr>
              <w:pStyle w:val="Namnochnummer"/>
            </w:pPr>
          </w:p>
        </w:tc>
      </w:tr>
      <w:tr w:rsidR="008E31B8" w:rsidRPr="008A43A2" w14:paraId="65BA1F45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585B9106" w14:textId="517D2554" w:rsidR="008E31B8" w:rsidRPr="008A43A2" w:rsidRDefault="008E31B8" w:rsidP="00D05149">
            <w:pPr>
              <w:pStyle w:val="Tid"/>
            </w:pPr>
            <w:bookmarkStart w:id="0" w:name="_GoBack"/>
            <w:bookmarkEnd w:id="0"/>
          </w:p>
        </w:tc>
        <w:tc>
          <w:tcPr>
            <w:tcW w:w="2894" w:type="dxa"/>
          </w:tcPr>
          <w:p w14:paraId="4BD7806D" w14:textId="273C8418" w:rsidR="008E31B8" w:rsidRPr="008A43A2" w:rsidRDefault="008E31B8" w:rsidP="00D05149">
            <w:pPr>
              <w:pStyle w:val="Namnochnummer"/>
            </w:pPr>
          </w:p>
        </w:tc>
        <w:tc>
          <w:tcPr>
            <w:tcW w:w="1971" w:type="dxa"/>
          </w:tcPr>
          <w:p w14:paraId="29533BED" w14:textId="26576D8A" w:rsidR="008E31B8" w:rsidRPr="0057068C" w:rsidRDefault="008E31B8" w:rsidP="00F8224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566A8FF" w14:textId="77777777" w:rsidR="008E31B8" w:rsidRPr="008A43A2" w:rsidRDefault="008E31B8" w:rsidP="00D05149">
            <w:pPr>
              <w:pStyle w:val="Namnochnummer"/>
            </w:pPr>
          </w:p>
        </w:tc>
      </w:tr>
      <w:tr w:rsidR="008E31B8" w:rsidRPr="008A43A2" w14:paraId="77D9B8D7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7694FD46" w14:textId="2AA6FC30" w:rsidR="008E31B8" w:rsidRDefault="008E31B8" w:rsidP="00D05149">
            <w:pPr>
              <w:pStyle w:val="Tid"/>
            </w:pPr>
          </w:p>
          <w:p w14:paraId="3421D222" w14:textId="77777777" w:rsidR="008E31B8" w:rsidRPr="008A43A2" w:rsidRDefault="008E31B8" w:rsidP="00D05149">
            <w:pPr>
              <w:pStyle w:val="Tid"/>
            </w:pPr>
          </w:p>
        </w:tc>
        <w:tc>
          <w:tcPr>
            <w:tcW w:w="2894" w:type="dxa"/>
          </w:tcPr>
          <w:p w14:paraId="10873E38" w14:textId="5AF5DFC7" w:rsidR="008E31B8" w:rsidRDefault="008E31B8" w:rsidP="00D05149">
            <w:pPr>
              <w:pStyle w:val="Namnochnummer"/>
            </w:pPr>
          </w:p>
        </w:tc>
        <w:tc>
          <w:tcPr>
            <w:tcW w:w="1971" w:type="dxa"/>
          </w:tcPr>
          <w:p w14:paraId="2F6A91FB" w14:textId="10A2A802" w:rsidR="008E31B8" w:rsidRPr="008A43A2" w:rsidRDefault="008E31B8" w:rsidP="00D05149">
            <w:pPr>
              <w:pStyle w:val="Namnochnummer"/>
            </w:pPr>
          </w:p>
        </w:tc>
      </w:tr>
      <w:tr w:rsidR="008E31B8" w:rsidRPr="008A43A2" w14:paraId="40FD4B93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5049184C" w14:textId="77777777" w:rsidR="008E31B8" w:rsidRDefault="008E31B8" w:rsidP="00D05149">
            <w:pPr>
              <w:pStyle w:val="Tid"/>
            </w:pPr>
          </w:p>
          <w:p w14:paraId="2CA0558E" w14:textId="77777777" w:rsidR="008E31B8" w:rsidRDefault="008E31B8" w:rsidP="00D05149">
            <w:pPr>
              <w:pStyle w:val="Tid"/>
            </w:pPr>
          </w:p>
        </w:tc>
        <w:tc>
          <w:tcPr>
            <w:tcW w:w="2894" w:type="dxa"/>
          </w:tcPr>
          <w:p w14:paraId="1DFEFA7C" w14:textId="77777777" w:rsidR="008E31B8" w:rsidRDefault="008E31B8" w:rsidP="00D05149">
            <w:pPr>
              <w:pStyle w:val="Namnochnummer"/>
            </w:pPr>
          </w:p>
        </w:tc>
        <w:tc>
          <w:tcPr>
            <w:tcW w:w="1971" w:type="dxa"/>
          </w:tcPr>
          <w:p w14:paraId="59DC2EFA" w14:textId="77777777" w:rsidR="008E31B8" w:rsidRPr="008A43A2" w:rsidRDefault="008E31B8" w:rsidP="00D05149">
            <w:pPr>
              <w:pStyle w:val="Namnochnummer"/>
            </w:pPr>
          </w:p>
        </w:tc>
      </w:tr>
      <w:tr w:rsidR="008E31B8" w:rsidRPr="008A43A2" w14:paraId="2BB3CEA0" w14:textId="77777777" w:rsidTr="00C36F7F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7FFDFB0B" w14:textId="77777777" w:rsidR="008E31B8" w:rsidRDefault="008E31B8" w:rsidP="00D05149">
            <w:pPr>
              <w:pStyle w:val="Tid"/>
            </w:pPr>
          </w:p>
        </w:tc>
        <w:tc>
          <w:tcPr>
            <w:tcW w:w="2894" w:type="dxa"/>
          </w:tcPr>
          <w:p w14:paraId="4D94E396" w14:textId="77777777" w:rsidR="008E31B8" w:rsidRDefault="008E31B8" w:rsidP="00D05149">
            <w:pPr>
              <w:pStyle w:val="Namnochnummer"/>
            </w:pPr>
          </w:p>
        </w:tc>
        <w:tc>
          <w:tcPr>
            <w:tcW w:w="1971" w:type="dxa"/>
          </w:tcPr>
          <w:p w14:paraId="63EBBE71" w14:textId="77777777" w:rsidR="008E31B8" w:rsidRPr="008A43A2" w:rsidRDefault="008E31B8" w:rsidP="00D05149">
            <w:pPr>
              <w:pStyle w:val="Namnochnummer"/>
            </w:pPr>
          </w:p>
        </w:tc>
      </w:tr>
      <w:tr w:rsidR="008E31B8" w:rsidRPr="008A43A2" w14:paraId="15D399C1" w14:textId="77777777" w:rsidTr="00803899">
        <w:trPr>
          <w:gridAfter w:val="1"/>
          <w:wAfter w:w="57" w:type="dxa"/>
          <w:trHeight w:hRule="exact" w:val="572"/>
        </w:trPr>
        <w:tc>
          <w:tcPr>
            <w:tcW w:w="858" w:type="dxa"/>
            <w:gridSpan w:val="2"/>
          </w:tcPr>
          <w:p w14:paraId="68EBA122" w14:textId="77777777" w:rsidR="008E31B8" w:rsidRPr="008A43A2" w:rsidRDefault="008E31B8" w:rsidP="00803899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329184B2" w14:textId="356C579E" w:rsidR="008E31B8" w:rsidRPr="008A43A2" w:rsidRDefault="008E31B8" w:rsidP="00803899">
            <w:pPr>
              <w:pStyle w:val="Veckodag"/>
            </w:pPr>
          </w:p>
        </w:tc>
        <w:tc>
          <w:tcPr>
            <w:tcW w:w="906" w:type="dxa"/>
            <w:vAlign w:val="bottom"/>
          </w:tcPr>
          <w:p w14:paraId="139C775C" w14:textId="77777777" w:rsidR="008E31B8" w:rsidRPr="008A43A2" w:rsidRDefault="008E31B8" w:rsidP="00803899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3DEA5968" w14:textId="77777777" w:rsidR="008E31B8" w:rsidRDefault="008E31B8" w:rsidP="00803899">
            <w:pPr>
              <w:pStyle w:val="Veckodag"/>
            </w:pPr>
          </w:p>
          <w:p w14:paraId="749BBDF7" w14:textId="0E46F3F9" w:rsidR="008E31B8" w:rsidRPr="008A43A2" w:rsidRDefault="008E31B8" w:rsidP="00803899">
            <w:pPr>
              <w:pStyle w:val="Veckodag"/>
            </w:pPr>
          </w:p>
        </w:tc>
      </w:tr>
      <w:tr w:rsidR="008E31B8" w:rsidRPr="008A43A2" w14:paraId="1AA33F22" w14:textId="77777777" w:rsidTr="00803899">
        <w:trPr>
          <w:gridAfter w:val="4"/>
          <w:wAfter w:w="5731" w:type="dxa"/>
          <w:trHeight w:hRule="exact" w:val="572"/>
        </w:trPr>
        <w:tc>
          <w:tcPr>
            <w:tcW w:w="858" w:type="dxa"/>
            <w:gridSpan w:val="2"/>
          </w:tcPr>
          <w:p w14:paraId="03E177A9" w14:textId="77777777" w:rsidR="008E31B8" w:rsidRPr="008A43A2" w:rsidRDefault="008E31B8" w:rsidP="00803899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7BB842C4" w14:textId="186A0697" w:rsidR="008E31B8" w:rsidRDefault="008E31B8" w:rsidP="00803899">
            <w:pPr>
              <w:pStyle w:val="Veckodag"/>
            </w:pPr>
            <w:r>
              <w:t>Måndag Norra Parkeringen</w:t>
            </w:r>
          </w:p>
        </w:tc>
      </w:tr>
      <w:tr w:rsidR="008E31B8" w:rsidRPr="008A43A2" w14:paraId="2F922C8C" w14:textId="77777777" w:rsidTr="00803899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71BE3FAD" w14:textId="77777777" w:rsidR="008E31B8" w:rsidRPr="008A43A2" w:rsidRDefault="008E31B8" w:rsidP="00803899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D1D51" w:themeFill="accent3"/>
          </w:tcPr>
          <w:p w14:paraId="2A9DC364" w14:textId="77777777" w:rsidR="008E31B8" w:rsidRPr="008A43A2" w:rsidRDefault="008E31B8" w:rsidP="0080389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D1D51" w:themeFill="accent3"/>
          </w:tcPr>
          <w:p w14:paraId="015D8A68" w14:textId="77777777" w:rsidR="008E31B8" w:rsidRPr="008A43A2" w:rsidRDefault="008E31B8" w:rsidP="0080389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8E31B8" w:rsidRPr="008A43A2" w14:paraId="439A1B04" w14:textId="77777777" w:rsidTr="00803899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15C3B248" w14:textId="3FE28CBC" w:rsidR="008E31B8" w:rsidRPr="008A43A2" w:rsidRDefault="008E31B8" w:rsidP="00803899">
            <w:pPr>
              <w:pStyle w:val="Tid"/>
            </w:pPr>
            <w:r>
              <w:t>16.30</w:t>
            </w:r>
          </w:p>
        </w:tc>
        <w:tc>
          <w:tcPr>
            <w:tcW w:w="2894" w:type="dxa"/>
          </w:tcPr>
          <w:p w14:paraId="0F9B2935" w14:textId="63DC1459" w:rsidR="008E31B8" w:rsidRPr="008A43A2" w:rsidRDefault="008E31B8" w:rsidP="00803899">
            <w:pPr>
              <w:pStyle w:val="Namnochnummer"/>
            </w:pPr>
            <w:r>
              <w:t>Johan Grundberg</w:t>
            </w:r>
          </w:p>
        </w:tc>
        <w:tc>
          <w:tcPr>
            <w:tcW w:w="1971" w:type="dxa"/>
          </w:tcPr>
          <w:p w14:paraId="4309B61B" w14:textId="77777777" w:rsidR="008E31B8" w:rsidRPr="00FE7797" w:rsidRDefault="008E31B8" w:rsidP="00FE779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E7797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073-804 18 89</w:t>
            </w:r>
          </w:p>
          <w:p w14:paraId="4E88A0CF" w14:textId="416FA775" w:rsidR="008E31B8" w:rsidRPr="008A43A2" w:rsidRDefault="008E31B8" w:rsidP="00803899">
            <w:pPr>
              <w:pStyle w:val="Namnochnummer"/>
            </w:pPr>
          </w:p>
        </w:tc>
      </w:tr>
      <w:tr w:rsidR="008E31B8" w:rsidRPr="008A43A2" w14:paraId="736CC218" w14:textId="77777777" w:rsidTr="00803899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0A0B4A50" w14:textId="77777777" w:rsidR="008E31B8" w:rsidRPr="008A43A2" w:rsidRDefault="008E31B8" w:rsidP="0080389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6E2E9B14" w14:textId="0FCD494C" w:rsidR="008E31B8" w:rsidRPr="008A43A2" w:rsidRDefault="008E31B8" w:rsidP="00803899">
            <w:pPr>
              <w:pStyle w:val="Namnochnummer"/>
            </w:pPr>
            <w:r>
              <w:t>Krister Wikner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0D003B11" w14:textId="77478764" w:rsidR="008E31B8" w:rsidRPr="008A43A2" w:rsidRDefault="008E31B8" w:rsidP="00803899">
            <w:pPr>
              <w:pStyle w:val="Namnochnummer"/>
            </w:pPr>
            <w:r>
              <w:t>?</w:t>
            </w:r>
          </w:p>
        </w:tc>
      </w:tr>
      <w:tr w:rsidR="008E31B8" w:rsidRPr="008A43A2" w14:paraId="151DD06E" w14:textId="77777777" w:rsidTr="00803899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2E5F0955" w14:textId="44884D9F" w:rsidR="008E31B8" w:rsidRPr="008A43A2" w:rsidRDefault="008E31B8" w:rsidP="00803899">
            <w:pPr>
              <w:pStyle w:val="Tid"/>
            </w:pPr>
            <w:r>
              <w:t xml:space="preserve"> </w:t>
            </w:r>
          </w:p>
        </w:tc>
        <w:tc>
          <w:tcPr>
            <w:tcW w:w="2894" w:type="dxa"/>
          </w:tcPr>
          <w:p w14:paraId="0EF5CA0A" w14:textId="1EA25F24" w:rsidR="008E31B8" w:rsidRPr="008A43A2" w:rsidRDefault="008E31B8" w:rsidP="00803899">
            <w:pPr>
              <w:pStyle w:val="Namnochnummer"/>
            </w:pPr>
            <w:r>
              <w:t>Jimmy Söderberg</w:t>
            </w:r>
          </w:p>
        </w:tc>
        <w:tc>
          <w:tcPr>
            <w:tcW w:w="1971" w:type="dxa"/>
          </w:tcPr>
          <w:p w14:paraId="5628B16F" w14:textId="77777777" w:rsidR="008E31B8" w:rsidRPr="007C7633" w:rsidRDefault="008E31B8" w:rsidP="00F82248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7C7633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072-584 95 86</w:t>
            </w:r>
          </w:p>
          <w:p w14:paraId="0654920A" w14:textId="18D7E12D" w:rsidR="008E31B8" w:rsidRPr="008A43A2" w:rsidRDefault="008E31B8" w:rsidP="00803899">
            <w:pPr>
              <w:pStyle w:val="Namnochnummer"/>
            </w:pPr>
          </w:p>
        </w:tc>
      </w:tr>
      <w:tr w:rsidR="008E31B8" w:rsidRPr="008A43A2" w14:paraId="39FC422C" w14:textId="77777777" w:rsidTr="00803899">
        <w:trPr>
          <w:gridAfter w:val="4"/>
          <w:wAfter w:w="5731" w:type="dxa"/>
          <w:trHeight w:hRule="exact" w:val="303"/>
        </w:trPr>
        <w:tc>
          <w:tcPr>
            <w:tcW w:w="858" w:type="dxa"/>
            <w:gridSpan w:val="2"/>
          </w:tcPr>
          <w:p w14:paraId="33D1D8C3" w14:textId="4F7B1283" w:rsidR="008E31B8" w:rsidRPr="008A43A2" w:rsidRDefault="008E31B8" w:rsidP="0080389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147591A6" w14:textId="324AEF85" w:rsidR="008E31B8" w:rsidRPr="008A43A2" w:rsidRDefault="008E31B8" w:rsidP="00803899">
            <w:pPr>
              <w:pStyle w:val="Namnochnummer"/>
            </w:pPr>
            <w:r>
              <w:t>Simon Molin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7D615ADA" w14:textId="7FD38306" w:rsidR="008E31B8" w:rsidRPr="008A43A2" w:rsidRDefault="008E31B8" w:rsidP="00803899">
            <w:pPr>
              <w:pStyle w:val="Namnochnummer"/>
            </w:pPr>
            <w:r>
              <w:t>070-571 47 11</w:t>
            </w:r>
          </w:p>
        </w:tc>
      </w:tr>
      <w:tr w:rsidR="008E31B8" w:rsidRPr="008A43A2" w14:paraId="0244AB9F" w14:textId="77777777" w:rsidTr="008B7B27">
        <w:trPr>
          <w:gridAfter w:val="4"/>
          <w:wAfter w:w="5731" w:type="dxa"/>
          <w:trHeight w:hRule="exact" w:val="856"/>
        </w:trPr>
        <w:tc>
          <w:tcPr>
            <w:tcW w:w="858" w:type="dxa"/>
            <w:gridSpan w:val="2"/>
          </w:tcPr>
          <w:p w14:paraId="7DF6396F" w14:textId="77777777" w:rsidR="008E31B8" w:rsidRDefault="008E31B8" w:rsidP="00803899">
            <w:pPr>
              <w:pStyle w:val="Tid"/>
            </w:pPr>
          </w:p>
          <w:p w14:paraId="1D836203" w14:textId="6A065580" w:rsidR="008B7B27" w:rsidRPr="008A43A2" w:rsidRDefault="008B7B27" w:rsidP="00803899">
            <w:pPr>
              <w:pStyle w:val="Tid"/>
            </w:pPr>
            <w:proofErr w:type="gramStart"/>
            <w:r>
              <w:t>-</w:t>
            </w:r>
            <w:proofErr w:type="gramEnd"/>
            <w:r>
              <w:t>18.30</w:t>
            </w:r>
          </w:p>
        </w:tc>
        <w:tc>
          <w:tcPr>
            <w:tcW w:w="2894" w:type="dxa"/>
          </w:tcPr>
          <w:p w14:paraId="54D4DD9A" w14:textId="77777777" w:rsidR="008E31B8" w:rsidRDefault="00BB7A1D" w:rsidP="00803899">
            <w:pPr>
              <w:pStyle w:val="Namnochnummer"/>
            </w:pPr>
            <w:r>
              <w:t>Olle Nordberg</w:t>
            </w:r>
          </w:p>
          <w:p w14:paraId="5453C044" w14:textId="53DEF51A" w:rsidR="008B7B27" w:rsidRPr="008A43A2" w:rsidRDefault="008B7B27" w:rsidP="00803899">
            <w:pPr>
              <w:pStyle w:val="Namnochnummer"/>
            </w:pPr>
            <w:proofErr w:type="spellStart"/>
            <w:r>
              <w:t>Mafaz</w:t>
            </w:r>
            <w:proofErr w:type="spellEnd"/>
            <w:r>
              <w:t xml:space="preserve"> </w:t>
            </w:r>
            <w:proofErr w:type="spellStart"/>
            <w:r>
              <w:t>Kelini</w:t>
            </w:r>
            <w:proofErr w:type="spellEnd"/>
          </w:p>
        </w:tc>
        <w:tc>
          <w:tcPr>
            <w:tcW w:w="1971" w:type="dxa"/>
          </w:tcPr>
          <w:p w14:paraId="26599262" w14:textId="77777777" w:rsidR="00BB7A1D" w:rsidRDefault="00BB7A1D" w:rsidP="00BB7A1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BB7A1D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072-507 78 49</w:t>
            </w:r>
          </w:p>
          <w:p w14:paraId="04C7BEFA" w14:textId="77777777" w:rsidR="008B7B27" w:rsidRPr="008B7B27" w:rsidRDefault="008B7B27" w:rsidP="008B7B2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8B7B27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070-492 10 52</w:t>
            </w:r>
          </w:p>
          <w:p w14:paraId="2B6DC2E9" w14:textId="77777777" w:rsidR="008B7B27" w:rsidRDefault="008B7B27" w:rsidP="00BB7A1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7A44AC2" w14:textId="77777777" w:rsidR="008B7B27" w:rsidRPr="00BB7A1D" w:rsidRDefault="008B7B27" w:rsidP="00BB7A1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C03CCDE" w14:textId="77777777" w:rsidR="008E31B8" w:rsidRPr="008A43A2" w:rsidRDefault="008E31B8" w:rsidP="00803899">
            <w:pPr>
              <w:pStyle w:val="Namnochnummer"/>
            </w:pPr>
          </w:p>
        </w:tc>
      </w:tr>
    </w:tbl>
    <w:p w14:paraId="7B7E4DEA" w14:textId="77777777" w:rsidR="005B624C" w:rsidRPr="008A43A2" w:rsidRDefault="005B624C" w:rsidP="004E0B74">
      <w:pPr>
        <w:tabs>
          <w:tab w:val="left" w:pos="8205"/>
        </w:tabs>
      </w:pPr>
    </w:p>
    <w:sectPr w:rsidR="005B624C" w:rsidRPr="008A43A2" w:rsidSect="0037392E">
      <w:headerReference w:type="default" r:id="rId1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BACBB0" w14:textId="77777777" w:rsidR="00690CE7" w:rsidRDefault="00690CE7" w:rsidP="00535661">
      <w:pPr>
        <w:spacing w:after="0" w:line="240" w:lineRule="auto"/>
      </w:pPr>
      <w:r>
        <w:separator/>
      </w:r>
    </w:p>
  </w:endnote>
  <w:endnote w:type="continuationSeparator" w:id="0">
    <w:p w14:paraId="6B865438" w14:textId="77777777" w:rsidR="00690CE7" w:rsidRDefault="00690CE7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25AC9" w14:textId="77777777" w:rsidR="00690CE7" w:rsidRDefault="00690CE7" w:rsidP="00535661">
      <w:pPr>
        <w:spacing w:after="0" w:line="240" w:lineRule="auto"/>
      </w:pPr>
      <w:r>
        <w:separator/>
      </w:r>
    </w:p>
  </w:footnote>
  <w:footnote w:type="continuationSeparator" w:id="0">
    <w:p w14:paraId="42F8B6FE" w14:textId="77777777" w:rsidR="00690CE7" w:rsidRDefault="00690CE7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F0076" w14:textId="77777777" w:rsidR="00690CE7" w:rsidRPr="001225F1" w:rsidRDefault="00690CE7">
    <w:pPr>
      <w:pStyle w:val="Header"/>
    </w:pPr>
    <w:r w:rsidRPr="001225F1">
      <w:rPr>
        <w:noProof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5F18C13" wp14:editId="7E978F30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p 1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rihandsfigur: Figur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ihandsfigur: Figur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andsfigur: Figur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ihandsfigur: Figur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ihandsfigur: Figur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ktangel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5="http://schemas.microsoft.com/office/word/2012/wordml">
          <w:pict>
            <v:group w14:anchorId="6C52FCFF" id="Grupp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khA09dTWUsHA++V&#10;CIsaW8IWrg90ODGrpLiEBmKqpSKS7jg6sIaEWq3JdDCm8mI6nYqZTBiNJcgmKWtJCsRNSbwoawmb&#10;FpMuUliSUqwh0zP7rWBYIyRvxlaiUu7dxEvMfisYzxQj9jSsXLLS8UGJoIjvVjCeeeX6pqwlKYxk&#10;/mayh/Bbrkn6FqFVFDugFKmM7SH4PF6TBfuEsSUp+OhMaVI/4b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X//U9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3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S1ipuzVwBQg+o9HiwsxriB+S37wUMxQ+IfXo&#10;f6F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G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hVBLLEwLPAkWiybHsUCpigYlE5Vh2k2PZoVTEAhOJyrHsJseyK8cSAusrKMeymxzLDqWS+8Dk&#10;WHblWELgNUGRaHIsu3IsIfAsUCSaHMuuHEsIPAsUiSbHsivHEgLLAuVYdpNj2ZVjCYFngSLR5Fh2&#10;5VhC4FmgSDQ5ll05lhB4FigSTY5lV44lBJ4FikSTY9mVYwmBY8GhHEsIvAKEYzlMjuVQjiUEngUy&#10;Ox8mx3IoxxICzwKZnQ+TYzmUYwmBZ4GsEw+TYzmUYwmBZ4GsEw+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PidqmVY9SCnVICjC&#10;/jk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w8GzYiwieBUUjOVpYizPirGI4HFQduenibE8&#10;K8YigsdB2Z2fJsbyrBiLCB4HxU58mhjLs2IsIngcFDvxaWIsz4qxiGBxUDGWp4mxPCvGIoLHQZVE&#10;E2N5VoxFBI+DKokmxvKsGIsIHgdVEk2M5VkxFhE8DqokmhjLs2IsIlgcVIzlaWIsz4qxiOBxUCXR&#10;xFieFWMRweOgSqKJsTwrxiKCx0GVRBNjeVaMRQSPgyqJ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">
              <v:shape id="Frihandsfigur: Figur 10" o:spid="_x0000_s1027" style="position:absolute;left:1354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c08AA&#10;AADaAAAADwAAAGRycy9kb3ducmV2LnhtbESPS4vCMBSF98L8h3CF2WmqjCLVKGXAYRaz8QnuLs01&#10;LTY3pYma+fdGEFwezuPjLFbRNuJGna8dKxgNMxDEpdM1GwX73XowA+EDssbGMSn4Jw+r5Udvgbl2&#10;d97QbRuMSCPsc1RQhdDmUvqyIot+6Fri5J1dZzEk2RmpO7yncdvIcZZNpcWaE6HClr4rKi/bq03c&#10;L2NGh2MR9eakJ5HLY/F3/VHqsx+LOYhAMbzDr/avVj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c08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3217;top:2878;width:21063;height:2078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29" style="position:absolute;left:52832;top:102785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Q8EA&#10;AADbAAAADwAAAGRycy9kb3ducmV2LnhtbERP32vCMBB+H/g/hBP2MjRVhkg1iggyGcNhK/h6NGdT&#10;bC6hybT+92Yw2Nt9fD9vue5tK27Uhcaxgsk4A0FcOd1wreBU7kZzECEia2wdk4IHBVivBi9LzLW7&#10;85FuRaxFCuGQowITo8+lDJUhi2HsPHHiLq6zGBPsaqk7vKdw28ppls2kxYZTg0FPW0PVtfixCpqd&#10;pAP7YvPp387v3x/lsfw6GKVeh/1mASJSH//Ff+69TvN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70P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15155;width:4038;height:39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uf8QA&#10;AADbAAAADwAAAGRycy9kb3ducmV2LnhtbERPTWvCQBC9C/0PyxS86UahNkRXKQWlaEWrab1Os9Mk&#10;mJ2N2VXjv3cLhd7m8T5nMmtNJS7UuNKygkE/AkGcWV1yriDdz3sxCOeRNVaWScGNHMymD50JJtpe&#10;+YMuO5+LEMIuQQWF93UipcsKMuj6tiYO3I9tDPoAm1zqBq8h3FRyGEUjabDk0FBgTa8FZcfd2Sh4&#10;X9Xr9PmwXMeH03c7+NpsF+nnVqnuY/syBuGp9f/iP/ebDvOf4PeXc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n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19219;top:19727;width:3139;height:31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RKMUA&#10;AADbAAAADwAAAGRycy9kb3ducmV2LnhtbESPzWrDMBCE74W+g9hAb42cHuzgRDYhEFoILeQH2uNi&#10;bSwTa+VYqu2+fRUo9LbLzDc7uy4n24qBet84VrCYJyCIK6cbrhWcT7vnJQgfkDW2jknBD3koi8eH&#10;NebajXyg4RhqEUPY56jAhNDlUvrKkEU/dx1x1C6utxji2tdS9zjGcNvKlyRJpcWG4wWDHW0NVdfj&#10;t4016tNy/2o+brfd/qvJ0s+wpfO7Uk+zabMCEWgK/+Y/+k1HLoP7L3E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E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32" style="position:absolute;left:6350;top:6096;width:14295;height:1411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W8AA&#10;AADbAAAADwAAAGRycy9kb3ducmV2LnhtbERPy4rCMBTdC/5DuMJsRNNxIVKNRZSB2TiOjw+4Ntem&#10;tLnpNLHWvzeLAZeH815lva1FR60vHSv4nCYgiHOnSy4UXM5fkwUIH5A11o5JwZM8ZOvhYIWpdg8+&#10;UncKhYgh7FNUYEJoUil9bsiin7qGOHI311oMEbaF1C0+Yrit5SxJ5tJiybHBYENbQ3l1ulsFu+3v&#10;z/hGRnZXcyiPf1pfudor9THqN0sQgfrwFv+7v7WCWVwf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KW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33" style="position:absolute;left:25823;top:12954;width:4038;height:39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hsIA&#10;AADaAAAADwAAAGRycy9kb3ducmV2LnhtbESPT4vCMBTE7wv7HcJb8LZNV0SXahRZET0J/jns8dE8&#10;29rmpTbRVj+9EQSPw8z8hpnMOlOJKzWusKzgJ4pBEKdWF5wpOOyX378gnEfWWFkmBTdyMJt+fkww&#10;0bblLV13PhMBwi5BBbn3dSKlS3My6CJbEwfvaBuDPsgmk7rBNsBNJftxPJQGCw4LOdb0l1Na7i5G&#10;wTn+L027X2g3cvesrE+31WZYKNX76uZjEJ46/w6/2mutYAD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WG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ktangel 2" o:spid="_x0000_s1034" style="position:absolute;left:21420;top:12869;width:56148;height:128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Rektangel 9" o:spid="_x0000_s1035" style="position:absolute;left:5164;top:111167;width:49676;height:765;flip:x y;visibility:visible;mso-wrap-style:square;v-text-anchor:middle" coordsize="4967406,7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XW8IA&#10;AADaAAAADwAAAGRycy9kb3ducmV2LnhtbESPwWrDMBBE74X+g9hCb43cHkLiRgmmENLeEieHHNfW&#10;1jKWVsZSHfvvq0Chx2Fm3jCb3eSsGGkIrWcFr4sMBHHtdcuNgst5/7ICESKyRuuZFMwUYLd9fNhg&#10;rv2NTzSWsREJwiFHBSbGPpcy1IYchoXviZP37QeHMcmhkXrAW4I7K9+ybCkdtpwWDPb0Yajuyh+n&#10;4NCZo7G2mMyysdXcXvuq019KPT9NxTuISFP8D/+1P7WCNdyvp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xdbwgAAANoAAAAPAAAAAAAAAAAAAAAAAJgCAABkcnMvZG93&#10;bnJldi54bWxQSwUGAAAAAAQABAD1AAAAhwM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F8A8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F5293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9CC2DE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5AA57D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9682F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3C579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82DE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0EB8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7859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A0A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8405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6D429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F13432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09"/>
    <w:rsid w:val="00032C21"/>
    <w:rsid w:val="00047640"/>
    <w:rsid w:val="000525E1"/>
    <w:rsid w:val="00073F67"/>
    <w:rsid w:val="001225F1"/>
    <w:rsid w:val="00147982"/>
    <w:rsid w:val="00166B0C"/>
    <w:rsid w:val="001705E5"/>
    <w:rsid w:val="001A4E7F"/>
    <w:rsid w:val="001A7D1C"/>
    <w:rsid w:val="00252CC9"/>
    <w:rsid w:val="002A14B7"/>
    <w:rsid w:val="002C3B9C"/>
    <w:rsid w:val="002E4997"/>
    <w:rsid w:val="002E7D7B"/>
    <w:rsid w:val="003172A0"/>
    <w:rsid w:val="00362016"/>
    <w:rsid w:val="00366FCD"/>
    <w:rsid w:val="00372AA3"/>
    <w:rsid w:val="0037392E"/>
    <w:rsid w:val="003975C5"/>
    <w:rsid w:val="003C5F1D"/>
    <w:rsid w:val="003F34B8"/>
    <w:rsid w:val="004A22A6"/>
    <w:rsid w:val="004E0B74"/>
    <w:rsid w:val="004F1245"/>
    <w:rsid w:val="0052406E"/>
    <w:rsid w:val="00535661"/>
    <w:rsid w:val="0057068C"/>
    <w:rsid w:val="00583006"/>
    <w:rsid w:val="005B624C"/>
    <w:rsid w:val="005B6801"/>
    <w:rsid w:val="005F2FE0"/>
    <w:rsid w:val="00616516"/>
    <w:rsid w:val="00641C85"/>
    <w:rsid w:val="00676ABB"/>
    <w:rsid w:val="00690CE7"/>
    <w:rsid w:val="006B6F1F"/>
    <w:rsid w:val="006C055A"/>
    <w:rsid w:val="006E70F0"/>
    <w:rsid w:val="006F6B67"/>
    <w:rsid w:val="00714B42"/>
    <w:rsid w:val="007369BE"/>
    <w:rsid w:val="00771A82"/>
    <w:rsid w:val="007B1533"/>
    <w:rsid w:val="007C74BA"/>
    <w:rsid w:val="007C7633"/>
    <w:rsid w:val="007D056E"/>
    <w:rsid w:val="007D70A6"/>
    <w:rsid w:val="007F5309"/>
    <w:rsid w:val="00803899"/>
    <w:rsid w:val="0082378B"/>
    <w:rsid w:val="008255F7"/>
    <w:rsid w:val="00826000"/>
    <w:rsid w:val="008A43A2"/>
    <w:rsid w:val="008A5A34"/>
    <w:rsid w:val="008B7B27"/>
    <w:rsid w:val="008C16EB"/>
    <w:rsid w:val="008E31B8"/>
    <w:rsid w:val="00904F34"/>
    <w:rsid w:val="00920E9F"/>
    <w:rsid w:val="009A77D6"/>
    <w:rsid w:val="009C565C"/>
    <w:rsid w:val="00A365C5"/>
    <w:rsid w:val="00A73265"/>
    <w:rsid w:val="00A86FA8"/>
    <w:rsid w:val="00B3173E"/>
    <w:rsid w:val="00B34BD7"/>
    <w:rsid w:val="00B872C4"/>
    <w:rsid w:val="00BB5990"/>
    <w:rsid w:val="00BB7A1D"/>
    <w:rsid w:val="00C024A6"/>
    <w:rsid w:val="00C36F7F"/>
    <w:rsid w:val="00C94A5E"/>
    <w:rsid w:val="00CB61D8"/>
    <w:rsid w:val="00D05149"/>
    <w:rsid w:val="00D52DA7"/>
    <w:rsid w:val="00D55EF5"/>
    <w:rsid w:val="00DF0410"/>
    <w:rsid w:val="00E62202"/>
    <w:rsid w:val="00E6647F"/>
    <w:rsid w:val="00EA567A"/>
    <w:rsid w:val="00F0158B"/>
    <w:rsid w:val="00F108E1"/>
    <w:rsid w:val="00F132F8"/>
    <w:rsid w:val="00F568D7"/>
    <w:rsid w:val="00F72EB9"/>
    <w:rsid w:val="00F820F0"/>
    <w:rsid w:val="00FB3CB9"/>
    <w:rsid w:val="00FC665E"/>
    <w:rsid w:val="00FE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C562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Oformateradtabell11">
    <w:name w:val="Oformaterad tabell 1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21">
    <w:name w:val="Oformaterad tabell 21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formateradtabell31">
    <w:name w:val="Oformaterad tabell 31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formateradtabell41">
    <w:name w:val="Oformaterad tabell 41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ell1ljus1">
    <w:name w:val="Listtabell 1 ljus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1ljusdekorfrg11">
    <w:name w:val="Listtabell 1 ljus – dekorfärg 1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1ljusdekorfrg21">
    <w:name w:val="Listtabell 1 ljus – dekorfärg 2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1ljusdekorfrg31">
    <w:name w:val="Listtabell 1 ljus – dekorfärg 3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1ljusdekorfrg41">
    <w:name w:val="Listtabell 1 ljus – dekorfärg 4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1ljusdekorfrg51">
    <w:name w:val="Listtabell 1 ljus – dekorfärg 5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1ljusdekorfrg61">
    <w:name w:val="Listtabell 1 ljus – dekorfärg 6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21">
    <w:name w:val="Listtabell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2dekorfrg11">
    <w:name w:val="Listtabell 2 – dekorfärg 1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2dekorfrg21">
    <w:name w:val="Listtabell 2 – dekorfärg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2dekorfrg31">
    <w:name w:val="Listtabell 2 – dekorfärg 3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2dekorfrg41">
    <w:name w:val="Listtabell 2 – dekorfärg 4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2dekorfrg51">
    <w:name w:val="Listtabell 2 – dekorfärg 5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2dekorfrg61">
    <w:name w:val="Listtabell 2 – dekorfärg 6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31">
    <w:name w:val="Listtabell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ell3dekorfrg11">
    <w:name w:val="Listtabell 3 – dekorfärg 1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ell3dekorfrg21">
    <w:name w:val="Listtabell 3 – dekorfärg 2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ell3dekorfrg31">
    <w:name w:val="Listtabell 3 – dekorfärg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ell3dekorfrg41">
    <w:name w:val="Listtabell 3 – dekorfärg 4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ell3dekorfrg51">
    <w:name w:val="Listtabell 3 – dekorfärg 5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ell3dekorfrg61">
    <w:name w:val="Listtabell 3 – dekorfärg 6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ell41">
    <w:name w:val="Listtabell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4dekorfrg11">
    <w:name w:val="Listtabell 4 – dekorfärg 1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4dekorfrg21">
    <w:name w:val="Listtabell 4 – dekorfärg 2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4dekorfrg31">
    <w:name w:val="Listtabell 4 – dekorfärg 3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4dekorfrg41">
    <w:name w:val="Listtabell 4 – dekorfärg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4dekorfrg51">
    <w:name w:val="Listtabell 4 – dekorfärg 5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4dekorfrg61">
    <w:name w:val="Listtabell 4 – dekorfärg 6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5mrk1">
    <w:name w:val="Listtabell 5 mörk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11">
    <w:name w:val="Listtabell 5 mörk – dekorfärg 1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21">
    <w:name w:val="Listtabell 5 mörk – dekorfärg 2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31">
    <w:name w:val="Listtabell 5 mörk – dekorfärg 3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41">
    <w:name w:val="Listtabell 5 mörk – dekorfärg 4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51">
    <w:name w:val="Listtabell 5 mörk – dekorfärg 5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61">
    <w:name w:val="Listtabell 5 mörk – dekorfärg 6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6frgstark1">
    <w:name w:val="Listtabell 6 färgstark1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6frgstarkdekorfrg11">
    <w:name w:val="Listtabell 6 färgstark – dekorfärg 1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6frgstarkdekorfrg21">
    <w:name w:val="Listtabell 6 färgstark – dekorfärg 21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6frgstarkdekorfrg31">
    <w:name w:val="Listtabell 6 färgstark – dekorfärg 31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6frgstarkdekorfrg41">
    <w:name w:val="Listtabell 6 färgstark – dekorfärg 41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6frgstarkdekorfrg51">
    <w:name w:val="Listtabell 6 färgstark – dekorfärg 51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6frgstarkdekorfrg61">
    <w:name w:val="Listtabell 6 färgstark – dekorfärg 61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7frgstark1">
    <w:name w:val="Listtabell 7 färgstark1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11">
    <w:name w:val="Listtabell 7 färgstark – dekorfärg 1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21">
    <w:name w:val="Listtabell 7 färgstark – dekorfärg 21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31">
    <w:name w:val="Listtabell 7 färgstark – dekorfärg 31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41">
    <w:name w:val="Listtabell 7 färgstark – dekorfärg 41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51">
    <w:name w:val="Listtabell 7 färgstark – dekorfärg 51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61">
    <w:name w:val="Listtabell 7 färgstark – dekorfärg 61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rutntljust1">
    <w:name w:val="Tabellrutnät ljust1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utntstabell1ljus1">
    <w:name w:val="Rutnätstabell 1 ljus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11">
    <w:name w:val="Rutnätstabell 1 ljus – dekorfärg 1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-dekorfrg21">
    <w:name w:val="Rutnätstabell 1 ljus - dekorfärg 2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31">
    <w:name w:val="Rutnätstabell 1 ljus – dekorfärg 3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41">
    <w:name w:val="Rutnätstabell 1 ljus – dekorfärg 4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51">
    <w:name w:val="Rutnätstabell 1 ljus – dekorfärg 5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61">
    <w:name w:val="Rutnätstabell 1 ljus – dekorfärg 6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21">
    <w:name w:val="Rutnätstabell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2dekorfrg11">
    <w:name w:val="Rutnätstabell 2 – dekorfärg 1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utntstabell2dekorfrg21">
    <w:name w:val="Rutnätstabell 2 – dekorfärg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utntstabell2dekorfrg31">
    <w:name w:val="Rutnätstabell 2 – dekorfärg 3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utntstabell2dekorfrg41">
    <w:name w:val="Rutnätstabell 2 – dekorfärg 4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utntstabell2dekorfrg51">
    <w:name w:val="Rutnätstabell 2 – dekorfärg 5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utntstabell2dekorfrg61">
    <w:name w:val="Rutnätstabell 2 – dekorfärg 6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utntstabell31">
    <w:name w:val="Rutnätstabell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3dekorfrg11">
    <w:name w:val="Rutnätstabell 3 – dekorfärg 1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utntstabell3dekorfrg21">
    <w:name w:val="Rutnätstabell 3 – dekorfärg 2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utntstabell3dekorfrg31">
    <w:name w:val="Rutnätstabell 3 – dekorfärg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utntstabell3dekorfrg41">
    <w:name w:val="Rutnätstabell 3 – dekorfärg 4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utntstabell3dekorfrg51">
    <w:name w:val="Rutnätstabell 3 – dekorfärg 5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utntstabell3dekorfrg61">
    <w:name w:val="Rutnätstabell 3 – dekorfärg 6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Rutntstabell41">
    <w:name w:val="Rutnätstabell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4dekorfrg11">
    <w:name w:val="Rutnätstabell 4 – dekorfärg 1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utntstabell4dekorfrg21">
    <w:name w:val="Rutnätstabell 4 – dekorfärg 2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utntstabell4dekorfrg31">
    <w:name w:val="Rutnätstabell 4 – dekorfärg 3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utntstabell4dekorfrg41">
    <w:name w:val="Rutnätstabell 4 – dekorfärg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utntstabell4dekorfrg51">
    <w:name w:val="Rutnätstabell 4 – dekorfärg 5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utntstabell4dekorfrg61">
    <w:name w:val="Rutnätstabell 4 – dekorfärg 6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utntstabell5mrk1">
    <w:name w:val="Rutnätstabell 5 mörk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ntstabell5mrkdekorfrg11">
    <w:name w:val="Rutnätstabell 5 mörk – dekorfärg 1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Rutntstabell5mrkdekorfrg21">
    <w:name w:val="Rutnätstabell 5 mörk – dekorfärg 2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Rutntstabell5mrkdekorfrg31">
    <w:name w:val="Rutnätstabell 5 mörk – dekorfärg 3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Rutntstabell5mrkdekorfrg41">
    <w:name w:val="Rutnätstabell 5 mörk – dekorfärg 4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Rutntstabell5mrkdekorfrg51">
    <w:name w:val="Rutnätstabell 5 mörk – dekorfärg 5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Rutntstabell5mrkdekorfrg61">
    <w:name w:val="Rutnätstabell 5 mörk – dekorfärg 6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Rutntstabell6frgstark1">
    <w:name w:val="Rutnätstabell 6 färgstark1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6frgstarkdekorfrg11">
    <w:name w:val="Rutnätstabell 6 färgstark – dekorfärg 1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utntstabell6frgstarkdekorfrg21">
    <w:name w:val="Rutnätstabell 6 färgstark – dekorfärg 21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utntstabell6frgstarkdekorfrg31">
    <w:name w:val="Rutnätstabell 6 färgstark – dekorfärg 31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utntstabell6frgstarkdekorfrg41">
    <w:name w:val="Rutnätstabell 6 färgstark – dekorfärg 41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utntstabell6frgstarkdekorfrg51">
    <w:name w:val="Rutnätstabell 6 färgstark – dekorfärg 51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utntstabell6frgstarkdekorfrg61">
    <w:name w:val="Rutnätstabell 6 färgstark – dekorfärg 61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utntstabell7frgstark1">
    <w:name w:val="Rutnätstabell 7 färgstark1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7frgstarkdekorfrg11">
    <w:name w:val="Rutnätstabell 7 färgstark – dekorfärg 1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utntstabell7frgstarkdekorfrg21">
    <w:name w:val="Rutnätstabell 7 färgstark – dekorfärg 21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utntstabell7frgstarkdekorfrg31">
    <w:name w:val="Rutnätstabell 7 färgstark – dekorfärg 31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utntstabell7frgstarkdekorfrg41">
    <w:name w:val="Rutnätstabell 7 färgstark – dekorfärg 41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utntstabell7frgstarkdekorfrg51">
    <w:name w:val="Rutnätstabell 7 färgstark – dekorfärg 51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utntstabell7frgstarkdekorfrg61">
    <w:name w:val="Rutnätstabell 7 färgstark – dekorfärg 61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Oformateradtabell11">
    <w:name w:val="Oformaterad tabell 1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21">
    <w:name w:val="Oformaterad tabell 21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formateradtabell31">
    <w:name w:val="Oformaterad tabell 31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formateradtabell41">
    <w:name w:val="Oformaterad tabell 41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ell1ljus1">
    <w:name w:val="Listtabell 1 ljus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1ljusdekorfrg11">
    <w:name w:val="Listtabell 1 ljus – dekorfärg 1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1ljusdekorfrg21">
    <w:name w:val="Listtabell 1 ljus – dekorfärg 2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1ljusdekorfrg31">
    <w:name w:val="Listtabell 1 ljus – dekorfärg 3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1ljusdekorfrg41">
    <w:name w:val="Listtabell 1 ljus – dekorfärg 4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1ljusdekorfrg51">
    <w:name w:val="Listtabell 1 ljus – dekorfärg 5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1ljusdekorfrg61">
    <w:name w:val="Listtabell 1 ljus – dekorfärg 6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21">
    <w:name w:val="Listtabell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2dekorfrg11">
    <w:name w:val="Listtabell 2 – dekorfärg 1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2dekorfrg21">
    <w:name w:val="Listtabell 2 – dekorfärg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2dekorfrg31">
    <w:name w:val="Listtabell 2 – dekorfärg 3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2dekorfrg41">
    <w:name w:val="Listtabell 2 – dekorfärg 4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2dekorfrg51">
    <w:name w:val="Listtabell 2 – dekorfärg 5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2dekorfrg61">
    <w:name w:val="Listtabell 2 – dekorfärg 6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31">
    <w:name w:val="Listtabell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ell3dekorfrg11">
    <w:name w:val="Listtabell 3 – dekorfärg 1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ell3dekorfrg21">
    <w:name w:val="Listtabell 3 – dekorfärg 2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ell3dekorfrg31">
    <w:name w:val="Listtabell 3 – dekorfärg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ell3dekorfrg41">
    <w:name w:val="Listtabell 3 – dekorfärg 4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ell3dekorfrg51">
    <w:name w:val="Listtabell 3 – dekorfärg 5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ell3dekorfrg61">
    <w:name w:val="Listtabell 3 – dekorfärg 6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ell41">
    <w:name w:val="Listtabell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4dekorfrg11">
    <w:name w:val="Listtabell 4 – dekorfärg 1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4dekorfrg21">
    <w:name w:val="Listtabell 4 – dekorfärg 2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4dekorfrg31">
    <w:name w:val="Listtabell 4 – dekorfärg 3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4dekorfrg41">
    <w:name w:val="Listtabell 4 – dekorfärg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4dekorfrg51">
    <w:name w:val="Listtabell 4 – dekorfärg 5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4dekorfrg61">
    <w:name w:val="Listtabell 4 – dekorfärg 6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5mrk1">
    <w:name w:val="Listtabell 5 mörk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11">
    <w:name w:val="Listtabell 5 mörk – dekorfärg 1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21">
    <w:name w:val="Listtabell 5 mörk – dekorfärg 2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31">
    <w:name w:val="Listtabell 5 mörk – dekorfärg 3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41">
    <w:name w:val="Listtabell 5 mörk – dekorfärg 4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51">
    <w:name w:val="Listtabell 5 mörk – dekorfärg 5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5mrkdekorfrg61">
    <w:name w:val="Listtabell 5 mörk – dekorfärg 6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ell6frgstark1">
    <w:name w:val="Listtabell 6 färgstark1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ell6frgstarkdekorfrg11">
    <w:name w:val="Listtabell 6 färgstark – dekorfärg 1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ell6frgstarkdekorfrg21">
    <w:name w:val="Listtabell 6 färgstark – dekorfärg 21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ell6frgstarkdekorfrg31">
    <w:name w:val="Listtabell 6 färgstark – dekorfärg 31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ell6frgstarkdekorfrg41">
    <w:name w:val="Listtabell 6 färgstark – dekorfärg 41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ell6frgstarkdekorfrg51">
    <w:name w:val="Listtabell 6 färgstark – dekorfärg 51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ell6frgstarkdekorfrg61">
    <w:name w:val="Listtabell 6 färgstark – dekorfärg 61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ell7frgstark1">
    <w:name w:val="Listtabell 7 färgstark1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11">
    <w:name w:val="Listtabell 7 färgstark – dekorfärg 1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21">
    <w:name w:val="Listtabell 7 färgstark – dekorfärg 21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31">
    <w:name w:val="Listtabell 7 färgstark – dekorfärg 31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41">
    <w:name w:val="Listtabell 7 färgstark – dekorfärg 41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51">
    <w:name w:val="Listtabell 7 färgstark – dekorfärg 51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ell7frgstarkdekorfrg61">
    <w:name w:val="Listtabell 7 färgstark – dekorfärg 61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rutntljust1">
    <w:name w:val="Tabellrutnät ljust1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utntstabell1ljus1">
    <w:name w:val="Rutnätstabell 1 ljus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11">
    <w:name w:val="Rutnätstabell 1 ljus – dekorfärg 1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-dekorfrg21">
    <w:name w:val="Rutnätstabell 1 ljus - dekorfärg 2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31">
    <w:name w:val="Rutnätstabell 1 ljus – dekorfärg 3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41">
    <w:name w:val="Rutnätstabell 1 ljus – dekorfärg 4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51">
    <w:name w:val="Rutnätstabell 1 ljus – dekorfärg 5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61">
    <w:name w:val="Rutnätstabell 1 ljus – dekorfärg 6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21">
    <w:name w:val="Rutnätstabell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2dekorfrg11">
    <w:name w:val="Rutnätstabell 2 – dekorfärg 1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utntstabell2dekorfrg21">
    <w:name w:val="Rutnätstabell 2 – dekorfärg 2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utntstabell2dekorfrg31">
    <w:name w:val="Rutnätstabell 2 – dekorfärg 3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utntstabell2dekorfrg41">
    <w:name w:val="Rutnätstabell 2 – dekorfärg 4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utntstabell2dekorfrg51">
    <w:name w:val="Rutnätstabell 2 – dekorfärg 5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utntstabell2dekorfrg61">
    <w:name w:val="Rutnätstabell 2 – dekorfärg 6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utntstabell31">
    <w:name w:val="Rutnätstabell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3dekorfrg11">
    <w:name w:val="Rutnätstabell 3 – dekorfärg 1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utntstabell3dekorfrg21">
    <w:name w:val="Rutnätstabell 3 – dekorfärg 2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utntstabell3dekorfrg31">
    <w:name w:val="Rutnätstabell 3 – dekorfärg 3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utntstabell3dekorfrg41">
    <w:name w:val="Rutnätstabell 3 – dekorfärg 4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utntstabell3dekorfrg51">
    <w:name w:val="Rutnätstabell 3 – dekorfärg 5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utntstabell3dekorfrg61">
    <w:name w:val="Rutnätstabell 3 – dekorfärg 6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Rutntstabell41">
    <w:name w:val="Rutnätstabell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4dekorfrg11">
    <w:name w:val="Rutnätstabell 4 – dekorfärg 1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utntstabell4dekorfrg21">
    <w:name w:val="Rutnätstabell 4 – dekorfärg 2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utntstabell4dekorfrg31">
    <w:name w:val="Rutnätstabell 4 – dekorfärg 3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utntstabell4dekorfrg41">
    <w:name w:val="Rutnätstabell 4 – dekorfärg 4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utntstabell4dekorfrg51">
    <w:name w:val="Rutnätstabell 4 – dekorfärg 5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utntstabell4dekorfrg61">
    <w:name w:val="Rutnätstabell 4 – dekorfärg 6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utntstabell5mrk1">
    <w:name w:val="Rutnätstabell 5 mörk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utntstabell5mrkdekorfrg11">
    <w:name w:val="Rutnätstabell 5 mörk – dekorfärg 1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Rutntstabell5mrkdekorfrg21">
    <w:name w:val="Rutnätstabell 5 mörk – dekorfärg 2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Rutntstabell5mrkdekorfrg31">
    <w:name w:val="Rutnätstabell 5 mörk – dekorfärg 3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Rutntstabell5mrkdekorfrg41">
    <w:name w:val="Rutnätstabell 5 mörk – dekorfärg 4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Rutntstabell5mrkdekorfrg51">
    <w:name w:val="Rutnätstabell 5 mörk – dekorfärg 5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Rutntstabell5mrkdekorfrg61">
    <w:name w:val="Rutnätstabell 5 mörk – dekorfärg 6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Rutntstabell6frgstark1">
    <w:name w:val="Rutnätstabell 6 färgstark1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tntstabell6frgstarkdekorfrg11">
    <w:name w:val="Rutnätstabell 6 färgstark – dekorfärg 1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utntstabell6frgstarkdekorfrg21">
    <w:name w:val="Rutnätstabell 6 färgstark – dekorfärg 21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utntstabell6frgstarkdekorfrg31">
    <w:name w:val="Rutnätstabell 6 färgstark – dekorfärg 31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utntstabell6frgstarkdekorfrg41">
    <w:name w:val="Rutnätstabell 6 färgstark – dekorfärg 41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utntstabell6frgstarkdekorfrg51">
    <w:name w:val="Rutnätstabell 6 färgstark – dekorfärg 51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utntstabell6frgstarkdekorfrg61">
    <w:name w:val="Rutnätstabell 6 färgstark – dekorfärg 61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utntstabell7frgstark1">
    <w:name w:val="Rutnätstabell 7 färgstark1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tntstabell7frgstarkdekorfrg11">
    <w:name w:val="Rutnätstabell 7 färgstark – dekorfärg 1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utntstabell7frgstarkdekorfrg21">
    <w:name w:val="Rutnätstabell 7 färgstark – dekorfärg 21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utntstabell7frgstarkdekorfrg31">
    <w:name w:val="Rutnätstabell 7 färgstark – dekorfärg 31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utntstabell7frgstarkdekorfrg41">
    <w:name w:val="Rutnätstabell 7 färgstark – dekorfärg 41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utntstabell7frgstarkdekorfrg51">
    <w:name w:val="Rutnätstabell 7 färgstark – dekorfärg 51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utntstabell7frgstarkdekorfrg61">
    <w:name w:val="Rutnätstabell 7 färgstark – dekorfärg 61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B44\AppData\Roaming\Microsoft\Mallar\Bl&#229;%20sf&#228;rer%20&#8211;%20kalender%20f&#246;r%20avtalade%20tide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7E41C8-EDC6-0C41-AD45-700BBD64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\Users\HSB44\AppData\Roaming\Microsoft\Mallar\Blå sfärer – kalender för avtalade tider.dotx</Template>
  <TotalTime>0</TotalTime>
  <Pages>1</Pages>
  <Words>129</Words>
  <Characters>741</Characters>
  <Application>Microsoft Macintosh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2019-09-03T14:16:00Z</dcterms:created>
  <dcterms:modified xsi:type="dcterms:W3CDTF">2019-09-05T21:06:00Z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