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lrutnt"/>
        <w:tblW w:w="500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42"/>
        <w:gridCol w:w="2422"/>
        <w:gridCol w:w="1649"/>
        <w:gridCol w:w="2072"/>
        <w:gridCol w:w="222"/>
        <w:gridCol w:w="235"/>
      </w:tblGrid>
      <w:tr w:rsidR="000172E5" w:rsidRPr="00637200" w14:paraId="665544A1" w14:textId="77777777" w:rsidTr="003F52BC">
        <w:trPr>
          <w:gridAfter w:val="2"/>
          <w:wAfter w:w="253" w:type="pct"/>
        </w:trPr>
        <w:tc>
          <w:tcPr>
            <w:tcW w:w="4747" w:type="pct"/>
            <w:gridSpan w:val="4"/>
            <w:shd w:val="clear" w:color="auto" w:fill="731F1C" w:themeFill="accent5"/>
            <w:vAlign w:val="bottom"/>
          </w:tcPr>
          <w:p w14:paraId="626F63D1" w14:textId="51AE1B78" w:rsidR="000172E5" w:rsidRPr="00637200" w:rsidRDefault="00D3789B" w:rsidP="00637200">
            <w:pPr>
              <w:pStyle w:val="Rubrik1"/>
            </w:pPr>
            <w:r>
              <w:t>Aktiv medlem</w:t>
            </w:r>
          </w:p>
        </w:tc>
      </w:tr>
      <w:tr w:rsidR="000172E5" w:rsidRPr="00846B76" w14:paraId="0349A528" w14:textId="77777777" w:rsidTr="003F52BC">
        <w:trPr>
          <w:gridAfter w:val="2"/>
          <w:wAfter w:w="253" w:type="pct"/>
        </w:trPr>
        <w:sdt>
          <w:sdtPr>
            <w:id w:val="1621259925"/>
            <w:placeholder>
              <w:docPart w:val="EC8E1428E753497B899A5E45C32F6D83"/>
            </w:placeholder>
            <w:temporary/>
            <w:showingPlcHdr/>
            <w15:appearance w15:val="hidden"/>
          </w:sdtPr>
          <w:sdtContent>
            <w:tc>
              <w:tcPr>
                <w:tcW w:w="1350" w:type="pct"/>
                <w:vAlign w:val="bottom"/>
              </w:tcPr>
              <w:p w14:paraId="7036D06B" w14:textId="77777777" w:rsidR="000172E5" w:rsidRPr="00637200" w:rsidRDefault="007147D7" w:rsidP="00637200">
                <w:pPr>
                  <w:pStyle w:val="Normaltindrag"/>
                </w:pPr>
                <w:r w:rsidRPr="00637200">
                  <w:rPr>
                    <w:lang w:bidi="sv-SE"/>
                  </w:rPr>
                  <w:t>Förnamn</w:t>
                </w:r>
              </w:p>
            </w:tc>
          </w:sdtContent>
        </w:sdt>
        <w:tc>
          <w:tcPr>
            <w:tcW w:w="3396" w:type="pct"/>
            <w:gridSpan w:val="3"/>
            <w:tcBorders>
              <w:bottom w:val="single" w:sz="4" w:space="0" w:color="auto"/>
            </w:tcBorders>
            <w:vAlign w:val="bottom"/>
          </w:tcPr>
          <w:p w14:paraId="01E68359" w14:textId="2DE7D8CC" w:rsidR="000172E5" w:rsidRPr="00846B76" w:rsidRDefault="000172E5" w:rsidP="00311D4F"/>
        </w:tc>
      </w:tr>
      <w:tr w:rsidR="000172E5" w:rsidRPr="00846B76" w14:paraId="6D988DB1" w14:textId="77777777" w:rsidTr="003F52BC">
        <w:trPr>
          <w:gridAfter w:val="2"/>
          <w:wAfter w:w="253" w:type="pct"/>
        </w:trPr>
        <w:sdt>
          <w:sdtPr>
            <w:id w:val="-1470592894"/>
            <w:placeholder>
              <w:docPart w:val="1A205BB9042D4322B23F463439AEDE29"/>
            </w:placeholder>
            <w:temporary/>
            <w:showingPlcHdr/>
            <w15:appearance w15:val="hidden"/>
          </w:sdtPr>
          <w:sdtContent>
            <w:tc>
              <w:tcPr>
                <w:tcW w:w="1350" w:type="pct"/>
                <w:vAlign w:val="bottom"/>
              </w:tcPr>
              <w:p w14:paraId="3B51AF60" w14:textId="77777777" w:rsidR="000172E5" w:rsidRPr="00637200" w:rsidRDefault="007147D7" w:rsidP="00637200">
                <w:pPr>
                  <w:pStyle w:val="Normaltindrag"/>
                </w:pPr>
                <w:r w:rsidRPr="00637200">
                  <w:rPr>
                    <w:lang w:bidi="sv-SE"/>
                  </w:rPr>
                  <w:t>Efternamn</w:t>
                </w:r>
              </w:p>
            </w:tc>
          </w:sdtContent>
        </w:sdt>
        <w:tc>
          <w:tcPr>
            <w:tcW w:w="339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7C1B70F" w14:textId="77777777" w:rsidR="000172E5" w:rsidRPr="00846B76" w:rsidRDefault="000172E5" w:rsidP="00311D4F"/>
        </w:tc>
      </w:tr>
      <w:tr w:rsidR="000172E5" w:rsidRPr="00846B76" w14:paraId="18413627" w14:textId="77777777" w:rsidTr="003F52BC">
        <w:trPr>
          <w:gridAfter w:val="2"/>
          <w:wAfter w:w="253" w:type="pct"/>
        </w:trPr>
        <w:sdt>
          <w:sdtPr>
            <w:id w:val="946660661"/>
            <w:placeholder>
              <w:docPart w:val="BE3D4F0328474B2A9F60A4D036016E06"/>
            </w:placeholder>
            <w:temporary/>
            <w:showingPlcHdr/>
            <w15:appearance w15:val="hidden"/>
          </w:sdtPr>
          <w:sdtContent>
            <w:tc>
              <w:tcPr>
                <w:tcW w:w="1350" w:type="pct"/>
                <w:vAlign w:val="bottom"/>
              </w:tcPr>
              <w:p w14:paraId="1080B7F0" w14:textId="77777777" w:rsidR="000172E5" w:rsidRPr="00637200" w:rsidRDefault="007147D7" w:rsidP="00637200">
                <w:pPr>
                  <w:pStyle w:val="Normaltindrag"/>
                </w:pPr>
                <w:r w:rsidRPr="00637200">
                  <w:rPr>
                    <w:lang w:bidi="sv-SE"/>
                  </w:rPr>
                  <w:t>Mobiltelefon</w:t>
                </w:r>
              </w:p>
            </w:tc>
          </w:sdtContent>
        </w:sdt>
        <w:tc>
          <w:tcPr>
            <w:tcW w:w="133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51D36BF" w14:textId="77777777" w:rsidR="000172E5" w:rsidRPr="00846B76" w:rsidRDefault="000172E5" w:rsidP="00311D4F"/>
        </w:tc>
        <w:tc>
          <w:tcPr>
            <w:tcW w:w="912" w:type="pct"/>
            <w:tcBorders>
              <w:top w:val="single" w:sz="4" w:space="0" w:color="auto"/>
            </w:tcBorders>
            <w:vAlign w:val="bottom"/>
          </w:tcPr>
          <w:p w14:paraId="3CCA1EF2" w14:textId="088C6AB8" w:rsidR="000172E5" w:rsidRDefault="000172E5" w:rsidP="00311D4F"/>
        </w:tc>
        <w:tc>
          <w:tcPr>
            <w:tcW w:w="1145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111F06C" w14:textId="77777777" w:rsidR="000172E5" w:rsidRPr="00846B76" w:rsidRDefault="000172E5" w:rsidP="00311D4F"/>
        </w:tc>
      </w:tr>
      <w:tr w:rsidR="000172E5" w:rsidRPr="00846B76" w14:paraId="3212F911" w14:textId="77777777" w:rsidTr="003F52BC">
        <w:trPr>
          <w:gridAfter w:val="2"/>
          <w:wAfter w:w="253" w:type="pct"/>
        </w:trPr>
        <w:sdt>
          <w:sdtPr>
            <w:id w:val="1334104394"/>
            <w:placeholder>
              <w:docPart w:val="C1ED4AB026934E90A909F6E828006B71"/>
            </w:placeholder>
            <w:temporary/>
            <w:showingPlcHdr/>
            <w15:appearance w15:val="hidden"/>
          </w:sdtPr>
          <w:sdtContent>
            <w:tc>
              <w:tcPr>
                <w:tcW w:w="1350" w:type="pct"/>
                <w:vAlign w:val="bottom"/>
              </w:tcPr>
              <w:p w14:paraId="18C7449F" w14:textId="77777777" w:rsidR="000172E5" w:rsidRPr="00637200" w:rsidRDefault="007147D7" w:rsidP="00637200">
                <w:pPr>
                  <w:pStyle w:val="Normaltindrag"/>
                </w:pPr>
                <w:r w:rsidRPr="00637200">
                  <w:rPr>
                    <w:lang w:bidi="sv-SE"/>
                  </w:rPr>
                  <w:t>E-post</w:t>
                </w:r>
              </w:p>
            </w:tc>
          </w:sdtContent>
        </w:sdt>
        <w:tc>
          <w:tcPr>
            <w:tcW w:w="3396" w:type="pct"/>
            <w:gridSpan w:val="3"/>
            <w:tcBorders>
              <w:bottom w:val="single" w:sz="4" w:space="0" w:color="auto"/>
            </w:tcBorders>
            <w:vAlign w:val="bottom"/>
          </w:tcPr>
          <w:p w14:paraId="2FA0420F" w14:textId="77777777" w:rsidR="000172E5" w:rsidRPr="00846B76" w:rsidRDefault="000172E5" w:rsidP="00311D4F"/>
        </w:tc>
      </w:tr>
      <w:tr w:rsidR="000172E5" w:rsidRPr="00846B76" w14:paraId="4DFD8E3E" w14:textId="77777777" w:rsidTr="003F52BC">
        <w:trPr>
          <w:gridAfter w:val="2"/>
          <w:wAfter w:w="253" w:type="pct"/>
          <w:trHeight w:val="54"/>
        </w:trPr>
        <w:tc>
          <w:tcPr>
            <w:tcW w:w="4747" w:type="pct"/>
            <w:gridSpan w:val="4"/>
            <w:shd w:val="clear" w:color="auto" w:fill="auto"/>
            <w:vAlign w:val="bottom"/>
          </w:tcPr>
          <w:p w14:paraId="1CE9BCD2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1D0360F7" w14:textId="77777777" w:rsidTr="003F52BC">
        <w:trPr>
          <w:gridAfter w:val="2"/>
          <w:wAfter w:w="253" w:type="pct"/>
        </w:trPr>
        <w:tc>
          <w:tcPr>
            <w:tcW w:w="4747" w:type="pct"/>
            <w:gridSpan w:val="4"/>
            <w:shd w:val="clear" w:color="auto" w:fill="731F1C" w:themeFill="accent5"/>
            <w:vAlign w:val="bottom"/>
          </w:tcPr>
          <w:p w14:paraId="1346C515" w14:textId="30492BDD" w:rsidR="000172E5" w:rsidRPr="00846B76" w:rsidRDefault="00D3789B" w:rsidP="00637200">
            <w:pPr>
              <w:pStyle w:val="Rubrik1"/>
            </w:pPr>
            <w:r>
              <w:t>Förälder</w:t>
            </w:r>
            <w:r w:rsidR="00BC68A6">
              <w:t xml:space="preserve"> </w:t>
            </w:r>
          </w:p>
        </w:tc>
      </w:tr>
      <w:tr w:rsidR="000172E5" w:rsidRPr="00846B76" w14:paraId="38062D64" w14:textId="77777777" w:rsidTr="003F52BC">
        <w:trPr>
          <w:gridAfter w:val="2"/>
          <w:wAfter w:w="253" w:type="pct"/>
        </w:trPr>
        <w:sdt>
          <w:sdtPr>
            <w:id w:val="-2047821762"/>
            <w:placeholder>
              <w:docPart w:val="C30273F06F7A48DC9403B0D7A9DF819A"/>
            </w:placeholder>
            <w:temporary/>
            <w:showingPlcHdr/>
            <w15:appearance w15:val="hidden"/>
          </w:sdtPr>
          <w:sdtContent>
            <w:tc>
              <w:tcPr>
                <w:tcW w:w="1350" w:type="pct"/>
                <w:vAlign w:val="bottom"/>
              </w:tcPr>
              <w:p w14:paraId="25ABAF43" w14:textId="77777777" w:rsidR="000172E5" w:rsidRPr="00846B76" w:rsidRDefault="007147D7" w:rsidP="00311D4F">
                <w:pPr>
                  <w:pStyle w:val="Normaltindrag"/>
                </w:pPr>
                <w:r w:rsidRPr="006145D8">
                  <w:rPr>
                    <w:lang w:bidi="sv-SE"/>
                  </w:rPr>
                  <w:t>Förnamn</w:t>
                </w:r>
              </w:p>
            </w:tc>
          </w:sdtContent>
        </w:sdt>
        <w:tc>
          <w:tcPr>
            <w:tcW w:w="3396" w:type="pct"/>
            <w:gridSpan w:val="3"/>
            <w:tcBorders>
              <w:bottom w:val="single" w:sz="4" w:space="0" w:color="auto"/>
            </w:tcBorders>
            <w:vAlign w:val="bottom"/>
          </w:tcPr>
          <w:p w14:paraId="466F5469" w14:textId="77777777" w:rsidR="000172E5" w:rsidRPr="00846B76" w:rsidRDefault="000172E5" w:rsidP="00311D4F"/>
        </w:tc>
      </w:tr>
      <w:tr w:rsidR="000172E5" w:rsidRPr="00846B76" w14:paraId="4381C20A" w14:textId="77777777" w:rsidTr="003F52BC">
        <w:trPr>
          <w:gridAfter w:val="2"/>
          <w:wAfter w:w="253" w:type="pct"/>
        </w:trPr>
        <w:sdt>
          <w:sdtPr>
            <w:id w:val="-1368443858"/>
            <w:placeholder>
              <w:docPart w:val="78E90DBDC52D42CFA6AAB6B094AF6CDC"/>
            </w:placeholder>
            <w:temporary/>
            <w:showingPlcHdr/>
            <w15:appearance w15:val="hidden"/>
          </w:sdtPr>
          <w:sdtContent>
            <w:tc>
              <w:tcPr>
                <w:tcW w:w="1350" w:type="pct"/>
                <w:vAlign w:val="bottom"/>
              </w:tcPr>
              <w:p w14:paraId="600828B9" w14:textId="77777777" w:rsidR="000172E5" w:rsidRPr="00846B76" w:rsidRDefault="007147D7" w:rsidP="00311D4F">
                <w:pPr>
                  <w:pStyle w:val="Normaltindrag"/>
                </w:pPr>
                <w:r w:rsidRPr="006145D8">
                  <w:rPr>
                    <w:lang w:bidi="sv-SE"/>
                  </w:rPr>
                  <w:t>Efternamn</w:t>
                </w:r>
              </w:p>
            </w:tc>
          </w:sdtContent>
        </w:sdt>
        <w:tc>
          <w:tcPr>
            <w:tcW w:w="3396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0F216A" w14:textId="77777777" w:rsidR="000172E5" w:rsidRPr="00846B76" w:rsidRDefault="000172E5" w:rsidP="00311D4F"/>
        </w:tc>
      </w:tr>
      <w:tr w:rsidR="000172E5" w:rsidRPr="00846B76" w14:paraId="026639A0" w14:textId="77777777" w:rsidTr="003F52BC">
        <w:trPr>
          <w:gridAfter w:val="2"/>
          <w:wAfter w:w="253" w:type="pct"/>
        </w:trPr>
        <w:sdt>
          <w:sdtPr>
            <w:id w:val="-201941420"/>
            <w:placeholder>
              <w:docPart w:val="6F30E2BC6BB44A8E89B49B69017965FC"/>
            </w:placeholder>
            <w:temporary/>
            <w:showingPlcHdr/>
            <w15:appearance w15:val="hidden"/>
          </w:sdtPr>
          <w:sdtContent>
            <w:tc>
              <w:tcPr>
                <w:tcW w:w="1350" w:type="pct"/>
                <w:vAlign w:val="bottom"/>
              </w:tcPr>
              <w:p w14:paraId="63FDCE00" w14:textId="77777777" w:rsidR="000172E5" w:rsidRPr="00846B76" w:rsidRDefault="007147D7" w:rsidP="00311D4F">
                <w:pPr>
                  <w:pStyle w:val="Normaltindrag"/>
                </w:pPr>
                <w:r w:rsidRPr="006145D8">
                  <w:rPr>
                    <w:lang w:bidi="sv-SE"/>
                  </w:rPr>
                  <w:t>Mobiltelefon</w:t>
                </w:r>
              </w:p>
            </w:tc>
          </w:sdtContent>
        </w:sdt>
        <w:tc>
          <w:tcPr>
            <w:tcW w:w="1339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AD4C412" w14:textId="77777777" w:rsidR="000172E5" w:rsidRPr="00846B76" w:rsidRDefault="000172E5" w:rsidP="00311D4F"/>
        </w:tc>
        <w:tc>
          <w:tcPr>
            <w:tcW w:w="912" w:type="pct"/>
            <w:tcBorders>
              <w:top w:val="single" w:sz="4" w:space="0" w:color="auto"/>
            </w:tcBorders>
            <w:vAlign w:val="bottom"/>
          </w:tcPr>
          <w:p w14:paraId="6F72B9DB" w14:textId="7778B591" w:rsidR="000172E5" w:rsidRPr="00846B76" w:rsidRDefault="000172E5" w:rsidP="00637200"/>
        </w:tc>
        <w:tc>
          <w:tcPr>
            <w:tcW w:w="1145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51062A" w14:textId="77777777" w:rsidR="000172E5" w:rsidRPr="00846B76" w:rsidRDefault="000172E5" w:rsidP="00311D4F"/>
        </w:tc>
      </w:tr>
      <w:tr w:rsidR="000172E5" w:rsidRPr="00846B76" w14:paraId="1B58F527" w14:textId="77777777" w:rsidTr="003F52BC">
        <w:trPr>
          <w:gridAfter w:val="2"/>
          <w:wAfter w:w="253" w:type="pct"/>
        </w:trPr>
        <w:sdt>
          <w:sdtPr>
            <w:id w:val="-1359804501"/>
            <w:placeholder>
              <w:docPart w:val="C8B8971A14844135ADD4041935ED7E5D"/>
            </w:placeholder>
            <w:temporary/>
            <w:showingPlcHdr/>
            <w15:appearance w15:val="hidden"/>
          </w:sdtPr>
          <w:sdtContent>
            <w:tc>
              <w:tcPr>
                <w:tcW w:w="1350" w:type="pct"/>
                <w:vAlign w:val="bottom"/>
              </w:tcPr>
              <w:p w14:paraId="26BD63BA" w14:textId="77777777" w:rsidR="000172E5" w:rsidRPr="00846B76" w:rsidRDefault="007147D7" w:rsidP="00311D4F">
                <w:pPr>
                  <w:pStyle w:val="Normaltindrag"/>
                </w:pPr>
                <w:r w:rsidRPr="006145D8">
                  <w:rPr>
                    <w:lang w:bidi="sv-SE"/>
                  </w:rPr>
                  <w:t>E-post</w:t>
                </w:r>
              </w:p>
            </w:tc>
          </w:sdtContent>
        </w:sdt>
        <w:tc>
          <w:tcPr>
            <w:tcW w:w="3396" w:type="pct"/>
            <w:gridSpan w:val="3"/>
            <w:tcBorders>
              <w:bottom w:val="single" w:sz="4" w:space="0" w:color="auto"/>
            </w:tcBorders>
            <w:vAlign w:val="bottom"/>
          </w:tcPr>
          <w:p w14:paraId="4AA79DAE" w14:textId="77777777" w:rsidR="000172E5" w:rsidRPr="00846B76" w:rsidRDefault="000172E5" w:rsidP="00311D4F"/>
        </w:tc>
      </w:tr>
      <w:tr w:rsidR="000172E5" w:rsidRPr="00846B76" w14:paraId="20476F6C" w14:textId="77777777" w:rsidTr="003F52BC">
        <w:trPr>
          <w:gridAfter w:val="2"/>
          <w:wAfter w:w="253" w:type="pct"/>
        </w:trPr>
        <w:tc>
          <w:tcPr>
            <w:tcW w:w="1350" w:type="pct"/>
            <w:vAlign w:val="bottom"/>
          </w:tcPr>
          <w:p w14:paraId="3EC1A3F2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396" w:type="pct"/>
            <w:gridSpan w:val="3"/>
            <w:vAlign w:val="bottom"/>
          </w:tcPr>
          <w:p w14:paraId="25BB5F65" w14:textId="77777777" w:rsidR="000172E5" w:rsidRPr="00846B76" w:rsidRDefault="000172E5" w:rsidP="006145D8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0B359DD1" w14:textId="77777777" w:rsidTr="003F52BC">
        <w:trPr>
          <w:gridAfter w:val="2"/>
          <w:wAfter w:w="253" w:type="pct"/>
        </w:trPr>
        <w:tc>
          <w:tcPr>
            <w:tcW w:w="1350" w:type="pct"/>
            <w:vAlign w:val="bottom"/>
          </w:tcPr>
          <w:p w14:paraId="6F8A51E1" w14:textId="0930F410" w:rsidR="000172E5" w:rsidRPr="00846B76" w:rsidRDefault="000172E5" w:rsidP="00637200"/>
        </w:tc>
        <w:tc>
          <w:tcPr>
            <w:tcW w:w="3396" w:type="pct"/>
            <w:gridSpan w:val="3"/>
            <w:tcBorders>
              <w:bottom w:val="single" w:sz="4" w:space="0" w:color="auto"/>
            </w:tcBorders>
            <w:vAlign w:val="bottom"/>
          </w:tcPr>
          <w:p w14:paraId="2874282A" w14:textId="77777777" w:rsidR="000172E5" w:rsidRPr="00846B76" w:rsidRDefault="000172E5" w:rsidP="00637200"/>
        </w:tc>
      </w:tr>
      <w:tr w:rsidR="006227F9" w:rsidRPr="00846B76" w14:paraId="57F012D4" w14:textId="77777777" w:rsidTr="003F52BC">
        <w:trPr>
          <w:gridAfter w:val="2"/>
          <w:wAfter w:w="253" w:type="pct"/>
        </w:trPr>
        <w:tc>
          <w:tcPr>
            <w:tcW w:w="1350" w:type="pct"/>
            <w:vAlign w:val="bottom"/>
          </w:tcPr>
          <w:p w14:paraId="52319920" w14:textId="77777777" w:rsidR="006227F9" w:rsidRDefault="006227F9" w:rsidP="00637200"/>
          <w:p w14:paraId="0F3828A8" w14:textId="141DAC20" w:rsidR="006227F9" w:rsidRPr="00846B76" w:rsidRDefault="006227F9" w:rsidP="00637200"/>
        </w:tc>
        <w:tc>
          <w:tcPr>
            <w:tcW w:w="3396" w:type="pct"/>
            <w:gridSpan w:val="3"/>
            <w:tcBorders>
              <w:bottom w:val="single" w:sz="4" w:space="0" w:color="auto"/>
            </w:tcBorders>
            <w:vAlign w:val="bottom"/>
          </w:tcPr>
          <w:p w14:paraId="787C69B4" w14:textId="51610810" w:rsidR="006227F9" w:rsidRPr="00846B76" w:rsidRDefault="006227F9" w:rsidP="0063720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6FA8E27" wp14:editId="5D6711C0">
                      <wp:simplePos x="0" y="0"/>
                      <wp:positionH relativeFrom="column">
                        <wp:posOffset>-1600200</wp:posOffset>
                      </wp:positionH>
                      <wp:positionV relativeFrom="paragraph">
                        <wp:posOffset>12065</wp:posOffset>
                      </wp:positionV>
                      <wp:extent cx="5471160" cy="457200"/>
                      <wp:effectExtent l="0" t="0" r="15240" b="19050"/>
                      <wp:wrapNone/>
                      <wp:docPr id="2014655670" name="Rektange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71160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4018D3A" w14:textId="10F7E358" w:rsidR="006227F9" w:rsidRPr="006227F9" w:rsidRDefault="006227F9" w:rsidP="006227F9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 w:rsidRPr="006227F9">
                                    <w:rPr>
                                      <w:b/>
                                      <w:bCs/>
                                    </w:rPr>
                                    <w:t>Ledare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FA8E27" id="Rektangel 6" o:spid="_x0000_s1026" style="position:absolute;margin-left:-126pt;margin-top:.95pt;width:430.8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" fillcolor="#731f1c [3208]" strokecolor="#030b11 [484]" strokeweight="1pt">
                      <v:textbox>
                        <w:txbxContent>
                          <w:p w14:paraId="24018D3A" w14:textId="10F7E358" w:rsidR="006227F9" w:rsidRPr="006227F9" w:rsidRDefault="006227F9" w:rsidP="006227F9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6227F9">
                              <w:rPr>
                                <w:b/>
                                <w:bCs/>
                              </w:rPr>
                              <w:t>Ledare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6227F9" w:rsidRPr="00846B76" w14:paraId="7316E280" w14:textId="77777777" w:rsidTr="003F52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253" w:type="pct"/>
        </w:trPr>
        <w:sdt>
          <w:sdtPr>
            <w:id w:val="1395769924"/>
            <w:placeholder>
              <w:docPart w:val="7FF1A89DACAC44AE909E68D60AA6EB46"/>
            </w:placeholder>
            <w:temporary/>
            <w:showingPlcHdr/>
            <w15:appearance w15:val="hidden"/>
          </w:sdtPr>
          <w:sdtContent>
            <w:tc>
              <w:tcPr>
                <w:tcW w:w="1350" w:type="pct"/>
              </w:tcPr>
              <w:p w14:paraId="43CF049E" w14:textId="77777777" w:rsidR="006227F9" w:rsidRPr="00846B76" w:rsidRDefault="006227F9" w:rsidP="00634526">
                <w:pPr>
                  <w:pStyle w:val="Normaltindrag"/>
                </w:pPr>
                <w:r w:rsidRPr="006145D8">
                  <w:rPr>
                    <w:lang w:bidi="sv-SE"/>
                  </w:rPr>
                  <w:t>Förnamn</w:t>
                </w:r>
              </w:p>
            </w:tc>
          </w:sdtContent>
        </w:sdt>
        <w:tc>
          <w:tcPr>
            <w:tcW w:w="3396" w:type="pct"/>
            <w:gridSpan w:val="3"/>
          </w:tcPr>
          <w:p w14:paraId="77F0FC95" w14:textId="037DA4EA" w:rsidR="006227F9" w:rsidRPr="00846B76" w:rsidRDefault="006227F9" w:rsidP="00634526"/>
        </w:tc>
      </w:tr>
      <w:tr w:rsidR="006227F9" w:rsidRPr="00846B76" w14:paraId="3698FB03" w14:textId="77777777" w:rsidTr="003F52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253" w:type="pct"/>
        </w:trPr>
        <w:sdt>
          <w:sdtPr>
            <w:id w:val="315228060"/>
            <w:placeholder>
              <w:docPart w:val="CA676A73E11B46318F5DB2EA91EF7BC0"/>
            </w:placeholder>
            <w:temporary/>
            <w:showingPlcHdr/>
            <w15:appearance w15:val="hidden"/>
          </w:sdtPr>
          <w:sdtContent>
            <w:tc>
              <w:tcPr>
                <w:tcW w:w="1350" w:type="pct"/>
              </w:tcPr>
              <w:p w14:paraId="4FFC4ACD" w14:textId="77777777" w:rsidR="006227F9" w:rsidRPr="00846B76" w:rsidRDefault="006227F9" w:rsidP="00634526">
                <w:pPr>
                  <w:pStyle w:val="Normaltindrag"/>
                </w:pPr>
                <w:r w:rsidRPr="006145D8">
                  <w:rPr>
                    <w:lang w:bidi="sv-SE"/>
                  </w:rPr>
                  <w:t>Efternamn</w:t>
                </w:r>
              </w:p>
            </w:tc>
          </w:sdtContent>
        </w:sdt>
        <w:tc>
          <w:tcPr>
            <w:tcW w:w="3396" w:type="pct"/>
            <w:gridSpan w:val="3"/>
          </w:tcPr>
          <w:p w14:paraId="1CCE6F85" w14:textId="77777777" w:rsidR="006227F9" w:rsidRPr="00846B76" w:rsidRDefault="006227F9" w:rsidP="00634526"/>
        </w:tc>
      </w:tr>
      <w:tr w:rsidR="006227F9" w:rsidRPr="00846B76" w14:paraId="22E03A0C" w14:textId="77777777" w:rsidTr="003F52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sdt>
          <w:sdtPr>
            <w:id w:val="1872797202"/>
            <w:placeholder>
              <w:docPart w:val="B3E847C3C1B14845A59831A59385DC6A"/>
            </w:placeholder>
            <w:temporary/>
            <w:showingPlcHdr/>
            <w15:appearance w15:val="hidden"/>
          </w:sdtPr>
          <w:sdtContent>
            <w:tc>
              <w:tcPr>
                <w:tcW w:w="1350" w:type="pct"/>
              </w:tcPr>
              <w:p w14:paraId="25E276B0" w14:textId="77777777" w:rsidR="006227F9" w:rsidRPr="00846B76" w:rsidRDefault="006227F9" w:rsidP="00634526">
                <w:pPr>
                  <w:pStyle w:val="Normaltindrag"/>
                </w:pPr>
                <w:r w:rsidRPr="006145D8">
                  <w:rPr>
                    <w:lang w:bidi="sv-SE"/>
                  </w:rPr>
                  <w:t>Mobiltelefon</w:t>
                </w:r>
              </w:p>
            </w:tc>
          </w:sdtContent>
        </w:sdt>
        <w:tc>
          <w:tcPr>
            <w:tcW w:w="3396" w:type="pct"/>
            <w:gridSpan w:val="3"/>
          </w:tcPr>
          <w:p w14:paraId="7BEFF42F" w14:textId="77777777" w:rsidR="006227F9" w:rsidRPr="00846B76" w:rsidRDefault="006227F9" w:rsidP="00634526"/>
        </w:tc>
        <w:tc>
          <w:tcPr>
            <w:tcW w:w="123" w:type="pct"/>
          </w:tcPr>
          <w:p w14:paraId="3F779C65" w14:textId="7E021915" w:rsidR="006227F9" w:rsidRPr="00846B76" w:rsidRDefault="006227F9" w:rsidP="00634526"/>
        </w:tc>
        <w:tc>
          <w:tcPr>
            <w:tcW w:w="131" w:type="pct"/>
          </w:tcPr>
          <w:p w14:paraId="6AB7A921" w14:textId="77777777" w:rsidR="006227F9" w:rsidRPr="00846B76" w:rsidRDefault="006227F9" w:rsidP="00634526"/>
        </w:tc>
      </w:tr>
      <w:tr w:rsidR="006227F9" w:rsidRPr="00846B76" w14:paraId="6F1A58AE" w14:textId="77777777" w:rsidTr="003F52B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2"/>
          <w:wAfter w:w="253" w:type="pct"/>
        </w:trPr>
        <w:sdt>
          <w:sdtPr>
            <w:id w:val="1890607340"/>
            <w:placeholder>
              <w:docPart w:val="2929E3B7E0B642F99845F055B6E39FA3"/>
            </w:placeholder>
            <w:temporary/>
            <w:showingPlcHdr/>
            <w15:appearance w15:val="hidden"/>
          </w:sdtPr>
          <w:sdtContent>
            <w:tc>
              <w:tcPr>
                <w:tcW w:w="1350" w:type="pct"/>
              </w:tcPr>
              <w:p w14:paraId="0F1F96C9" w14:textId="77777777" w:rsidR="006227F9" w:rsidRPr="00846B76" w:rsidRDefault="006227F9" w:rsidP="00634526">
                <w:pPr>
                  <w:pStyle w:val="Normaltindrag"/>
                </w:pPr>
                <w:r w:rsidRPr="006145D8">
                  <w:rPr>
                    <w:lang w:bidi="sv-SE"/>
                  </w:rPr>
                  <w:t>E-post</w:t>
                </w:r>
              </w:p>
            </w:tc>
          </w:sdtContent>
        </w:sdt>
        <w:tc>
          <w:tcPr>
            <w:tcW w:w="3396" w:type="pct"/>
            <w:gridSpan w:val="3"/>
          </w:tcPr>
          <w:p w14:paraId="49E847E1" w14:textId="77777777" w:rsidR="006227F9" w:rsidRPr="00846B76" w:rsidRDefault="006227F9" w:rsidP="00634526"/>
        </w:tc>
      </w:tr>
    </w:tbl>
    <w:p w14:paraId="3CBB8C52" w14:textId="77777777" w:rsidR="006227F9" w:rsidRDefault="006227F9" w:rsidP="00637200"/>
    <w:p w14:paraId="1D766CC8" w14:textId="69FF93B2" w:rsidR="006227F9" w:rsidRDefault="006227F9" w:rsidP="0063720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B23757" wp14:editId="48B83F00">
                <wp:simplePos x="0" y="0"/>
                <wp:positionH relativeFrom="column">
                  <wp:posOffset>-38100</wp:posOffset>
                </wp:positionH>
                <wp:positionV relativeFrom="paragraph">
                  <wp:posOffset>69850</wp:posOffset>
                </wp:positionV>
                <wp:extent cx="5753100" cy="487680"/>
                <wp:effectExtent l="0" t="0" r="19050" b="26670"/>
                <wp:wrapNone/>
                <wp:docPr id="1839907253" name="Rektange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48768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968FAA" w14:textId="0868A39A" w:rsidR="00D3789B" w:rsidRPr="00D3789B" w:rsidRDefault="006227F9" w:rsidP="006227F9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Ansökan avser hjälp med följande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B23757" id="Rektangel 5" o:spid="_x0000_s1027" style="position:absolute;margin-left:-3pt;margin-top:5.5pt;width:453pt;height:38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" fillcolor="#731f1c [3208]" strokecolor="#030b11 [484]" strokeweight="1pt">
                <v:textbox>
                  <w:txbxContent>
                    <w:p w14:paraId="10968FAA" w14:textId="0868A39A" w:rsidR="00D3789B" w:rsidRPr="00D3789B" w:rsidRDefault="006227F9" w:rsidP="006227F9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Ansökan avser hjälp med följande :</w:t>
                      </w:r>
                    </w:p>
                  </w:txbxContent>
                </v:textbox>
              </v:rect>
            </w:pict>
          </mc:Fallback>
        </mc:AlternateContent>
      </w:r>
    </w:p>
    <w:p w14:paraId="744CB7F4" w14:textId="688F24E8" w:rsidR="006227F9" w:rsidRDefault="006227F9" w:rsidP="00637200"/>
    <w:p w14:paraId="516FAB76" w14:textId="6222A614" w:rsidR="006227F9" w:rsidRDefault="006227F9" w:rsidP="00637200">
      <w:r>
        <w:t>Beskriv kort vad pengarna ska användas till</w:t>
      </w:r>
      <w:r w:rsidR="00BC68A6">
        <w:t xml:space="preserve"> :</w:t>
      </w:r>
    </w:p>
    <w:p w14:paraId="48E464C9" w14:textId="77777777" w:rsidR="00BC68A6" w:rsidRDefault="00BC68A6" w:rsidP="00637200"/>
    <w:p w14:paraId="51B48F17" w14:textId="77777777" w:rsidR="00BC68A6" w:rsidRDefault="00BC68A6" w:rsidP="00637200"/>
    <w:p w14:paraId="02541F2F" w14:textId="77777777" w:rsidR="00BC68A6" w:rsidRDefault="00BC68A6" w:rsidP="00637200"/>
    <w:p w14:paraId="6D7D2666" w14:textId="59624050" w:rsidR="00BC68A6" w:rsidRDefault="00BC68A6" w:rsidP="00637200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4A31E1" wp14:editId="14C7C84F">
                <wp:simplePos x="0" y="0"/>
                <wp:positionH relativeFrom="column">
                  <wp:posOffset>15240</wp:posOffset>
                </wp:positionH>
                <wp:positionV relativeFrom="paragraph">
                  <wp:posOffset>65405</wp:posOffset>
                </wp:positionV>
                <wp:extent cx="5699760" cy="533400"/>
                <wp:effectExtent l="0" t="0" r="15240" b="19050"/>
                <wp:wrapNone/>
                <wp:docPr id="1430718838" name="Rektange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9760" cy="533400"/>
                        </a:xfrm>
                        <a:prstGeom prst="rect">
                          <a:avLst/>
                        </a:prstGeom>
                        <a:solidFill>
                          <a:schemeClr val="accent5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A6436B" w14:textId="6AF2B1F9" w:rsidR="00BC68A6" w:rsidRDefault="00BC68A6" w:rsidP="00BC68A6">
                            <w:pPr>
                              <w:jc w:val="center"/>
                            </w:pPr>
                            <w:r>
                              <w:t>Vilket belopp avser ansökan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94A31E1" id="Rektangel 7" o:spid="_x0000_s1028" style="position:absolute;margin-left:1.2pt;margin-top:5.15pt;width:448.8pt;height:42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" fillcolor="#731f1c [3208]" strokecolor="#030b11 [484]" strokeweight="1pt">
                <v:textbox>
                  <w:txbxContent>
                    <w:p w14:paraId="1AA6436B" w14:textId="6AF2B1F9" w:rsidR="00BC68A6" w:rsidRDefault="00BC68A6" w:rsidP="00BC68A6">
                      <w:pPr>
                        <w:jc w:val="center"/>
                      </w:pPr>
                      <w:r>
                        <w:t>Vilket belopp avser ansökan</w:t>
                      </w:r>
                    </w:p>
                  </w:txbxContent>
                </v:textbox>
              </v:rect>
            </w:pict>
          </mc:Fallback>
        </mc:AlternateContent>
      </w:r>
    </w:p>
    <w:p w14:paraId="774F9A69" w14:textId="6EEFDE89" w:rsidR="006227F9" w:rsidRDefault="006227F9" w:rsidP="00637200"/>
    <w:p w14:paraId="39002E48" w14:textId="77777777" w:rsidR="00BC68A6" w:rsidRDefault="00BC68A6" w:rsidP="00637200"/>
    <w:p w14:paraId="22F40423" w14:textId="535D2FD0" w:rsidR="000172E5" w:rsidRDefault="00BC68A6" w:rsidP="00637200">
      <w:r>
        <w:t>Beloppets storlek : ………………………………… kr</w:t>
      </w:r>
    </w:p>
    <w:p w14:paraId="63AC0103" w14:textId="77777777" w:rsidR="00C519C8" w:rsidRDefault="00C519C8" w:rsidP="00637200"/>
    <w:p w14:paraId="66A3BACB" w14:textId="77777777" w:rsidR="00C519C8" w:rsidRDefault="00C519C8" w:rsidP="00637200"/>
    <w:p w14:paraId="2722D730" w14:textId="77777777" w:rsidR="00C519C8" w:rsidRDefault="00C519C8" w:rsidP="00637200"/>
    <w:p w14:paraId="421DDCC2" w14:textId="0530904B" w:rsidR="00C519C8" w:rsidRPr="0006568A" w:rsidRDefault="00C519C8" w:rsidP="00637200">
      <w:r>
        <w:t>Ansökan kommer att behandlas av styrelsen</w:t>
      </w:r>
      <w:r w:rsidR="00F33B2D">
        <w:t xml:space="preserve"> vid ordinarie eller extra styrelsemöte.</w:t>
      </w:r>
    </w:p>
    <w:sectPr w:rsidR="00C519C8" w:rsidRPr="0006568A" w:rsidSect="0086797B">
      <w:headerReference w:type="default" r:id="rId10"/>
      <w:footerReference w:type="default" r:id="rId11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366C07" w14:textId="77777777" w:rsidR="001176B6" w:rsidRDefault="001176B6" w:rsidP="000172E5">
      <w:pPr>
        <w:spacing w:after="0" w:line="240" w:lineRule="auto"/>
      </w:pPr>
      <w:r>
        <w:separator/>
      </w:r>
    </w:p>
  </w:endnote>
  <w:endnote w:type="continuationSeparator" w:id="0">
    <w:p w14:paraId="16839E1F" w14:textId="77777777" w:rsidR="001176B6" w:rsidRDefault="001176B6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247BF5D-92EC-469C-83ED-8A1509303C84}"/>
    <w:embedBold r:id="rId2" w:fontKey="{26371EF5-88C4-402C-B09B-5645B95CE14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31DEFAF9-929E-4C16-A9D1-7C26B5A93820}"/>
    <w:embedBold r:id="rId4" w:fontKey="{3DD7D035-492D-49FD-96D0-2DD1D22C2101}"/>
    <w:embedItalic r:id="rId5" w:fontKey="{2A94342A-2375-478F-A112-198E65B09099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767565E0-E5B9-4933-8718-E97C3815173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A904E081-AB19-46CB-8601-6EA96EB60C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4498"/>
      <w:gridCol w:w="4528"/>
    </w:tblGrid>
    <w:tr w:rsidR="00311D4F" w:rsidRPr="00311D4F" w14:paraId="5E4E5147" w14:textId="77777777" w:rsidTr="00637200">
      <w:tc>
        <w:tcPr>
          <w:tcW w:w="4675" w:type="dxa"/>
          <w:vAlign w:val="center"/>
        </w:tcPr>
        <w:p w14:paraId="2B74E49C" w14:textId="3057970B" w:rsidR="00311D4F" w:rsidRPr="00D3789B" w:rsidRDefault="00D3789B" w:rsidP="00637200">
          <w:pPr>
            <w:pStyle w:val="Sidfot"/>
            <w:rPr>
              <w:sz w:val="36"/>
              <w:szCs w:val="36"/>
            </w:rPr>
          </w:pPr>
          <w:r w:rsidRPr="00D3789B">
            <w:rPr>
              <w:sz w:val="36"/>
              <w:szCs w:val="36"/>
            </w:rPr>
            <w:t>Habo handbollsklubb</w:t>
          </w:r>
        </w:p>
      </w:tc>
      <w:tc>
        <w:tcPr>
          <w:tcW w:w="4675" w:type="dxa"/>
          <w:vAlign w:val="center"/>
        </w:tcPr>
        <w:p w14:paraId="21EF6496" w14:textId="473194CD" w:rsidR="00D3789B" w:rsidRPr="00D3789B" w:rsidRDefault="00D3789B" w:rsidP="00D3789B">
          <w:pPr>
            <w:pStyle w:val="Sidfot"/>
            <w:jc w:val="right"/>
          </w:pPr>
          <w:r w:rsidRPr="00D3789B">
            <w:rPr>
              <w:noProof/>
            </w:rPr>
            <w:drawing>
              <wp:inline distT="0" distB="0" distL="0" distR="0" wp14:anchorId="42AA7FA3" wp14:editId="7680D328">
                <wp:extent cx="1653540" cy="1325880"/>
                <wp:effectExtent l="0" t="0" r="3810" b="7620"/>
                <wp:docPr id="1079509172" name="Bildobjekt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3540" cy="1325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E7309DE" w14:textId="627D77A4" w:rsidR="00311D4F" w:rsidRPr="00311D4F" w:rsidRDefault="00311D4F" w:rsidP="00637200">
          <w:pPr>
            <w:pStyle w:val="Sidfot"/>
            <w:jc w:val="right"/>
          </w:pPr>
        </w:p>
      </w:tc>
    </w:tr>
  </w:tbl>
  <w:p w14:paraId="7D910381" w14:textId="77777777" w:rsidR="006145D8" w:rsidRDefault="006145D8" w:rsidP="00637200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B34CD4" w14:textId="77777777" w:rsidR="001176B6" w:rsidRDefault="001176B6" w:rsidP="000172E5">
      <w:pPr>
        <w:spacing w:after="0" w:line="240" w:lineRule="auto"/>
      </w:pPr>
      <w:r>
        <w:separator/>
      </w:r>
    </w:p>
  </w:footnote>
  <w:footnote w:type="continuationSeparator" w:id="0">
    <w:p w14:paraId="0B455E67" w14:textId="77777777" w:rsidR="001176B6" w:rsidRDefault="001176B6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1341"/>
      <w:gridCol w:w="7685"/>
    </w:tblGrid>
    <w:tr w:rsidR="00B337A2" w:rsidRPr="00637200" w14:paraId="7E2A2C29" w14:textId="77777777" w:rsidTr="00384B05">
      <w:trPr>
        <w:trHeight w:val="990"/>
      </w:trPr>
      <w:tc>
        <w:tcPr>
          <w:tcW w:w="1350" w:type="dxa"/>
          <w:vAlign w:val="center"/>
        </w:tcPr>
        <w:p w14:paraId="16B72D9D" w14:textId="77777777" w:rsidR="00B337A2" w:rsidRPr="00637200" w:rsidRDefault="00B337A2" w:rsidP="00637200">
          <w:pPr>
            <w:pStyle w:val="Sidhuvud"/>
          </w:pPr>
          <w:r w:rsidRPr="00637200">
            <w:rPr>
              <w:noProof/>
              <w:lang w:bidi="sv-SE"/>
            </w:rPr>
            <w:drawing>
              <wp:inline distT="0" distB="0" distL="0" distR="0" wp14:anchorId="43D423D3" wp14:editId="3C6F2D3E">
                <wp:extent cx="640080" cy="640080"/>
                <wp:effectExtent l="0" t="0" r="0" b="0"/>
                <wp:docPr id="5" name="Grafik 5" descr="Använda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0C5D9BAE" w14:textId="47903A36" w:rsidR="00B337A2" w:rsidRPr="00637200" w:rsidRDefault="00D3789B" w:rsidP="00637200">
          <w:pPr>
            <w:pStyle w:val="Sidhuvud"/>
          </w:pPr>
          <w:r>
            <w:t>Ansökan om</w:t>
          </w:r>
          <w:r w:rsidR="006227F9">
            <w:t xml:space="preserve"> medel från Habo handbollsklubbs fond för socioekonomiskt utsatta familjer</w:t>
          </w:r>
        </w:p>
      </w:tc>
    </w:tr>
  </w:tbl>
  <w:p w14:paraId="32ED2BD0" w14:textId="77777777" w:rsidR="000172E5" w:rsidRPr="00311D4F" w:rsidRDefault="000172E5" w:rsidP="00311D4F">
    <w:pPr>
      <w:pStyle w:val="Ingetavstn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Bilaga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Punktlist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Punktlist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Numreradlist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reradlist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reradlist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Rubri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Rubri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Rubri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Rubri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090734232">
    <w:abstractNumId w:val="11"/>
  </w:num>
  <w:num w:numId="2" w16cid:durableId="670766027">
    <w:abstractNumId w:val="7"/>
  </w:num>
  <w:num w:numId="3" w16cid:durableId="1070544075">
    <w:abstractNumId w:val="15"/>
  </w:num>
  <w:num w:numId="4" w16cid:durableId="863861589">
    <w:abstractNumId w:val="12"/>
  </w:num>
  <w:num w:numId="5" w16cid:durableId="1066798594">
    <w:abstractNumId w:val="13"/>
  </w:num>
  <w:num w:numId="6" w16cid:durableId="1108040469">
    <w:abstractNumId w:val="19"/>
  </w:num>
  <w:num w:numId="7" w16cid:durableId="374307917">
    <w:abstractNumId w:val="6"/>
  </w:num>
  <w:num w:numId="8" w16cid:durableId="1849445649">
    <w:abstractNumId w:val="10"/>
  </w:num>
  <w:num w:numId="9" w16cid:durableId="1168717728">
    <w:abstractNumId w:val="17"/>
  </w:num>
  <w:num w:numId="10" w16cid:durableId="1108425623">
    <w:abstractNumId w:val="1"/>
  </w:num>
  <w:num w:numId="11" w16cid:durableId="549805405">
    <w:abstractNumId w:val="5"/>
  </w:num>
  <w:num w:numId="12" w16cid:durableId="2138335285">
    <w:abstractNumId w:val="0"/>
  </w:num>
  <w:num w:numId="13" w16cid:durableId="1588803142">
    <w:abstractNumId w:val="2"/>
  </w:num>
  <w:num w:numId="14" w16cid:durableId="1624918132">
    <w:abstractNumId w:val="9"/>
  </w:num>
  <w:num w:numId="15" w16cid:durableId="1621111280">
    <w:abstractNumId w:val="8"/>
  </w:num>
  <w:num w:numId="16" w16cid:durableId="511645853">
    <w:abstractNumId w:val="16"/>
  </w:num>
  <w:num w:numId="17" w16cid:durableId="871307581">
    <w:abstractNumId w:val="3"/>
  </w:num>
  <w:num w:numId="18" w16cid:durableId="762648687">
    <w:abstractNumId w:val="21"/>
  </w:num>
  <w:num w:numId="19" w16cid:durableId="95753366">
    <w:abstractNumId w:val="18"/>
  </w:num>
  <w:num w:numId="20" w16cid:durableId="32771965">
    <w:abstractNumId w:val="14"/>
  </w:num>
  <w:num w:numId="21" w16cid:durableId="1976986292">
    <w:abstractNumId w:val="20"/>
  </w:num>
  <w:num w:numId="22" w16cid:durableId="1067385303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789B"/>
    <w:rsid w:val="000172E5"/>
    <w:rsid w:val="00052382"/>
    <w:rsid w:val="0006568A"/>
    <w:rsid w:val="00076F0F"/>
    <w:rsid w:val="00084253"/>
    <w:rsid w:val="000D1F49"/>
    <w:rsid w:val="000D30E3"/>
    <w:rsid w:val="001176B6"/>
    <w:rsid w:val="001727CA"/>
    <w:rsid w:val="001800AB"/>
    <w:rsid w:val="002C56E6"/>
    <w:rsid w:val="00311D4F"/>
    <w:rsid w:val="0034390E"/>
    <w:rsid w:val="00344849"/>
    <w:rsid w:val="00361E11"/>
    <w:rsid w:val="003769BA"/>
    <w:rsid w:val="0038024B"/>
    <w:rsid w:val="003F0847"/>
    <w:rsid w:val="003F52BC"/>
    <w:rsid w:val="0040090B"/>
    <w:rsid w:val="004336BF"/>
    <w:rsid w:val="0046302A"/>
    <w:rsid w:val="00487D2D"/>
    <w:rsid w:val="004D5D62"/>
    <w:rsid w:val="00502E9C"/>
    <w:rsid w:val="005112D0"/>
    <w:rsid w:val="005231CC"/>
    <w:rsid w:val="00576AC9"/>
    <w:rsid w:val="00577E06"/>
    <w:rsid w:val="00583334"/>
    <w:rsid w:val="005A3BF7"/>
    <w:rsid w:val="005F2035"/>
    <w:rsid w:val="005F7990"/>
    <w:rsid w:val="006145D8"/>
    <w:rsid w:val="006227F9"/>
    <w:rsid w:val="00637200"/>
    <w:rsid w:val="0063739C"/>
    <w:rsid w:val="007147D7"/>
    <w:rsid w:val="00770F25"/>
    <w:rsid w:val="007A35A8"/>
    <w:rsid w:val="007B0A85"/>
    <w:rsid w:val="007C6A52"/>
    <w:rsid w:val="0082043E"/>
    <w:rsid w:val="00846B76"/>
    <w:rsid w:val="0086797B"/>
    <w:rsid w:val="008E203A"/>
    <w:rsid w:val="0091229C"/>
    <w:rsid w:val="00940E73"/>
    <w:rsid w:val="00941985"/>
    <w:rsid w:val="0098597D"/>
    <w:rsid w:val="009F619A"/>
    <w:rsid w:val="009F6DDE"/>
    <w:rsid w:val="00A370A8"/>
    <w:rsid w:val="00B337A2"/>
    <w:rsid w:val="00BC68A6"/>
    <w:rsid w:val="00BD4753"/>
    <w:rsid w:val="00BD5CB1"/>
    <w:rsid w:val="00BE62EE"/>
    <w:rsid w:val="00C003BA"/>
    <w:rsid w:val="00C4602F"/>
    <w:rsid w:val="00C46878"/>
    <w:rsid w:val="00C519C8"/>
    <w:rsid w:val="00C6231D"/>
    <w:rsid w:val="00CB4A51"/>
    <w:rsid w:val="00CD4532"/>
    <w:rsid w:val="00CD47B0"/>
    <w:rsid w:val="00CE6104"/>
    <w:rsid w:val="00CE7918"/>
    <w:rsid w:val="00D16163"/>
    <w:rsid w:val="00D1692F"/>
    <w:rsid w:val="00D3789B"/>
    <w:rsid w:val="00DB3FAD"/>
    <w:rsid w:val="00DC71EC"/>
    <w:rsid w:val="00E61C09"/>
    <w:rsid w:val="00EB3B58"/>
    <w:rsid w:val="00EC7359"/>
    <w:rsid w:val="00ED36EB"/>
    <w:rsid w:val="00EE3054"/>
    <w:rsid w:val="00F00606"/>
    <w:rsid w:val="00F01256"/>
    <w:rsid w:val="00F33B2D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1C897E"/>
  <w15:chartTrackingRefBased/>
  <w15:docId w15:val="{16836197-D66D-4A4E-B5A0-A2AE15BA7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8"/>
        <w:szCs w:val="28"/>
        <w:lang w:val="sv-SE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Rubrik1">
    <w:name w:val="heading 1"/>
    <w:basedOn w:val="Normal"/>
    <w:link w:val="Rubrik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Rubrik2">
    <w:name w:val="heading 2"/>
    <w:basedOn w:val="Normal"/>
    <w:link w:val="Rubrik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Rubrik3">
    <w:name w:val="heading 3"/>
    <w:basedOn w:val="Normal"/>
    <w:next w:val="Normal"/>
    <w:link w:val="Rubrik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Rubrik4">
    <w:name w:val="heading 4"/>
    <w:basedOn w:val="Normal"/>
    <w:link w:val="Rubrik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Rubrik5">
    <w:name w:val="heading 5"/>
    <w:basedOn w:val="Rubrik2"/>
    <w:link w:val="Rubrik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Rubrik6">
    <w:name w:val="heading 6"/>
    <w:basedOn w:val="Normal"/>
    <w:next w:val="Normal"/>
    <w:link w:val="Rubrik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Rubrik7">
    <w:name w:val="heading 7"/>
    <w:basedOn w:val="Normal"/>
    <w:next w:val="Normal"/>
    <w:link w:val="Rubrik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Rubrik8">
    <w:name w:val="heading 8"/>
    <w:basedOn w:val="Normal"/>
    <w:next w:val="Normal"/>
    <w:link w:val="Rubrik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Rubrik9">
    <w:name w:val="heading 9"/>
    <w:basedOn w:val="Normal"/>
    <w:next w:val="Normal"/>
    <w:link w:val="Rubrik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1"/>
    <w:rsid w:val="006145D8"/>
    <w:rPr>
      <w:rFonts w:asciiTheme="majorHAnsi" w:hAnsiTheme="majorHAnsi"/>
      <w:b/>
    </w:rPr>
  </w:style>
  <w:style w:type="character" w:styleId="Hashtagg">
    <w:name w:val="Hashtag"/>
    <w:basedOn w:val="Standardstycketeckensnitt"/>
    <w:uiPriority w:val="99"/>
    <w:semiHidden/>
    <w:rsid w:val="00CD4532"/>
    <w:rPr>
      <w:color w:val="2B579A"/>
      <w:shd w:val="clear" w:color="auto" w:fill="E6E6E6"/>
    </w:rPr>
  </w:style>
  <w:style w:type="paragraph" w:customStyle="1" w:styleId="Numreradlista1">
    <w:name w:val="Numrerad lista1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rd">
    <w:name w:val="Standard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Rubrik2Char">
    <w:name w:val="Rubrik 2 Char"/>
    <w:basedOn w:val="Standardstycketeckensnitt"/>
    <w:link w:val="Rubri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tindrag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Rubrik3Char">
    <w:name w:val="Rubrik 3 Char"/>
    <w:basedOn w:val="Standardstycketeckensnitt"/>
    <w:link w:val="Rubrik3"/>
    <w:uiPriority w:val="1"/>
    <w:semiHidden/>
    <w:rsid w:val="006145D8"/>
    <w:rPr>
      <w:b/>
      <w:bCs/>
      <w:color w:val="694A77"/>
      <w:szCs w:val="27"/>
    </w:rPr>
  </w:style>
  <w:style w:type="paragraph" w:styleId="Innehll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tnotstext">
    <w:name w:val="footnote text"/>
    <w:basedOn w:val="Normal"/>
    <w:link w:val="Fotnots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tnotstextChar">
    <w:name w:val="Fotnotstext Char"/>
    <w:basedOn w:val="Standardstycketeckensnitt"/>
    <w:link w:val="Fotnotstext"/>
    <w:uiPriority w:val="99"/>
    <w:semiHidden/>
    <w:rsid w:val="006145D8"/>
    <w:rPr>
      <w:sz w:val="18"/>
      <w:szCs w:val="20"/>
    </w:rPr>
  </w:style>
  <w:style w:type="paragraph" w:styleId="Punktlista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Kommentarer">
    <w:name w:val="annotation text"/>
    <w:basedOn w:val="Normal"/>
    <w:link w:val="KommentarerChar"/>
    <w:uiPriority w:val="99"/>
    <w:semiHidden/>
    <w:rsid w:val="000D1F49"/>
    <w:rPr>
      <w:szCs w:val="24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CD4532"/>
    <w:rPr>
      <w:szCs w:val="24"/>
    </w:rPr>
  </w:style>
  <w:style w:type="paragraph" w:styleId="Sidhuvud">
    <w:name w:val="header"/>
    <w:basedOn w:val="Normal"/>
    <w:link w:val="SidhuvudCh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SidhuvudChar">
    <w:name w:val="Sidhuvud Char"/>
    <w:basedOn w:val="Standardstycketeckensnitt"/>
    <w:link w:val="Sidhuvud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idfot">
    <w:name w:val="footer"/>
    <w:basedOn w:val="Normal"/>
    <w:link w:val="SidfotCh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637200"/>
    <w:rPr>
      <w:sz w:val="18"/>
      <w:szCs w:val="24"/>
    </w:rPr>
  </w:style>
  <w:style w:type="character" w:styleId="Fotnotsreferens">
    <w:name w:val="footnote reference"/>
    <w:basedOn w:val="Standardstycketeckensnitt"/>
    <w:uiPriority w:val="99"/>
    <w:semiHidden/>
    <w:rsid w:val="000D1F49"/>
    <w:rPr>
      <w:vertAlign w:val="superscript"/>
    </w:rPr>
  </w:style>
  <w:style w:type="character" w:styleId="Kommentarsreferens">
    <w:name w:val="annotation reference"/>
    <w:basedOn w:val="Standardstycketeckensnitt"/>
    <w:uiPriority w:val="99"/>
    <w:semiHidden/>
    <w:rsid w:val="000D1F49"/>
    <w:rPr>
      <w:sz w:val="18"/>
      <w:szCs w:val="18"/>
    </w:rPr>
  </w:style>
  <w:style w:type="paragraph" w:styleId="Numreradlist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nk">
    <w:name w:val="Hyperlink"/>
    <w:basedOn w:val="Standardstycketeckensnitt"/>
    <w:uiPriority w:val="99"/>
    <w:semiHidden/>
    <w:rsid w:val="000D1F49"/>
    <w:rPr>
      <w:color w:val="BF678E" w:themeColor="hyperlink"/>
      <w:u w:val="single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0D1F49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Ingetavstnd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unktlista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Bildtabell">
    <w:name w:val="Bild;tabell"/>
    <w:basedOn w:val="Normaltabell"/>
    <w:uiPriority w:val="99"/>
    <w:rsid w:val="000D1F49"/>
    <w:tblPr/>
    <w:trPr>
      <w:cantSplit/>
    </w:trPr>
  </w:style>
  <w:style w:type="character" w:customStyle="1" w:styleId="Rubrik4Char">
    <w:name w:val="Rubrik 4 Char"/>
    <w:basedOn w:val="Standardstycketeckensnitt"/>
    <w:link w:val="Rubrik4"/>
    <w:uiPriority w:val="9"/>
    <w:semiHidden/>
    <w:rsid w:val="006145D8"/>
    <w:rPr>
      <w:b/>
      <w:sz w:val="25"/>
      <w:szCs w:val="25"/>
    </w:rPr>
  </w:style>
  <w:style w:type="character" w:customStyle="1" w:styleId="Rubrik5Char">
    <w:name w:val="Rubrik 5 Char"/>
    <w:basedOn w:val="Rubrik2Char"/>
    <w:link w:val="Rubri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Rubrik6Char">
    <w:name w:val="Rubrik 6 Char"/>
    <w:basedOn w:val="Standardstycketeckensnitt"/>
    <w:link w:val="Rubri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Rubrik8Char">
    <w:name w:val="Rubrik 8 Char"/>
    <w:basedOn w:val="Standardstycketeckensnitt"/>
    <w:link w:val="Rubri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Rubrik9Char">
    <w:name w:val="Rubrik 9 Char"/>
    <w:basedOn w:val="Standardstycketeckensnitt"/>
    <w:link w:val="Rubri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nehll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nehll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Figurfrteckning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reradlist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AnvndHyperlnk">
    <w:name w:val="FollowedHyperlink"/>
    <w:basedOn w:val="Standardstycketeckensnitt"/>
    <w:uiPriority w:val="99"/>
    <w:semiHidden/>
    <w:rsid w:val="000D1F49"/>
    <w:rPr>
      <w:color w:val="731F1C" w:themeColor="followedHyperlink"/>
      <w:u w:val="single"/>
    </w:rPr>
  </w:style>
  <w:style w:type="paragraph" w:styleId="Normalweb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kenstitel">
    <w:name w:val="Book Title"/>
    <w:basedOn w:val="Standardstycketeckensnitt"/>
    <w:uiPriority w:val="33"/>
    <w:semiHidden/>
    <w:rsid w:val="000D1F49"/>
    <w:rPr>
      <w:b/>
      <w:bCs/>
      <w:i/>
      <w:iCs/>
      <w:spacing w:val="5"/>
    </w:rPr>
  </w:style>
  <w:style w:type="paragraph" w:styleId="Innehllsfrteckningsrubrik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Char">
    <w:name w:val="Makrotext Char"/>
    <w:basedOn w:val="Standardstycketeckensnitt"/>
    <w:link w:val="Makrotext"/>
    <w:uiPriority w:val="99"/>
    <w:semiHidden/>
    <w:rsid w:val="006145D8"/>
    <w:rPr>
      <w:rFonts w:ascii="Consolas" w:hAnsi="Consolas"/>
      <w:sz w:val="20"/>
      <w:szCs w:val="20"/>
    </w:rPr>
  </w:style>
  <w:style w:type="table" w:styleId="Tabellrutnt">
    <w:name w:val="Table Grid"/>
    <w:basedOn w:val="Normaltabel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shllartext">
    <w:name w:val="Placeholder Text"/>
    <w:basedOn w:val="Standardstycketeckensnitt"/>
    <w:uiPriority w:val="99"/>
    <w:semiHidden/>
    <w:rsid w:val="006145D8"/>
    <w:rPr>
      <w:color w:val="80808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43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1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9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nu\AppData\Roaming\Microsoft\Templates\Medlemsans&#246;ka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EC8E1428E753497B899A5E45C32F6D83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E2E0BBC1-E5B5-4ACD-B7EB-D4ED4C300ABD}"/>
      </w:docPartPr>
      <w:docPartBody>
        <w:p w:rsidR="00482A7A" w:rsidRDefault="00482A7A">
          <w:pPr>
            <w:pStyle w:val="EC8E1428E753497B899A5E45C32F6D83"/>
          </w:pPr>
          <w:r w:rsidRPr="00637200">
            <w:rPr>
              <w:lang w:bidi="sv-SE"/>
            </w:rPr>
            <w:t>Förnamn</w:t>
          </w:r>
        </w:p>
      </w:docPartBody>
    </w:docPart>
    <w:docPart>
      <w:docPartPr>
        <w:name w:val="1A205BB9042D4322B23F463439AEDE29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13FE46BD-C682-4F15-A873-269F92F8F8A4}"/>
      </w:docPartPr>
      <w:docPartBody>
        <w:p w:rsidR="00482A7A" w:rsidRDefault="00482A7A">
          <w:pPr>
            <w:pStyle w:val="1A205BB9042D4322B23F463439AEDE29"/>
          </w:pPr>
          <w:r w:rsidRPr="00637200">
            <w:rPr>
              <w:lang w:bidi="sv-SE"/>
            </w:rPr>
            <w:t>Efternamn</w:t>
          </w:r>
        </w:p>
      </w:docPartBody>
    </w:docPart>
    <w:docPart>
      <w:docPartPr>
        <w:name w:val="BE3D4F0328474B2A9F60A4D036016E06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3E2CAABD-6993-4CF1-8E7E-B66D647CC187}"/>
      </w:docPartPr>
      <w:docPartBody>
        <w:p w:rsidR="00482A7A" w:rsidRDefault="00482A7A">
          <w:pPr>
            <w:pStyle w:val="BE3D4F0328474B2A9F60A4D036016E06"/>
          </w:pPr>
          <w:r w:rsidRPr="00637200">
            <w:rPr>
              <w:lang w:bidi="sv-SE"/>
            </w:rPr>
            <w:t>Mobiltelefon</w:t>
          </w:r>
        </w:p>
      </w:docPartBody>
    </w:docPart>
    <w:docPart>
      <w:docPartPr>
        <w:name w:val="C1ED4AB026934E90A909F6E828006B71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55DAD63D-6E9E-44A0-BDB8-45E18CDE7A5F}"/>
      </w:docPartPr>
      <w:docPartBody>
        <w:p w:rsidR="00482A7A" w:rsidRDefault="00482A7A">
          <w:pPr>
            <w:pStyle w:val="C1ED4AB026934E90A909F6E828006B71"/>
          </w:pPr>
          <w:r w:rsidRPr="00637200">
            <w:rPr>
              <w:lang w:bidi="sv-SE"/>
            </w:rPr>
            <w:t>E-post</w:t>
          </w:r>
        </w:p>
      </w:docPartBody>
    </w:docPart>
    <w:docPart>
      <w:docPartPr>
        <w:name w:val="C30273F06F7A48DC9403B0D7A9DF819A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AC1C9AE9-FA79-46A5-92B8-623E2BADA31C}"/>
      </w:docPartPr>
      <w:docPartBody>
        <w:p w:rsidR="00482A7A" w:rsidRDefault="00482A7A">
          <w:pPr>
            <w:pStyle w:val="C30273F06F7A48DC9403B0D7A9DF819A"/>
          </w:pPr>
          <w:r w:rsidRPr="006145D8">
            <w:rPr>
              <w:lang w:bidi="sv-SE"/>
            </w:rPr>
            <w:t>Förnamn</w:t>
          </w:r>
        </w:p>
      </w:docPartBody>
    </w:docPart>
    <w:docPart>
      <w:docPartPr>
        <w:name w:val="78E90DBDC52D42CFA6AAB6B094AF6CDC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4C4170E0-6B46-4625-9865-AAD41E5FD562}"/>
      </w:docPartPr>
      <w:docPartBody>
        <w:p w:rsidR="00482A7A" w:rsidRDefault="00482A7A">
          <w:pPr>
            <w:pStyle w:val="78E90DBDC52D42CFA6AAB6B094AF6CDC"/>
          </w:pPr>
          <w:r w:rsidRPr="006145D8">
            <w:rPr>
              <w:lang w:bidi="sv-SE"/>
            </w:rPr>
            <w:t>Efternamn</w:t>
          </w:r>
        </w:p>
      </w:docPartBody>
    </w:docPart>
    <w:docPart>
      <w:docPartPr>
        <w:name w:val="6F30E2BC6BB44A8E89B49B69017965FC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5175335E-6982-4216-9257-D02A8D641F2A}"/>
      </w:docPartPr>
      <w:docPartBody>
        <w:p w:rsidR="00482A7A" w:rsidRDefault="00482A7A">
          <w:pPr>
            <w:pStyle w:val="6F30E2BC6BB44A8E89B49B69017965FC"/>
          </w:pPr>
          <w:r w:rsidRPr="006145D8">
            <w:rPr>
              <w:lang w:bidi="sv-SE"/>
            </w:rPr>
            <w:t>Mobiltelefon</w:t>
          </w:r>
        </w:p>
      </w:docPartBody>
    </w:docPart>
    <w:docPart>
      <w:docPartPr>
        <w:name w:val="C8B8971A14844135ADD4041935ED7E5D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F2B0957B-F8E3-4EB3-B2EE-2F8DB982DC1B}"/>
      </w:docPartPr>
      <w:docPartBody>
        <w:p w:rsidR="00482A7A" w:rsidRDefault="00482A7A">
          <w:pPr>
            <w:pStyle w:val="C8B8971A14844135ADD4041935ED7E5D"/>
          </w:pPr>
          <w:r w:rsidRPr="006145D8">
            <w:rPr>
              <w:lang w:bidi="sv-SE"/>
            </w:rPr>
            <w:t>E-post</w:t>
          </w:r>
        </w:p>
      </w:docPartBody>
    </w:docPart>
    <w:docPart>
      <w:docPartPr>
        <w:name w:val="7FF1A89DACAC44AE909E68D60AA6EB46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CB21403B-9DF8-4E52-BBEA-35081550C9FA}"/>
      </w:docPartPr>
      <w:docPartBody>
        <w:p w:rsidR="00482A7A" w:rsidRDefault="00482A7A" w:rsidP="00482A7A">
          <w:pPr>
            <w:pStyle w:val="7FF1A89DACAC44AE909E68D60AA6EB46"/>
          </w:pPr>
          <w:r w:rsidRPr="006145D8">
            <w:rPr>
              <w:lang w:bidi="sv-SE"/>
            </w:rPr>
            <w:t>Förnamn</w:t>
          </w:r>
        </w:p>
      </w:docPartBody>
    </w:docPart>
    <w:docPart>
      <w:docPartPr>
        <w:name w:val="CA676A73E11B46318F5DB2EA91EF7BC0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42853CB1-DD64-4186-8538-45E45EB133A3}"/>
      </w:docPartPr>
      <w:docPartBody>
        <w:p w:rsidR="00482A7A" w:rsidRDefault="00482A7A" w:rsidP="00482A7A">
          <w:pPr>
            <w:pStyle w:val="CA676A73E11B46318F5DB2EA91EF7BC0"/>
          </w:pPr>
          <w:r w:rsidRPr="006145D8">
            <w:rPr>
              <w:lang w:bidi="sv-SE"/>
            </w:rPr>
            <w:t>Efternamn</w:t>
          </w:r>
        </w:p>
      </w:docPartBody>
    </w:docPart>
    <w:docPart>
      <w:docPartPr>
        <w:name w:val="B3E847C3C1B14845A59831A59385DC6A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4F1AC9B8-923E-4DAD-88EF-1E87D7098E74}"/>
      </w:docPartPr>
      <w:docPartBody>
        <w:p w:rsidR="00482A7A" w:rsidRDefault="00482A7A" w:rsidP="00482A7A">
          <w:pPr>
            <w:pStyle w:val="B3E847C3C1B14845A59831A59385DC6A"/>
          </w:pPr>
          <w:r w:rsidRPr="006145D8">
            <w:rPr>
              <w:lang w:bidi="sv-SE"/>
            </w:rPr>
            <w:t>Mobiltelefon</w:t>
          </w:r>
        </w:p>
      </w:docPartBody>
    </w:docPart>
    <w:docPart>
      <w:docPartPr>
        <w:name w:val="2929E3B7E0B642F99845F055B6E39FA3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D749E76F-5E4A-43FC-B063-0698F0654682}"/>
      </w:docPartPr>
      <w:docPartBody>
        <w:p w:rsidR="00482A7A" w:rsidRDefault="00482A7A" w:rsidP="00482A7A">
          <w:pPr>
            <w:pStyle w:val="2929E3B7E0B642F99845F055B6E39FA3"/>
          </w:pPr>
          <w:r w:rsidRPr="006145D8">
            <w:rPr>
              <w:lang w:bidi="sv-SE"/>
            </w:rPr>
            <w:t>E-post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2A7A"/>
    <w:rsid w:val="000D30E3"/>
    <w:rsid w:val="004336BF"/>
    <w:rsid w:val="00482A7A"/>
    <w:rsid w:val="007D5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sv-SE" w:eastAsia="sv-S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link w:val="Rubrik1Ch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1"/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EC8E1428E753497B899A5E45C32F6D83">
    <w:name w:val="EC8E1428E753497B899A5E45C32F6D83"/>
  </w:style>
  <w:style w:type="paragraph" w:customStyle="1" w:styleId="1A205BB9042D4322B23F463439AEDE29">
    <w:name w:val="1A205BB9042D4322B23F463439AEDE29"/>
  </w:style>
  <w:style w:type="paragraph" w:customStyle="1" w:styleId="BE3D4F0328474B2A9F60A4D036016E06">
    <w:name w:val="BE3D4F0328474B2A9F60A4D036016E06"/>
  </w:style>
  <w:style w:type="paragraph" w:customStyle="1" w:styleId="C1ED4AB026934E90A909F6E828006B71">
    <w:name w:val="C1ED4AB026934E90A909F6E828006B71"/>
  </w:style>
  <w:style w:type="paragraph" w:customStyle="1" w:styleId="C30273F06F7A48DC9403B0D7A9DF819A">
    <w:name w:val="C30273F06F7A48DC9403B0D7A9DF819A"/>
  </w:style>
  <w:style w:type="paragraph" w:customStyle="1" w:styleId="78E90DBDC52D42CFA6AAB6B094AF6CDC">
    <w:name w:val="78E90DBDC52D42CFA6AAB6B094AF6CDC"/>
  </w:style>
  <w:style w:type="paragraph" w:customStyle="1" w:styleId="6F30E2BC6BB44A8E89B49B69017965FC">
    <w:name w:val="6F30E2BC6BB44A8E89B49B69017965FC"/>
  </w:style>
  <w:style w:type="paragraph" w:customStyle="1" w:styleId="C8B8971A14844135ADD4041935ED7E5D">
    <w:name w:val="C8B8971A14844135ADD4041935ED7E5D"/>
  </w:style>
  <w:style w:type="paragraph" w:customStyle="1" w:styleId="7FF1A89DACAC44AE909E68D60AA6EB46">
    <w:name w:val="7FF1A89DACAC44AE909E68D60AA6EB46"/>
    <w:rsid w:val="00482A7A"/>
  </w:style>
  <w:style w:type="paragraph" w:customStyle="1" w:styleId="CA676A73E11B46318F5DB2EA91EF7BC0">
    <w:name w:val="CA676A73E11B46318F5DB2EA91EF7BC0"/>
    <w:rsid w:val="00482A7A"/>
  </w:style>
  <w:style w:type="paragraph" w:customStyle="1" w:styleId="B3E847C3C1B14845A59831A59385DC6A">
    <w:name w:val="B3E847C3C1B14845A59831A59385DC6A"/>
    <w:rsid w:val="00482A7A"/>
  </w:style>
  <w:style w:type="paragraph" w:customStyle="1" w:styleId="2929E3B7E0B642F99845F055B6E39FA3">
    <w:name w:val="2929E3B7E0B642F99845F055B6E39FA3"/>
    <w:rsid w:val="00482A7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Medlemsansökan</Template>
  <TotalTime>33</TotalTime>
  <Pages>2</Pages>
  <Words>61</Words>
  <Characters>324</Characters>
  <Application>Microsoft Office Word</Application>
  <DocSecurity>0</DocSecurity>
  <Lines>2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Magnus Dahlkild</dc:creator>
  <cp:keywords/>
  <dc:description/>
  <cp:lastModifiedBy>Magnus Dahlkild</cp:lastModifiedBy>
  <cp:revision>6</cp:revision>
  <dcterms:created xsi:type="dcterms:W3CDTF">2025-01-02T13:38:00Z</dcterms:created>
  <dcterms:modified xsi:type="dcterms:W3CDTF">2025-01-02T14:11:00Z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