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3C7AAF" w:rsidRDefault="003D7D49">
      <w:bookmarkStart w:id="0" w:name="_GoBack"/>
      <w:bookmarkEnd w:id="0"/>
      <w:r w:rsidRPr="003D7D49">
        <w:rPr>
          <w:noProof/>
          <w:lang w:eastAsia="sv-SE"/>
        </w:rPr>
        <w:drawing>
          <wp:inline distT="0" distB="0" distL="0" distR="0">
            <wp:extent cx="895350" cy="1057091"/>
            <wp:effectExtent l="0" t="0" r="0" b="0"/>
            <wp:docPr id="2" name="Picture 1" descr="Everöd IF - LOGO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Everöd IF - LOGO 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5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49" w:rsidRPr="003D7D49" w:rsidRDefault="003D7D49">
      <w:pPr>
        <w:rPr>
          <w:rFonts w:ascii="Comic Sans MS" w:hAnsi="Comic Sans MS"/>
          <w:b/>
          <w:i/>
          <w:sz w:val="24"/>
        </w:rPr>
      </w:pPr>
      <w:r w:rsidRPr="003D7D49">
        <w:rPr>
          <w:rFonts w:ascii="Comic Sans MS" w:hAnsi="Comic Sans MS"/>
          <w:b/>
          <w:i/>
          <w:sz w:val="24"/>
        </w:rPr>
        <w:t>Inom Everöd IF har vi valt att följa Skånes fotbollsförbunds budordskort.</w:t>
      </w:r>
    </w:p>
    <w:p w:rsidR="003D7D49" w:rsidRPr="003D7D49" w:rsidRDefault="003D7D49" w:rsidP="003D7D4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GillSansStd-Bold"/>
          <w:b/>
          <w:bCs/>
          <w:sz w:val="48"/>
          <w:szCs w:val="26"/>
        </w:rPr>
      </w:pPr>
      <w:r w:rsidRPr="003D7D49">
        <w:rPr>
          <w:rFonts w:ascii="Comic Sans MS" w:hAnsi="Comic Sans MS" w:cs="GillSansStd-Bold"/>
          <w:b/>
          <w:bCs/>
          <w:sz w:val="48"/>
          <w:szCs w:val="26"/>
        </w:rPr>
        <w:t>Till alla fotbollsföräldrar</w:t>
      </w:r>
    </w:p>
    <w:p w:rsidR="003D7D49" w:rsidRPr="003D7D49" w:rsidRDefault="003D7D49" w:rsidP="003D7D49">
      <w:pPr>
        <w:autoSpaceDE w:val="0"/>
        <w:autoSpaceDN w:val="0"/>
        <w:adjustRightInd w:val="0"/>
        <w:spacing w:after="0" w:line="240" w:lineRule="auto"/>
        <w:rPr>
          <w:rFonts w:ascii="GillSansStd-Bold" w:hAnsi="GillSansStd-Bold" w:cs="GillSansStd-Bold"/>
          <w:b/>
          <w:bCs/>
          <w:sz w:val="48"/>
          <w:szCs w:val="26"/>
        </w:rPr>
      </w:pPr>
    </w:p>
    <w:p w:rsidR="003D7D49" w:rsidRPr="003D7D49" w:rsidRDefault="003D7D49" w:rsidP="003D7D4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1134"/>
        <w:rPr>
          <w:rFonts w:ascii="Comic Sans MS" w:hAnsi="Comic Sans MS" w:cs="GillSansStd"/>
          <w:sz w:val="34"/>
          <w:szCs w:val="16"/>
        </w:rPr>
      </w:pPr>
      <w:r w:rsidRPr="003D7D49">
        <w:rPr>
          <w:rFonts w:ascii="Comic Sans MS" w:hAnsi="Comic Sans MS" w:cs="GillSansStd"/>
          <w:sz w:val="34"/>
          <w:szCs w:val="16"/>
        </w:rPr>
        <w:t xml:space="preserve">1. </w:t>
      </w:r>
      <w:r w:rsidRPr="003D7D49">
        <w:rPr>
          <w:rFonts w:ascii="Comic Sans MS" w:hAnsi="Comic Sans MS" w:cs="GillSansStd"/>
          <w:sz w:val="34"/>
          <w:szCs w:val="16"/>
        </w:rPr>
        <w:tab/>
        <w:t>Följ med på träningar och matcher.</w:t>
      </w:r>
    </w:p>
    <w:p w:rsidR="003D7D49" w:rsidRPr="003D7D49" w:rsidRDefault="003D7D49" w:rsidP="003D7D49">
      <w:pPr>
        <w:autoSpaceDE w:val="0"/>
        <w:autoSpaceDN w:val="0"/>
        <w:adjustRightInd w:val="0"/>
        <w:spacing w:after="0" w:line="240" w:lineRule="auto"/>
        <w:ind w:firstLine="1134"/>
        <w:rPr>
          <w:rFonts w:ascii="Comic Sans MS" w:hAnsi="Comic Sans MS" w:cs="GillSansStd"/>
          <w:sz w:val="34"/>
          <w:szCs w:val="16"/>
        </w:rPr>
      </w:pPr>
      <w:r w:rsidRPr="003D7D49">
        <w:rPr>
          <w:rFonts w:ascii="Comic Sans MS" w:hAnsi="Comic Sans MS" w:cs="GillSansStd"/>
          <w:sz w:val="34"/>
          <w:szCs w:val="16"/>
        </w:rPr>
        <w:t>Ditt barn sätter stort värde på det.</w:t>
      </w:r>
    </w:p>
    <w:p w:rsidR="003D7D49" w:rsidRPr="003D7D49" w:rsidRDefault="003D7D49" w:rsidP="003D7D49">
      <w:pPr>
        <w:autoSpaceDE w:val="0"/>
        <w:autoSpaceDN w:val="0"/>
        <w:adjustRightInd w:val="0"/>
        <w:spacing w:after="0" w:line="240" w:lineRule="auto"/>
        <w:ind w:left="1134" w:hanging="1134"/>
        <w:rPr>
          <w:rFonts w:ascii="Comic Sans MS" w:hAnsi="Comic Sans MS" w:cs="GillSansStd"/>
          <w:sz w:val="34"/>
          <w:szCs w:val="16"/>
        </w:rPr>
      </w:pPr>
      <w:r w:rsidRPr="003D7D49">
        <w:rPr>
          <w:rFonts w:ascii="Comic Sans MS" w:hAnsi="Comic Sans MS" w:cs="GillSansStd"/>
          <w:sz w:val="34"/>
          <w:szCs w:val="16"/>
        </w:rPr>
        <w:t xml:space="preserve">2. </w:t>
      </w:r>
      <w:r w:rsidRPr="003D7D49">
        <w:rPr>
          <w:rFonts w:ascii="Comic Sans MS" w:hAnsi="Comic Sans MS" w:cs="GillSansStd"/>
          <w:sz w:val="34"/>
          <w:szCs w:val="16"/>
        </w:rPr>
        <w:tab/>
        <w:t>Håll dig lugn vid sidlinjen. Låt barnen spela.</w:t>
      </w:r>
    </w:p>
    <w:p w:rsidR="003D7D49" w:rsidRPr="003D7D49" w:rsidRDefault="003D7D49" w:rsidP="003D7D49">
      <w:pPr>
        <w:autoSpaceDE w:val="0"/>
        <w:autoSpaceDN w:val="0"/>
        <w:adjustRightInd w:val="0"/>
        <w:spacing w:after="0" w:line="240" w:lineRule="auto"/>
        <w:ind w:left="1134" w:hanging="1134"/>
        <w:rPr>
          <w:rFonts w:ascii="Comic Sans MS" w:hAnsi="Comic Sans MS" w:cs="GillSansStd"/>
          <w:sz w:val="34"/>
          <w:szCs w:val="16"/>
        </w:rPr>
      </w:pPr>
      <w:r w:rsidRPr="003D7D49">
        <w:rPr>
          <w:rFonts w:ascii="Comic Sans MS" w:hAnsi="Comic Sans MS" w:cs="GillSansStd"/>
          <w:sz w:val="34"/>
          <w:szCs w:val="16"/>
        </w:rPr>
        <w:t xml:space="preserve">3. </w:t>
      </w:r>
      <w:r w:rsidRPr="003D7D49">
        <w:rPr>
          <w:rFonts w:ascii="Comic Sans MS" w:hAnsi="Comic Sans MS" w:cs="GillSansStd"/>
          <w:sz w:val="34"/>
          <w:szCs w:val="16"/>
        </w:rPr>
        <w:tab/>
        <w:t>Uppehåll dig längs ena sidlinjen.</w:t>
      </w:r>
    </w:p>
    <w:p w:rsidR="003D7D49" w:rsidRPr="003D7D49" w:rsidRDefault="003D7D49" w:rsidP="003D7D49">
      <w:pPr>
        <w:autoSpaceDE w:val="0"/>
        <w:autoSpaceDN w:val="0"/>
        <w:adjustRightInd w:val="0"/>
        <w:spacing w:after="0" w:line="240" w:lineRule="auto"/>
        <w:ind w:left="1134"/>
        <w:rPr>
          <w:rFonts w:ascii="Comic Sans MS" w:hAnsi="Comic Sans MS" w:cs="GillSansStd"/>
          <w:sz w:val="34"/>
          <w:szCs w:val="16"/>
        </w:rPr>
      </w:pPr>
      <w:r w:rsidRPr="003D7D49">
        <w:rPr>
          <w:rFonts w:ascii="Comic Sans MS" w:hAnsi="Comic Sans MS" w:cs="GillSansStd"/>
          <w:sz w:val="34"/>
          <w:szCs w:val="16"/>
        </w:rPr>
        <w:t>Håll avstånd till ledare och spelare.</w:t>
      </w:r>
    </w:p>
    <w:p w:rsidR="003D7D49" w:rsidRPr="003D7D49" w:rsidRDefault="003D7D49" w:rsidP="003D7D49">
      <w:pPr>
        <w:autoSpaceDE w:val="0"/>
        <w:autoSpaceDN w:val="0"/>
        <w:adjustRightInd w:val="0"/>
        <w:spacing w:after="0" w:line="240" w:lineRule="auto"/>
        <w:ind w:left="1134" w:hanging="1134"/>
        <w:rPr>
          <w:rFonts w:ascii="Comic Sans MS" w:hAnsi="Comic Sans MS" w:cs="GillSansStd"/>
          <w:sz w:val="34"/>
          <w:szCs w:val="16"/>
        </w:rPr>
      </w:pPr>
      <w:r w:rsidRPr="003D7D49">
        <w:rPr>
          <w:rFonts w:ascii="Comic Sans MS" w:hAnsi="Comic Sans MS" w:cs="GillSansStd"/>
          <w:sz w:val="34"/>
          <w:szCs w:val="16"/>
        </w:rPr>
        <w:t xml:space="preserve">4. </w:t>
      </w:r>
      <w:r w:rsidRPr="003D7D49">
        <w:rPr>
          <w:rFonts w:ascii="Comic Sans MS" w:hAnsi="Comic Sans MS" w:cs="GillSansStd"/>
          <w:sz w:val="34"/>
          <w:szCs w:val="16"/>
        </w:rPr>
        <w:tab/>
        <w:t>Respektera ledarnas beslut.</w:t>
      </w:r>
    </w:p>
    <w:p w:rsidR="003D7D49" w:rsidRPr="003D7D49" w:rsidRDefault="003D7D49" w:rsidP="003D7D49">
      <w:pPr>
        <w:autoSpaceDE w:val="0"/>
        <w:autoSpaceDN w:val="0"/>
        <w:adjustRightInd w:val="0"/>
        <w:spacing w:after="0" w:line="240" w:lineRule="auto"/>
        <w:ind w:firstLine="1134"/>
        <w:rPr>
          <w:rFonts w:ascii="Comic Sans MS" w:hAnsi="Comic Sans MS" w:cs="GillSansStd"/>
          <w:sz w:val="34"/>
          <w:szCs w:val="16"/>
        </w:rPr>
      </w:pPr>
      <w:r w:rsidRPr="003D7D49">
        <w:rPr>
          <w:rFonts w:ascii="Comic Sans MS" w:hAnsi="Comic Sans MS" w:cs="GillSansStd"/>
          <w:sz w:val="34"/>
          <w:szCs w:val="16"/>
        </w:rPr>
        <w:t>Var positiv och stöttande.</w:t>
      </w:r>
    </w:p>
    <w:p w:rsidR="003D7D49" w:rsidRPr="003D7D49" w:rsidRDefault="003D7D49" w:rsidP="003D7D49">
      <w:pPr>
        <w:autoSpaceDE w:val="0"/>
        <w:autoSpaceDN w:val="0"/>
        <w:adjustRightInd w:val="0"/>
        <w:spacing w:after="0" w:line="240" w:lineRule="auto"/>
        <w:ind w:left="1134" w:hanging="1134"/>
        <w:rPr>
          <w:rFonts w:ascii="Comic Sans MS" w:hAnsi="Comic Sans MS" w:cs="GillSansStd"/>
          <w:sz w:val="34"/>
          <w:szCs w:val="16"/>
        </w:rPr>
      </w:pPr>
      <w:r w:rsidRPr="003D7D49">
        <w:rPr>
          <w:rFonts w:ascii="Comic Sans MS" w:hAnsi="Comic Sans MS" w:cs="GillSansStd"/>
          <w:sz w:val="34"/>
          <w:szCs w:val="16"/>
        </w:rPr>
        <w:t xml:space="preserve">5. </w:t>
      </w:r>
      <w:r w:rsidRPr="003D7D49">
        <w:rPr>
          <w:rFonts w:ascii="Comic Sans MS" w:hAnsi="Comic Sans MS" w:cs="GillSansStd"/>
          <w:sz w:val="34"/>
          <w:szCs w:val="16"/>
        </w:rPr>
        <w:tab/>
        <w:t>Respektera domarens beslut.</w:t>
      </w:r>
    </w:p>
    <w:p w:rsidR="003D7D49" w:rsidRPr="003D7D49" w:rsidRDefault="003D7D49" w:rsidP="003D7D49">
      <w:pPr>
        <w:autoSpaceDE w:val="0"/>
        <w:autoSpaceDN w:val="0"/>
        <w:adjustRightInd w:val="0"/>
        <w:spacing w:after="0" w:line="240" w:lineRule="auto"/>
        <w:ind w:firstLine="1134"/>
        <w:rPr>
          <w:rFonts w:ascii="Comic Sans MS" w:hAnsi="Comic Sans MS" w:cs="GillSansStd"/>
          <w:sz w:val="34"/>
          <w:szCs w:val="16"/>
        </w:rPr>
      </w:pPr>
      <w:r w:rsidRPr="003D7D49">
        <w:rPr>
          <w:rFonts w:ascii="Comic Sans MS" w:hAnsi="Comic Sans MS" w:cs="GillSansStd"/>
          <w:sz w:val="34"/>
          <w:szCs w:val="16"/>
        </w:rPr>
        <w:t>Se domaren som en vägledare.</w:t>
      </w:r>
    </w:p>
    <w:p w:rsidR="003D7D49" w:rsidRPr="003D7D49" w:rsidRDefault="003D7D49" w:rsidP="003D7D49">
      <w:pPr>
        <w:autoSpaceDE w:val="0"/>
        <w:autoSpaceDN w:val="0"/>
        <w:adjustRightInd w:val="0"/>
        <w:spacing w:after="0" w:line="240" w:lineRule="auto"/>
        <w:ind w:left="1134" w:hanging="1134"/>
        <w:rPr>
          <w:rFonts w:ascii="Comic Sans MS" w:hAnsi="Comic Sans MS" w:cs="GillSansStd"/>
          <w:sz w:val="34"/>
          <w:szCs w:val="16"/>
        </w:rPr>
      </w:pPr>
      <w:r w:rsidRPr="003D7D49">
        <w:rPr>
          <w:rFonts w:ascii="Comic Sans MS" w:hAnsi="Comic Sans MS" w:cs="GillSansStd"/>
          <w:sz w:val="34"/>
          <w:szCs w:val="16"/>
        </w:rPr>
        <w:t xml:space="preserve">6. </w:t>
      </w:r>
      <w:r w:rsidRPr="003D7D49">
        <w:rPr>
          <w:rFonts w:ascii="Comic Sans MS" w:hAnsi="Comic Sans MS" w:cs="GillSansStd"/>
          <w:sz w:val="34"/>
          <w:szCs w:val="16"/>
        </w:rPr>
        <w:tab/>
        <w:t>Skapa god stämning vid match och träning.</w:t>
      </w:r>
    </w:p>
    <w:p w:rsidR="003D7D49" w:rsidRPr="003D7D49" w:rsidRDefault="003D7D49" w:rsidP="003D7D49">
      <w:pPr>
        <w:autoSpaceDE w:val="0"/>
        <w:autoSpaceDN w:val="0"/>
        <w:adjustRightInd w:val="0"/>
        <w:spacing w:after="0" w:line="240" w:lineRule="auto"/>
        <w:ind w:left="1134" w:hanging="1134"/>
        <w:rPr>
          <w:rFonts w:ascii="Comic Sans MS" w:hAnsi="Comic Sans MS" w:cs="GillSansStd"/>
          <w:sz w:val="34"/>
          <w:szCs w:val="16"/>
        </w:rPr>
      </w:pPr>
      <w:r w:rsidRPr="003D7D49">
        <w:rPr>
          <w:rFonts w:ascii="Comic Sans MS" w:hAnsi="Comic Sans MS" w:cs="GillSansStd"/>
          <w:sz w:val="34"/>
          <w:szCs w:val="16"/>
        </w:rPr>
        <w:t xml:space="preserve">7. </w:t>
      </w:r>
      <w:r w:rsidRPr="003D7D49">
        <w:rPr>
          <w:rFonts w:ascii="Comic Sans MS" w:hAnsi="Comic Sans MS" w:cs="GillSansStd"/>
          <w:sz w:val="34"/>
          <w:szCs w:val="16"/>
        </w:rPr>
        <w:tab/>
        <w:t>Fråga barnen om matchen var kul och</w:t>
      </w:r>
    </w:p>
    <w:p w:rsidR="003D7D49" w:rsidRPr="003D7D49" w:rsidRDefault="003D7D49" w:rsidP="003D7D49">
      <w:pPr>
        <w:autoSpaceDE w:val="0"/>
        <w:autoSpaceDN w:val="0"/>
        <w:adjustRightInd w:val="0"/>
        <w:spacing w:after="0" w:line="240" w:lineRule="auto"/>
        <w:ind w:left="1134"/>
        <w:rPr>
          <w:rFonts w:ascii="Comic Sans MS" w:hAnsi="Comic Sans MS" w:cs="GillSansStd"/>
          <w:sz w:val="34"/>
          <w:szCs w:val="16"/>
        </w:rPr>
      </w:pPr>
      <w:r w:rsidRPr="003D7D49">
        <w:rPr>
          <w:rFonts w:ascii="Comic Sans MS" w:hAnsi="Comic Sans MS" w:cs="GillSansStd"/>
          <w:sz w:val="34"/>
          <w:szCs w:val="16"/>
        </w:rPr>
        <w:t>spännande. Fråga ALDRIG efter resultatet.</w:t>
      </w:r>
    </w:p>
    <w:p w:rsidR="003D7D49" w:rsidRPr="003D7D49" w:rsidRDefault="003D7D49" w:rsidP="003D7D49">
      <w:pPr>
        <w:autoSpaceDE w:val="0"/>
        <w:autoSpaceDN w:val="0"/>
        <w:adjustRightInd w:val="0"/>
        <w:spacing w:after="0" w:line="240" w:lineRule="auto"/>
        <w:ind w:left="1134" w:hanging="1134"/>
        <w:rPr>
          <w:rFonts w:ascii="Comic Sans MS" w:hAnsi="Comic Sans MS" w:cs="GillSansStd"/>
          <w:sz w:val="34"/>
          <w:szCs w:val="16"/>
        </w:rPr>
      </w:pPr>
      <w:r w:rsidRPr="003D7D49">
        <w:rPr>
          <w:rFonts w:ascii="Comic Sans MS" w:hAnsi="Comic Sans MS" w:cs="GillSansStd"/>
          <w:sz w:val="34"/>
          <w:szCs w:val="16"/>
        </w:rPr>
        <w:t xml:space="preserve">8. </w:t>
      </w:r>
      <w:r w:rsidRPr="003D7D49">
        <w:rPr>
          <w:rFonts w:ascii="Comic Sans MS" w:hAnsi="Comic Sans MS" w:cs="GillSansStd"/>
          <w:sz w:val="34"/>
          <w:szCs w:val="16"/>
        </w:rPr>
        <w:tab/>
        <w:t>Stöd föreningen i dess arbete. Din insats</w:t>
      </w:r>
    </w:p>
    <w:p w:rsidR="003D7D49" w:rsidRPr="003D7D49" w:rsidRDefault="003D7D49" w:rsidP="003D7D49">
      <w:pPr>
        <w:autoSpaceDE w:val="0"/>
        <w:autoSpaceDN w:val="0"/>
        <w:adjustRightInd w:val="0"/>
        <w:spacing w:after="0" w:line="240" w:lineRule="auto"/>
        <w:ind w:left="1134"/>
        <w:rPr>
          <w:rFonts w:ascii="Comic Sans MS" w:hAnsi="Comic Sans MS" w:cs="GillSansStd"/>
          <w:sz w:val="34"/>
          <w:szCs w:val="16"/>
        </w:rPr>
      </w:pPr>
      <w:r w:rsidRPr="003D7D49">
        <w:rPr>
          <w:rFonts w:ascii="Comic Sans MS" w:hAnsi="Comic Sans MS" w:cs="GillSansStd"/>
          <w:sz w:val="34"/>
          <w:szCs w:val="16"/>
        </w:rPr>
        <w:t>blir värdesatt, inte minst av ditt barn.</w:t>
      </w:r>
    </w:p>
    <w:p w:rsidR="003D7D49" w:rsidRPr="003D7D49" w:rsidRDefault="003D7D49" w:rsidP="003D7D49">
      <w:pPr>
        <w:autoSpaceDE w:val="0"/>
        <w:autoSpaceDN w:val="0"/>
        <w:adjustRightInd w:val="0"/>
        <w:spacing w:after="0" w:line="240" w:lineRule="auto"/>
        <w:ind w:left="1134" w:hanging="1134"/>
        <w:rPr>
          <w:rFonts w:ascii="Comic Sans MS" w:hAnsi="Comic Sans MS" w:cs="GillSansStd"/>
          <w:sz w:val="34"/>
          <w:szCs w:val="16"/>
        </w:rPr>
      </w:pPr>
      <w:r w:rsidRPr="003D7D49">
        <w:rPr>
          <w:rFonts w:ascii="Comic Sans MS" w:hAnsi="Comic Sans MS" w:cs="GillSansStd"/>
          <w:sz w:val="34"/>
          <w:szCs w:val="16"/>
        </w:rPr>
        <w:t xml:space="preserve">9. </w:t>
      </w:r>
      <w:r w:rsidRPr="003D7D49">
        <w:rPr>
          <w:rFonts w:ascii="Comic Sans MS" w:hAnsi="Comic Sans MS" w:cs="GillSansStd"/>
          <w:sz w:val="34"/>
          <w:szCs w:val="16"/>
        </w:rPr>
        <w:tab/>
      </w:r>
      <w:r w:rsidRPr="003D7D49">
        <w:rPr>
          <w:rFonts w:ascii="Comic Sans MS" w:hAnsi="Comic Sans MS" w:cs="GillSansStd-Italic"/>
          <w:i/>
          <w:iCs/>
          <w:sz w:val="34"/>
          <w:szCs w:val="16"/>
        </w:rPr>
        <w:t xml:space="preserve">Kom ihåg: </w:t>
      </w:r>
      <w:r w:rsidRPr="003D7D49">
        <w:rPr>
          <w:rFonts w:ascii="Comic Sans MS" w:hAnsi="Comic Sans MS" w:cs="GillSansStd"/>
          <w:sz w:val="34"/>
          <w:szCs w:val="16"/>
        </w:rPr>
        <w:t>Att det är ditt barn</w:t>
      </w:r>
    </w:p>
    <w:p w:rsidR="003D7D49" w:rsidRPr="003D7D49" w:rsidRDefault="003D7D49" w:rsidP="003D7D49">
      <w:pPr>
        <w:ind w:left="1134"/>
        <w:rPr>
          <w:rFonts w:ascii="Comic Sans MS" w:hAnsi="Comic Sans MS" w:cs="GillSansStd"/>
          <w:sz w:val="34"/>
          <w:szCs w:val="16"/>
        </w:rPr>
      </w:pPr>
      <w:r w:rsidRPr="003D7D49">
        <w:rPr>
          <w:rFonts w:ascii="Comic Sans MS" w:hAnsi="Comic Sans MS" w:cs="GillSansStd"/>
          <w:sz w:val="34"/>
          <w:szCs w:val="16"/>
        </w:rPr>
        <w:t>som spelar fotboll och inte du.</w:t>
      </w:r>
    </w:p>
    <w:p w:rsidR="005A6F4D" w:rsidRPr="003D7D49" w:rsidRDefault="003D7D49" w:rsidP="005A6F4D">
      <w:pPr>
        <w:ind w:firstLine="1304"/>
        <w:rPr>
          <w:sz w:val="96"/>
        </w:rPr>
      </w:pPr>
      <w:r w:rsidRPr="003D7D49">
        <w:rPr>
          <w:noProof/>
          <w:sz w:val="96"/>
          <w:lang w:eastAsia="sv-SE"/>
        </w:rPr>
        <w:drawing>
          <wp:inline distT="0" distB="0" distL="0" distR="0">
            <wp:extent cx="2162175" cy="882520"/>
            <wp:effectExtent l="19050" t="0" r="9525" b="0"/>
            <wp:docPr id="4" name="Picture 1" descr="http://www.skaneboll.se/gui/fogis/distrikt/_build/skane/logo.png">
              <a:hlinkClick xmlns:a="http://schemas.openxmlformats.org/drawingml/2006/main" r:id="rId7" tooltip="&quot;Gå till startsida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kaneboll.se/gui/fogis/distrikt/_build/skane/logo.png">
                      <a:hlinkClick r:id="rId7" tooltip="&quot;Gå till startsida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8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F4D" w:rsidRPr="003D7D49" w:rsidSect="003C7A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EFF" w:rsidRDefault="00213EFF" w:rsidP="00DB47E7">
      <w:pPr>
        <w:spacing w:after="0" w:line="240" w:lineRule="auto"/>
      </w:pPr>
      <w:r>
        <w:separator/>
      </w:r>
    </w:p>
  </w:endnote>
  <w:endnote w:type="continuationSeparator" w:id="0">
    <w:p w:rsidR="00213EFF" w:rsidRDefault="00213EFF" w:rsidP="00DB4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illSans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Sans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SansStd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7E7" w:rsidRDefault="00DB47E7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7E7" w:rsidRDefault="00DB47E7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7E7" w:rsidRDefault="00DB47E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EFF" w:rsidRDefault="00213EFF" w:rsidP="00DB47E7">
      <w:pPr>
        <w:spacing w:after="0" w:line="240" w:lineRule="auto"/>
      </w:pPr>
      <w:r>
        <w:separator/>
      </w:r>
    </w:p>
  </w:footnote>
  <w:footnote w:type="continuationSeparator" w:id="0">
    <w:p w:rsidR="00213EFF" w:rsidRDefault="00213EFF" w:rsidP="00DB4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7E7" w:rsidRDefault="00D61025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2447425" o:spid="_x0000_s2050" type="#_x0000_t75" style="position:absolute;margin-left:0;margin-top:0;width:451.55pt;height:338.65pt;z-index:-251657216;mso-position-horizontal:center;mso-position-horizontal-relative:margin;mso-position-vertical:center;mso-position-vertical-relative:margin" o:allowincell="f">
          <v:imagedata r:id="rId1" o:title="PF0708_201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7E7" w:rsidRDefault="00D61025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2447426" o:spid="_x0000_s2051" type="#_x0000_t75" style="position:absolute;margin-left:0;margin-top:0;width:451.55pt;height:338.65pt;z-index:-251656192;mso-position-horizontal:center;mso-position-horizontal-relative:margin;mso-position-vertical:center;mso-position-vertical-relative:margin" o:allowincell="f">
          <v:imagedata r:id="rId1" o:title="PF0708_201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7E7" w:rsidRDefault="00D61025">
    <w:pPr>
      <w:pStyle w:val="Sidhuvud"/>
    </w:pPr>
    <w:r>
      <w:rPr>
        <w:noProof/>
        <w:lang w:eastAsia="sv-S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2447424" o:spid="_x0000_s2049" type="#_x0000_t75" style="position:absolute;margin-left:0;margin-top:0;width:451.55pt;height:338.65pt;z-index:-251658240;mso-position-horizontal:center;mso-position-horizontal-relative:margin;mso-position-vertical:center;mso-position-vertical-relative:margin" o:allowincell="f">
          <v:imagedata r:id="rId1" o:title="PF0708_201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D49"/>
    <w:rsid w:val="00213EFF"/>
    <w:rsid w:val="003C7AAF"/>
    <w:rsid w:val="003D7D49"/>
    <w:rsid w:val="005A6F4D"/>
    <w:rsid w:val="00636C30"/>
    <w:rsid w:val="007331D0"/>
    <w:rsid w:val="00820B44"/>
    <w:rsid w:val="008D3C46"/>
    <w:rsid w:val="00910D35"/>
    <w:rsid w:val="00D61025"/>
    <w:rsid w:val="00D76DD1"/>
    <w:rsid w:val="00D8608E"/>
    <w:rsid w:val="00DB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18D0C029-A9C7-4F6A-8327-B57683519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7AA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3D7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D7D49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semiHidden/>
    <w:unhideWhenUsed/>
    <w:rsid w:val="00DB4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DB47E7"/>
  </w:style>
  <w:style w:type="paragraph" w:styleId="Sidfot">
    <w:name w:val="footer"/>
    <w:basedOn w:val="Normal"/>
    <w:link w:val="SidfotChar"/>
    <w:uiPriority w:val="99"/>
    <w:semiHidden/>
    <w:unhideWhenUsed/>
    <w:rsid w:val="00DB4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DB47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://www.skaneboll.se/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E707B2D</Template>
  <TotalTime>0</TotalTime>
  <Pages>1</Pages>
  <Words>113</Words>
  <Characters>599</Characters>
  <Application>Microsoft Office Word</Application>
  <DocSecurity>4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jonash</dc:creator>
  <cp:lastModifiedBy>Martin C. Olsson</cp:lastModifiedBy>
  <cp:revision>2</cp:revision>
  <cp:lastPrinted>2015-02-25T13:18:00Z</cp:lastPrinted>
  <dcterms:created xsi:type="dcterms:W3CDTF">2015-02-25T13:52:00Z</dcterms:created>
  <dcterms:modified xsi:type="dcterms:W3CDTF">2015-02-25T13:52:00Z</dcterms:modified>
</cp:coreProperties>
</file>