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7CE7" w14:textId="77777777" w:rsidR="009022ED" w:rsidRPr="00A41998" w:rsidRDefault="009022ED" w:rsidP="00AE3B6C">
      <w:pPr>
        <w:rPr>
          <w:b/>
          <w:bCs/>
        </w:rPr>
      </w:pPr>
    </w:p>
    <w:p w14:paraId="1C6F577B" w14:textId="0E2E3173" w:rsidR="0082541E" w:rsidRDefault="00A87958" w:rsidP="00AE3B6C">
      <w:pPr>
        <w:rPr>
          <w:b/>
          <w:bCs/>
        </w:rPr>
      </w:pPr>
      <w:r>
        <w:rPr>
          <w:b/>
          <w:bCs/>
        </w:rPr>
        <w:t>Inbjudan till Hockey</w:t>
      </w:r>
      <w:r w:rsidR="00623145">
        <w:rPr>
          <w:b/>
          <w:bCs/>
        </w:rPr>
        <w:t xml:space="preserve"> </w:t>
      </w:r>
      <w:r w:rsidR="00743E81">
        <w:rPr>
          <w:b/>
          <w:bCs/>
        </w:rPr>
        <w:t xml:space="preserve">Camp </w:t>
      </w:r>
      <w:r w:rsidR="00FB23FB">
        <w:rPr>
          <w:b/>
          <w:bCs/>
        </w:rPr>
        <w:t>söndagen den 14 januari 2024</w:t>
      </w:r>
      <w:r w:rsidR="00623145">
        <w:rPr>
          <w:b/>
          <w:bCs/>
        </w:rPr>
        <w:t xml:space="preserve"> </w:t>
      </w:r>
      <w:r w:rsidR="00743E81">
        <w:rPr>
          <w:b/>
          <w:bCs/>
        </w:rPr>
        <w:t xml:space="preserve">för </w:t>
      </w:r>
      <w:r w:rsidR="003F7F50">
        <w:rPr>
          <w:b/>
          <w:bCs/>
        </w:rPr>
        <w:t xml:space="preserve">pojkar födda -09 </w:t>
      </w:r>
      <w:r w:rsidR="00BF343D">
        <w:rPr>
          <w:b/>
          <w:bCs/>
        </w:rPr>
        <w:t>(</w:t>
      </w:r>
      <w:r w:rsidR="00743E81">
        <w:rPr>
          <w:b/>
          <w:bCs/>
        </w:rPr>
        <w:t>U 15</w:t>
      </w:r>
      <w:r w:rsidR="00BF343D">
        <w:rPr>
          <w:b/>
          <w:bCs/>
        </w:rPr>
        <w:t>)</w:t>
      </w:r>
    </w:p>
    <w:p w14:paraId="0B6E0D83" w14:textId="2BE2CFED" w:rsidR="00743E81" w:rsidRPr="00BC2925" w:rsidRDefault="00B1362E" w:rsidP="00AE3B6C">
      <w:r w:rsidRPr="00BC2925">
        <w:t>Hej!</w:t>
      </w:r>
    </w:p>
    <w:p w14:paraId="7F7B7B42" w14:textId="4B483E16" w:rsidR="00B1362E" w:rsidRDefault="00B1362E" w:rsidP="00AE3B6C">
      <w:r w:rsidRPr="00BC2925">
        <w:t xml:space="preserve">Luleå Hockey Förening bjuder in </w:t>
      </w:r>
      <w:r w:rsidR="00CE791F">
        <w:t>pojk</w:t>
      </w:r>
      <w:r w:rsidRPr="00BC2925">
        <w:t xml:space="preserve">spelare födda -09 till en </w:t>
      </w:r>
      <w:r w:rsidR="00BC2925" w:rsidRPr="00BC2925">
        <w:t>endagscamp i Coop Arena</w:t>
      </w:r>
      <w:r w:rsidR="00BC2925">
        <w:t>!</w:t>
      </w:r>
      <w:r w:rsidR="009852E7">
        <w:t xml:space="preserve"> Inbjudna spelare skall spela i </w:t>
      </w:r>
      <w:r w:rsidR="00A60066">
        <w:t>antingen Sunderby SK, Brooklyn Tigers U</w:t>
      </w:r>
      <w:r w:rsidR="004A00CF">
        <w:t>HF</w:t>
      </w:r>
      <w:r w:rsidR="00A60066">
        <w:t xml:space="preserve"> eller i Luleå HF. </w:t>
      </w:r>
      <w:r w:rsidR="000C240F">
        <w:br/>
      </w:r>
      <w:r w:rsidR="00871ABF">
        <w:t>Pojks</w:t>
      </w:r>
      <w:r w:rsidR="000C240F">
        <w:t xml:space="preserve">pelare som </w:t>
      </w:r>
      <w:r w:rsidR="00A11596">
        <w:t xml:space="preserve">är födda -10 och </w:t>
      </w:r>
      <w:r w:rsidR="00281E97">
        <w:t xml:space="preserve">är ordinarie </w:t>
      </w:r>
      <w:r w:rsidR="00CD4B06">
        <w:t>i respektive klubbs U 15 lag är också välkommen att anmäla sig.</w:t>
      </w:r>
    </w:p>
    <w:p w14:paraId="38A8C47C" w14:textId="1C5BE60D" w:rsidR="00A508CF" w:rsidRDefault="00BC2925" w:rsidP="00AE3B6C">
      <w:r>
        <w:t xml:space="preserve">Syftet med campen är att utbilda och </w:t>
      </w:r>
      <w:r w:rsidR="00C632F3">
        <w:t xml:space="preserve">utveckla spelarna </w:t>
      </w:r>
      <w:r w:rsidR="007A6E83">
        <w:t>mot</w:t>
      </w:r>
      <w:r w:rsidR="00A508CF">
        <w:t xml:space="preserve"> en </w:t>
      </w:r>
      <w:r w:rsidR="007A6E83">
        <w:t>elit</w:t>
      </w:r>
      <w:r w:rsidR="00A508CF">
        <w:t>miljö!</w:t>
      </w:r>
      <w:r w:rsidR="001D66B7">
        <w:t xml:space="preserve"> Det kommer bli speciell</w:t>
      </w:r>
      <w:r w:rsidR="00BF3B57">
        <w:t>a</w:t>
      </w:r>
      <w:r w:rsidR="001D66B7">
        <w:t xml:space="preserve"> back</w:t>
      </w:r>
      <w:r w:rsidR="00BF3B57">
        <w:t xml:space="preserve"> och f</w:t>
      </w:r>
      <w:r w:rsidR="001D66B7">
        <w:t xml:space="preserve">w </w:t>
      </w:r>
      <w:r w:rsidR="00BF3B57">
        <w:t>pass</w:t>
      </w:r>
      <w:r w:rsidR="001D66B7">
        <w:t xml:space="preserve"> på förmiddagen</w:t>
      </w:r>
      <w:r w:rsidR="001D535C">
        <w:t xml:space="preserve">. På eftermiddagspassen kör vi </w:t>
      </w:r>
      <w:r w:rsidR="00733E50">
        <w:t>backar och forwards tillsammans i två grupper.</w:t>
      </w:r>
      <w:r w:rsidR="000630F7">
        <w:t xml:space="preserve"> </w:t>
      </w:r>
      <w:r w:rsidR="002C0C70">
        <w:t xml:space="preserve">Målvakter </w:t>
      </w:r>
      <w:r w:rsidR="00E75952">
        <w:t xml:space="preserve">kommer att bli inbjudna </w:t>
      </w:r>
      <w:r w:rsidR="00F9410B">
        <w:t xml:space="preserve">personligen </w:t>
      </w:r>
      <w:r w:rsidR="00DB1063">
        <w:t>senast den 8 januari.</w:t>
      </w:r>
      <w:r w:rsidR="00BB342D">
        <w:br/>
      </w:r>
    </w:p>
    <w:p w14:paraId="38D39F57" w14:textId="2627A1BF" w:rsidR="003B7321" w:rsidRDefault="00A508CF" w:rsidP="00AE3B6C">
      <w:pPr>
        <w:rPr>
          <w:b/>
          <w:bCs/>
        </w:rPr>
      </w:pPr>
      <w:r>
        <w:t>Dag</w:t>
      </w:r>
      <w:r>
        <w:tab/>
      </w:r>
      <w:r w:rsidR="00015132">
        <w:tab/>
      </w:r>
      <w:r w:rsidR="00A41998">
        <w:t>14</w:t>
      </w:r>
      <w:r>
        <w:t>/1 – 24</w:t>
      </w:r>
      <w:r w:rsidR="00DE0B4C">
        <w:br/>
      </w:r>
      <w:r w:rsidR="00960A13">
        <w:t>Tid:</w:t>
      </w:r>
      <w:r w:rsidR="00960A13">
        <w:tab/>
      </w:r>
      <w:r w:rsidR="00015132">
        <w:tab/>
      </w:r>
      <w:r w:rsidR="00960A13">
        <w:t>0</w:t>
      </w:r>
      <w:r w:rsidR="00CD0B02">
        <w:t>7</w:t>
      </w:r>
      <w:r w:rsidR="00960A13">
        <w:t>.</w:t>
      </w:r>
      <w:r w:rsidR="00CD0B02">
        <w:t>45</w:t>
      </w:r>
      <w:r w:rsidR="00960A13">
        <w:t xml:space="preserve"> </w:t>
      </w:r>
      <w:r w:rsidR="0076668C">
        <w:t>–</w:t>
      </w:r>
      <w:r w:rsidR="00960A13">
        <w:t xml:space="preserve"> </w:t>
      </w:r>
      <w:r w:rsidR="0076668C">
        <w:t>1</w:t>
      </w:r>
      <w:r w:rsidR="00CD0B02">
        <w:t>7</w:t>
      </w:r>
      <w:r w:rsidR="0076668C">
        <w:t>.00</w:t>
      </w:r>
      <w:r w:rsidR="00DE0B4C">
        <w:br/>
      </w:r>
      <w:r w:rsidR="00F7043B">
        <w:t>Ledare/</w:t>
      </w:r>
      <w:r w:rsidR="00DE0B4C">
        <w:t>Instruktörer:</w:t>
      </w:r>
      <w:r w:rsidR="00DE0B4C">
        <w:tab/>
        <w:t>Antti Alamäki</w:t>
      </w:r>
      <w:r w:rsidR="000722A7">
        <w:t>, Henrik Stridh, Roger Kyrö, Robin Jonsson,</w:t>
      </w:r>
      <w:r w:rsidR="00E0013C">
        <w:t xml:space="preserve"> </w:t>
      </w:r>
      <w:r w:rsidR="002C3EA7">
        <w:br/>
        <w:t xml:space="preserve">                                                      </w:t>
      </w:r>
      <w:r w:rsidR="002F75AA">
        <w:t>Karl Fabricius, Pär Karlsson</w:t>
      </w:r>
      <w:r w:rsidR="00364F7C">
        <w:t>.</w:t>
      </w:r>
      <w:r w:rsidR="0096564A">
        <w:br/>
        <w:t>Anmälan:</w:t>
      </w:r>
      <w:r w:rsidR="0096564A">
        <w:tab/>
      </w:r>
      <w:r w:rsidR="0096564A">
        <w:tab/>
      </w:r>
      <w:r w:rsidR="003B7321">
        <w:t>Klicka nedan för anmälan.</w:t>
      </w:r>
      <w:r w:rsidR="00ED530F" w:rsidRPr="00ED530F">
        <w:t xml:space="preserve"> </w:t>
      </w:r>
      <w:r w:rsidR="003B7321">
        <w:br/>
      </w:r>
      <w:hyperlink r:id="rId11" w:history="1">
        <w:r w:rsidR="00ED530F" w:rsidRPr="00ED530F">
          <w:rPr>
            <w:color w:val="0000FF"/>
            <w:u w:val="single"/>
          </w:rPr>
          <w:t>Anmälan till Hockey camp den 14 januari för U 15 pojkspelare (svenskalag.se)</w:t>
        </w:r>
      </w:hyperlink>
      <w:r w:rsidR="005065B9">
        <w:t xml:space="preserve"> </w:t>
      </w:r>
      <w:r w:rsidR="003B7321">
        <w:br/>
      </w:r>
      <w:r w:rsidR="00317794">
        <w:rPr>
          <w:b/>
          <w:bCs/>
        </w:rPr>
        <w:t xml:space="preserve">                                                     </w:t>
      </w:r>
      <w:r w:rsidR="005065B9" w:rsidRPr="004C0796">
        <w:rPr>
          <w:b/>
          <w:bCs/>
        </w:rPr>
        <w:t xml:space="preserve">Sista anmälningsdag är </w:t>
      </w:r>
      <w:r w:rsidR="004C0796" w:rsidRPr="004C0796">
        <w:rPr>
          <w:b/>
          <w:bCs/>
        </w:rPr>
        <w:t>2 januari 2024.</w:t>
      </w:r>
    </w:p>
    <w:p w14:paraId="2A8741B1" w14:textId="7EAC7363" w:rsidR="007C6096" w:rsidRDefault="00E27532" w:rsidP="00AE3B6C">
      <w:r>
        <w:br/>
        <w:t>Kallelse:</w:t>
      </w:r>
      <w:r>
        <w:tab/>
      </w:r>
      <w:r>
        <w:tab/>
        <w:t xml:space="preserve">Skickas ut </w:t>
      </w:r>
      <w:r w:rsidR="00AA45E9">
        <w:t>8 januari till anmälda spelare</w:t>
      </w:r>
      <w:r w:rsidR="005E4AF6">
        <w:t>.</w:t>
      </w:r>
      <w:r w:rsidR="00A24C29">
        <w:br/>
        <w:t>Kostnad:</w:t>
      </w:r>
      <w:r w:rsidR="00A24C29">
        <w:tab/>
      </w:r>
      <w:r w:rsidR="00A24C29">
        <w:tab/>
        <w:t>Gratis. LHF bjuder på innehåll och lunch.</w:t>
      </w:r>
      <w:r w:rsidR="00FE5DDE">
        <w:br/>
        <w:t>Funderingar?</w:t>
      </w:r>
      <w:r w:rsidR="00FE5DDE">
        <w:tab/>
      </w:r>
      <w:r w:rsidR="00FE5DDE">
        <w:tab/>
        <w:t xml:space="preserve">Pär Karlsson. </w:t>
      </w:r>
      <w:hyperlink r:id="rId12" w:history="1">
        <w:r w:rsidR="007C6096" w:rsidRPr="005F11DB">
          <w:rPr>
            <w:rStyle w:val="Hyperlnk"/>
          </w:rPr>
          <w:t>Par.karlsson@luleahockey.se</w:t>
        </w:r>
      </w:hyperlink>
      <w:r w:rsidR="007C6096">
        <w:t xml:space="preserve"> </w:t>
      </w:r>
      <w:r w:rsidR="007C6096">
        <w:br/>
      </w:r>
      <w:r w:rsidR="007C6096">
        <w:tab/>
      </w:r>
      <w:r w:rsidR="007C6096">
        <w:tab/>
        <w:t>079-</w:t>
      </w:r>
      <w:r w:rsidR="00A74299">
        <w:t>142</w:t>
      </w:r>
      <w:r w:rsidR="00D828E2">
        <w:t xml:space="preserve"> 36 49</w:t>
      </w:r>
    </w:p>
    <w:p w14:paraId="3009B7AB" w14:textId="4AC0BAC7" w:rsidR="005636A7" w:rsidRPr="00CA60D4" w:rsidRDefault="00015132" w:rsidP="00AE3B6C">
      <w:pPr>
        <w:rPr>
          <w:b/>
          <w:bCs/>
          <w:lang w:val="en-US"/>
        </w:rPr>
      </w:pPr>
      <w:r w:rsidRPr="0096564A">
        <w:rPr>
          <w:b/>
          <w:bCs/>
        </w:rPr>
        <w:t>Program:</w:t>
      </w:r>
      <w:r w:rsidRPr="0096564A">
        <w:rPr>
          <w:b/>
          <w:bCs/>
        </w:rPr>
        <w:tab/>
      </w:r>
      <w:r w:rsidRPr="0096564A">
        <w:rPr>
          <w:b/>
          <w:bCs/>
        </w:rPr>
        <w:tab/>
      </w:r>
      <w:r w:rsidR="00D828E2">
        <w:rPr>
          <w:b/>
          <w:bCs/>
        </w:rPr>
        <w:br/>
      </w:r>
      <w:r>
        <w:t>0</w:t>
      </w:r>
      <w:r w:rsidR="00D051F6">
        <w:t>7</w:t>
      </w:r>
      <w:r>
        <w:t>.</w:t>
      </w:r>
      <w:r w:rsidR="00D051F6">
        <w:t>45</w:t>
      </w:r>
      <w:r>
        <w:t xml:space="preserve"> </w:t>
      </w:r>
      <w:r>
        <w:tab/>
      </w:r>
      <w:r>
        <w:tab/>
        <w:t>Samling Coop Arena</w:t>
      </w:r>
      <w:r w:rsidR="00D051F6">
        <w:t xml:space="preserve">. </w:t>
      </w:r>
      <w:r>
        <w:br/>
      </w:r>
      <w:r w:rsidR="00663C27" w:rsidRPr="00CA60D4">
        <w:rPr>
          <w:lang w:val="en-US"/>
        </w:rPr>
        <w:t>0</w:t>
      </w:r>
      <w:r w:rsidR="007F5D5E" w:rsidRPr="00CA60D4">
        <w:rPr>
          <w:lang w:val="en-US"/>
        </w:rPr>
        <w:t>8</w:t>
      </w:r>
      <w:r w:rsidR="00663C27" w:rsidRPr="00CA60D4">
        <w:rPr>
          <w:lang w:val="en-US"/>
        </w:rPr>
        <w:t>.</w:t>
      </w:r>
      <w:r w:rsidR="007F5D5E" w:rsidRPr="00CA60D4">
        <w:rPr>
          <w:lang w:val="en-US"/>
        </w:rPr>
        <w:t>3</w:t>
      </w:r>
      <w:r w:rsidR="00663C27" w:rsidRPr="00CA60D4">
        <w:rPr>
          <w:lang w:val="en-US"/>
        </w:rPr>
        <w:t xml:space="preserve">0 – </w:t>
      </w:r>
      <w:r w:rsidR="007F5D5E" w:rsidRPr="00CA60D4">
        <w:rPr>
          <w:lang w:val="en-US"/>
        </w:rPr>
        <w:t>09.40</w:t>
      </w:r>
      <w:r w:rsidR="00663C27" w:rsidRPr="00CA60D4">
        <w:rPr>
          <w:lang w:val="en-US"/>
        </w:rPr>
        <w:tab/>
      </w:r>
      <w:r w:rsidR="00663C27" w:rsidRPr="00CA60D4">
        <w:rPr>
          <w:lang w:val="en-US"/>
        </w:rPr>
        <w:tab/>
        <w:t>Ispass</w:t>
      </w:r>
      <w:r w:rsidR="007413C7">
        <w:rPr>
          <w:lang w:val="en-US"/>
        </w:rPr>
        <w:t>, B-hall</w:t>
      </w:r>
      <w:r w:rsidR="00B6456F" w:rsidRPr="00CA60D4">
        <w:rPr>
          <w:lang w:val="en-US"/>
        </w:rPr>
        <w:br/>
        <w:t>09</w:t>
      </w:r>
      <w:r w:rsidR="00B75993" w:rsidRPr="00CA60D4">
        <w:rPr>
          <w:lang w:val="en-US"/>
        </w:rPr>
        <w:t>.</w:t>
      </w:r>
      <w:r w:rsidR="00B6456F" w:rsidRPr="00CA60D4">
        <w:rPr>
          <w:lang w:val="en-US"/>
        </w:rPr>
        <w:t>50</w:t>
      </w:r>
      <w:r w:rsidR="00B75993" w:rsidRPr="00CA60D4">
        <w:rPr>
          <w:lang w:val="en-US"/>
        </w:rPr>
        <w:t xml:space="preserve"> – 11.</w:t>
      </w:r>
      <w:r w:rsidR="00B6456F" w:rsidRPr="00CA60D4">
        <w:rPr>
          <w:lang w:val="en-US"/>
        </w:rPr>
        <w:t>00</w:t>
      </w:r>
      <w:r w:rsidR="00B75993" w:rsidRPr="00CA60D4">
        <w:rPr>
          <w:lang w:val="en-US"/>
        </w:rPr>
        <w:tab/>
      </w:r>
      <w:r w:rsidR="00B75993" w:rsidRPr="00CA60D4">
        <w:rPr>
          <w:lang w:val="en-US"/>
        </w:rPr>
        <w:tab/>
        <w:t>Ispass</w:t>
      </w:r>
      <w:r w:rsidR="007413C7">
        <w:rPr>
          <w:lang w:val="en-US"/>
        </w:rPr>
        <w:t>, B-hall</w:t>
      </w:r>
      <w:r w:rsidR="00A03C2A" w:rsidRPr="00CA60D4">
        <w:rPr>
          <w:lang w:val="en-US"/>
        </w:rPr>
        <w:br/>
      </w:r>
      <w:r w:rsidR="00C71816" w:rsidRPr="00CA60D4">
        <w:rPr>
          <w:lang w:val="en-US"/>
        </w:rPr>
        <w:t>11.15</w:t>
      </w:r>
      <w:r w:rsidR="001A59E7" w:rsidRPr="00CA60D4">
        <w:rPr>
          <w:lang w:val="en-US"/>
        </w:rPr>
        <w:t xml:space="preserve"> – 1</w:t>
      </w:r>
      <w:r w:rsidR="00CA60D4" w:rsidRPr="00CA60D4">
        <w:rPr>
          <w:lang w:val="en-US"/>
        </w:rPr>
        <w:t>3</w:t>
      </w:r>
      <w:r w:rsidR="001A59E7" w:rsidRPr="00CA60D4">
        <w:rPr>
          <w:lang w:val="en-US"/>
        </w:rPr>
        <w:t>.</w:t>
      </w:r>
      <w:r w:rsidR="00CA60D4" w:rsidRPr="00CA60D4">
        <w:rPr>
          <w:lang w:val="en-US"/>
        </w:rPr>
        <w:t>0</w:t>
      </w:r>
      <w:r w:rsidR="001A59E7" w:rsidRPr="00CA60D4">
        <w:rPr>
          <w:lang w:val="en-US"/>
        </w:rPr>
        <w:t>0</w:t>
      </w:r>
      <w:r w:rsidR="00C71816" w:rsidRPr="00CA60D4">
        <w:rPr>
          <w:lang w:val="en-US"/>
        </w:rPr>
        <w:tab/>
      </w:r>
      <w:r w:rsidR="00C71816" w:rsidRPr="00CA60D4">
        <w:rPr>
          <w:lang w:val="en-US"/>
        </w:rPr>
        <w:tab/>
        <w:t>Lunch</w:t>
      </w:r>
      <w:r w:rsidR="00CA60D4" w:rsidRPr="00CA60D4">
        <w:rPr>
          <w:b/>
          <w:bCs/>
          <w:lang w:val="en-US"/>
        </w:rPr>
        <w:br/>
      </w:r>
      <w:r w:rsidR="001F1BC9" w:rsidRPr="00CA60D4">
        <w:rPr>
          <w:lang w:val="en-US"/>
        </w:rPr>
        <w:t>1</w:t>
      </w:r>
      <w:r w:rsidR="00792E19" w:rsidRPr="00CA60D4">
        <w:rPr>
          <w:lang w:val="en-US"/>
        </w:rPr>
        <w:t>4</w:t>
      </w:r>
      <w:r w:rsidR="001F1BC9" w:rsidRPr="00CA60D4">
        <w:rPr>
          <w:lang w:val="en-US"/>
        </w:rPr>
        <w:t>.</w:t>
      </w:r>
      <w:r w:rsidR="00792E19" w:rsidRPr="00CA60D4">
        <w:rPr>
          <w:lang w:val="en-US"/>
        </w:rPr>
        <w:t>3</w:t>
      </w:r>
      <w:r w:rsidR="001F1BC9" w:rsidRPr="00CA60D4">
        <w:rPr>
          <w:lang w:val="en-US"/>
        </w:rPr>
        <w:t xml:space="preserve">0 </w:t>
      </w:r>
      <w:r w:rsidR="003F48AD" w:rsidRPr="00CA60D4">
        <w:rPr>
          <w:lang w:val="en-US"/>
        </w:rPr>
        <w:t>–</w:t>
      </w:r>
      <w:r w:rsidR="001F1BC9" w:rsidRPr="00CA60D4">
        <w:rPr>
          <w:lang w:val="en-US"/>
        </w:rPr>
        <w:t xml:space="preserve"> </w:t>
      </w:r>
      <w:r w:rsidR="003F48AD" w:rsidRPr="00CA60D4">
        <w:rPr>
          <w:lang w:val="en-US"/>
        </w:rPr>
        <w:t>1</w:t>
      </w:r>
      <w:r w:rsidR="00792E19" w:rsidRPr="00CA60D4">
        <w:rPr>
          <w:lang w:val="en-US"/>
        </w:rPr>
        <w:t>5</w:t>
      </w:r>
      <w:r w:rsidR="003F48AD" w:rsidRPr="00CA60D4">
        <w:rPr>
          <w:lang w:val="en-US"/>
        </w:rPr>
        <w:t>.</w:t>
      </w:r>
      <w:r w:rsidR="00792E19" w:rsidRPr="00CA60D4">
        <w:rPr>
          <w:lang w:val="en-US"/>
        </w:rPr>
        <w:t>3</w:t>
      </w:r>
      <w:r w:rsidR="003F48AD" w:rsidRPr="00CA60D4">
        <w:rPr>
          <w:lang w:val="en-US"/>
        </w:rPr>
        <w:t>0</w:t>
      </w:r>
      <w:r w:rsidR="003F48AD" w:rsidRPr="00CA60D4">
        <w:rPr>
          <w:lang w:val="en-US"/>
        </w:rPr>
        <w:tab/>
      </w:r>
      <w:r w:rsidR="003F48AD" w:rsidRPr="00CA60D4">
        <w:rPr>
          <w:lang w:val="en-US"/>
        </w:rPr>
        <w:tab/>
        <w:t>Ispass</w:t>
      </w:r>
      <w:r w:rsidR="007413C7">
        <w:rPr>
          <w:lang w:val="en-US"/>
        </w:rPr>
        <w:t>, A-hall</w:t>
      </w:r>
      <w:r w:rsidR="008316DF" w:rsidRPr="00CA60D4">
        <w:rPr>
          <w:lang w:val="en-US"/>
        </w:rPr>
        <w:br/>
      </w:r>
      <w:r w:rsidR="00121E61" w:rsidRPr="00CA60D4">
        <w:rPr>
          <w:lang w:val="en-US"/>
        </w:rPr>
        <w:t>1</w:t>
      </w:r>
      <w:r w:rsidR="009B51E0" w:rsidRPr="00CA60D4">
        <w:rPr>
          <w:lang w:val="en-US"/>
        </w:rPr>
        <w:t>5</w:t>
      </w:r>
      <w:r w:rsidR="00121E61" w:rsidRPr="00CA60D4">
        <w:rPr>
          <w:lang w:val="en-US"/>
        </w:rPr>
        <w:t>.</w:t>
      </w:r>
      <w:r w:rsidR="009B51E0" w:rsidRPr="00CA60D4">
        <w:rPr>
          <w:lang w:val="en-US"/>
        </w:rPr>
        <w:t>4</w:t>
      </w:r>
      <w:r w:rsidR="00121E61" w:rsidRPr="00CA60D4">
        <w:rPr>
          <w:lang w:val="en-US"/>
        </w:rPr>
        <w:t>0 – 1</w:t>
      </w:r>
      <w:r w:rsidR="009B51E0" w:rsidRPr="00CA60D4">
        <w:rPr>
          <w:lang w:val="en-US"/>
        </w:rPr>
        <w:t>6</w:t>
      </w:r>
      <w:r w:rsidR="00121E61" w:rsidRPr="00CA60D4">
        <w:rPr>
          <w:lang w:val="en-US"/>
        </w:rPr>
        <w:t>.</w:t>
      </w:r>
      <w:r w:rsidR="0047727B" w:rsidRPr="00CA60D4">
        <w:rPr>
          <w:lang w:val="en-US"/>
        </w:rPr>
        <w:t>4</w:t>
      </w:r>
      <w:r w:rsidR="009B51E0" w:rsidRPr="00CA60D4">
        <w:rPr>
          <w:lang w:val="en-US"/>
        </w:rPr>
        <w:t>0</w:t>
      </w:r>
      <w:r w:rsidR="00121E61" w:rsidRPr="00CA60D4">
        <w:rPr>
          <w:lang w:val="en-US"/>
        </w:rPr>
        <w:tab/>
      </w:r>
      <w:r w:rsidR="00121E61" w:rsidRPr="00CA60D4">
        <w:rPr>
          <w:lang w:val="en-US"/>
        </w:rPr>
        <w:tab/>
      </w:r>
      <w:r w:rsidR="009B51E0" w:rsidRPr="00CA60D4">
        <w:rPr>
          <w:lang w:val="en-US"/>
        </w:rPr>
        <w:t>Ispass</w:t>
      </w:r>
      <w:r w:rsidR="007413C7">
        <w:rPr>
          <w:lang w:val="en-US"/>
        </w:rPr>
        <w:t>, A-hall</w:t>
      </w:r>
      <w:r w:rsidR="009B51E0" w:rsidRPr="00CA60D4">
        <w:rPr>
          <w:lang w:val="en-US"/>
        </w:rPr>
        <w:tab/>
      </w:r>
      <w:r w:rsidR="005257DF" w:rsidRPr="00CA60D4">
        <w:rPr>
          <w:lang w:val="en-US"/>
        </w:rPr>
        <w:tab/>
      </w:r>
    </w:p>
    <w:p w14:paraId="7BD3D9D9" w14:textId="77777777" w:rsidR="00CA60D4" w:rsidRPr="007413C7" w:rsidRDefault="00CA60D4" w:rsidP="00AE3B6C">
      <w:pPr>
        <w:rPr>
          <w:lang w:val="en-US"/>
        </w:rPr>
      </w:pPr>
    </w:p>
    <w:p w14:paraId="5F4D72B8" w14:textId="71A9028D" w:rsidR="005065B9" w:rsidRDefault="005257DF" w:rsidP="00AE3B6C">
      <w:r>
        <w:t>Avslutning</w:t>
      </w:r>
      <w:r w:rsidR="006D17B7">
        <w:t xml:space="preserve"> sker i omklädningsrum</w:t>
      </w:r>
      <w:r w:rsidR="005636A7">
        <w:t xml:space="preserve"> direkt efter </w:t>
      </w:r>
      <w:r w:rsidR="00095684">
        <w:t>ispasset</w:t>
      </w:r>
      <w:r w:rsidR="005065B9">
        <w:t>!</w:t>
      </w:r>
    </w:p>
    <w:p w14:paraId="702A4420" w14:textId="77777777" w:rsidR="005A6F92" w:rsidRDefault="005A6F92" w:rsidP="00AE3B6C"/>
    <w:p w14:paraId="0CECEEAA" w14:textId="1C961C0F" w:rsidR="005065B9" w:rsidRPr="000C7690" w:rsidRDefault="005065B9" w:rsidP="000C7690">
      <w:pPr>
        <w:jc w:val="center"/>
        <w:rPr>
          <w:b/>
          <w:bCs/>
          <w:i/>
          <w:iCs/>
          <w:sz w:val="32"/>
          <w:szCs w:val="32"/>
        </w:rPr>
      </w:pPr>
      <w:r w:rsidRPr="000C7690">
        <w:rPr>
          <w:b/>
          <w:bCs/>
          <w:i/>
          <w:iCs/>
          <w:sz w:val="32"/>
          <w:szCs w:val="32"/>
        </w:rPr>
        <w:t>Välkommen med anmälan</w:t>
      </w:r>
      <w:r w:rsidR="00FE5DDE" w:rsidRPr="000C7690">
        <w:rPr>
          <w:b/>
          <w:bCs/>
          <w:i/>
          <w:iCs/>
          <w:sz w:val="32"/>
          <w:szCs w:val="32"/>
        </w:rPr>
        <w:t>!</w:t>
      </w:r>
    </w:p>
    <w:sectPr w:rsidR="005065B9" w:rsidRPr="000C7690" w:rsidSect="00B370C4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3261" w:right="1417" w:bottom="1701" w:left="1417" w:header="708" w:footer="423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31035" w14:textId="77777777" w:rsidR="00F55A41" w:rsidRDefault="00F55A41">
      <w:r>
        <w:separator/>
      </w:r>
    </w:p>
  </w:endnote>
  <w:endnote w:type="continuationSeparator" w:id="0">
    <w:p w14:paraId="1D1A8A9C" w14:textId="77777777" w:rsidR="00F55A41" w:rsidRDefault="00F55A41">
      <w:r>
        <w:continuationSeparator/>
      </w:r>
    </w:p>
  </w:endnote>
  <w:endnote w:type="continuationNotice" w:id="1">
    <w:p w14:paraId="3C7343BB" w14:textId="77777777" w:rsidR="00F55A41" w:rsidRDefault="00F55A4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5E91B" w14:textId="77777777" w:rsidR="000D66F0" w:rsidRPr="00CB2B13" w:rsidRDefault="000D66F0" w:rsidP="00B41371">
    <w:pPr>
      <w:pStyle w:val="Sidfot"/>
      <w:pBdr>
        <w:top w:val="single" w:sz="2" w:space="1" w:color="auto"/>
      </w:pBdr>
      <w:tabs>
        <w:tab w:val="clear" w:pos="9406"/>
      </w:tabs>
      <w:spacing w:line="160" w:lineRule="exact"/>
      <w:ind w:left="-709" w:right="-573"/>
      <w:rPr>
        <w:rFonts w:ascii="Arial" w:hAnsi="Arial"/>
        <w:noProof/>
        <w:spacing w:val="4"/>
        <w:sz w:val="14"/>
        <w:lang w:eastAsia="sv-SE"/>
      </w:rPr>
    </w:pPr>
    <w:r w:rsidRPr="00CB2B13">
      <w:rPr>
        <w:rFonts w:ascii="Arial" w:hAnsi="Arial"/>
        <w:noProof/>
        <w:spacing w:val="4"/>
        <w:sz w:val="14"/>
        <w:lang w:eastAsia="sv-SE"/>
      </w:rPr>
      <w:drawing>
        <wp:anchor distT="0" distB="0" distL="114300" distR="114300" simplePos="0" relativeHeight="251658246" behindDoc="1" locked="0" layoutInCell="1" allowOverlap="1" wp14:anchorId="24831A72" wp14:editId="549A5770">
          <wp:simplePos x="0" y="0"/>
          <wp:positionH relativeFrom="column">
            <wp:posOffset>5439410</wp:posOffset>
          </wp:positionH>
          <wp:positionV relativeFrom="paragraph">
            <wp:posOffset>-60960</wp:posOffset>
          </wp:positionV>
          <wp:extent cx="1076960" cy="703580"/>
          <wp:effectExtent l="25400" t="0" r="0" b="0"/>
          <wp:wrapNone/>
          <wp:docPr id="2" name="Bildobjekt 2" descr="huvudsponso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sponsor_1.jpg"/>
                  <pic:cNvPicPr/>
                </pic:nvPicPr>
                <pic:blipFill>
                  <a:blip r:embed="rId1"/>
                  <a:srcRect b="47267"/>
                  <a:stretch>
                    <a:fillRect/>
                  </a:stretch>
                </pic:blipFill>
                <pic:spPr>
                  <a:xfrm>
                    <a:off x="0" y="0"/>
                    <a:ext cx="1076960" cy="703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B13">
      <w:rPr>
        <w:rFonts w:ascii="Arial" w:hAnsi="Arial"/>
        <w:noProof/>
        <w:spacing w:val="4"/>
        <w:sz w:val="14"/>
        <w:lang w:eastAsia="sv-SE"/>
      </w:rPr>
      <w:drawing>
        <wp:anchor distT="0" distB="0" distL="114300" distR="114300" simplePos="0" relativeHeight="251658245" behindDoc="1" locked="0" layoutInCell="1" allowOverlap="1" wp14:anchorId="40193D3A" wp14:editId="234EB63C">
          <wp:simplePos x="0" y="0"/>
          <wp:positionH relativeFrom="column">
            <wp:posOffset>5477510</wp:posOffset>
          </wp:positionH>
          <wp:positionV relativeFrom="paragraph">
            <wp:posOffset>-61595</wp:posOffset>
          </wp:positionV>
          <wp:extent cx="1076960" cy="703580"/>
          <wp:effectExtent l="25400" t="0" r="0" b="0"/>
          <wp:wrapNone/>
          <wp:docPr id="4" name="Bildobjekt 4" descr="huvudsponso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sponsor_1.jpg"/>
                  <pic:cNvPicPr/>
                </pic:nvPicPr>
                <pic:blipFill>
                  <a:blip r:embed="rId1"/>
                  <a:srcRect b="47267"/>
                  <a:stretch>
                    <a:fillRect/>
                  </a:stretch>
                </pic:blipFill>
                <pic:spPr>
                  <a:xfrm>
                    <a:off x="0" y="0"/>
                    <a:ext cx="1076960" cy="703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ACCB67C" w14:textId="77777777" w:rsidR="000D66F0" w:rsidRPr="00CB2B13" w:rsidRDefault="000D66F0" w:rsidP="00B41371">
    <w:pPr>
      <w:pStyle w:val="Sidfot"/>
      <w:tabs>
        <w:tab w:val="clear" w:pos="9406"/>
      </w:tabs>
      <w:spacing w:line="180" w:lineRule="exact"/>
      <w:ind w:left="-567" w:right="-573"/>
      <w:rPr>
        <w:rFonts w:ascii="Arial" w:hAnsi="Arial"/>
        <w:spacing w:val="4"/>
        <w:sz w:val="14"/>
      </w:rPr>
    </w:pPr>
    <w:r>
      <w:rPr>
        <w:rFonts w:ascii="Arial" w:hAnsi="Arial"/>
        <w:spacing w:val="4"/>
        <w:sz w:val="14"/>
      </w:rPr>
      <w:t xml:space="preserve">Luleå Hockey, </w:t>
    </w:r>
    <w:r w:rsidRPr="00CB2B13">
      <w:rPr>
        <w:rFonts w:ascii="Arial" w:hAnsi="Arial"/>
        <w:spacing w:val="4"/>
        <w:sz w:val="14"/>
      </w:rPr>
      <w:t xml:space="preserve">Gammelstadsvägen 29, 973 34 Luleå  •  Tel: 0920 - 20 17 80, Fax: 0920 - 20 17 89  </w:t>
    </w:r>
  </w:p>
  <w:p w14:paraId="6A816852" w14:textId="77777777" w:rsidR="000D66F0" w:rsidRPr="00CB2B13" w:rsidRDefault="000D66F0" w:rsidP="00B41371">
    <w:pPr>
      <w:pStyle w:val="Sidfot"/>
      <w:spacing w:line="180" w:lineRule="exact"/>
      <w:ind w:left="-567" w:right="-573"/>
      <w:rPr>
        <w:rFonts w:ascii="Arial" w:hAnsi="Arial"/>
        <w:spacing w:val="4"/>
        <w:sz w:val="14"/>
      </w:rPr>
    </w:pPr>
    <w:r w:rsidRPr="00CB2B13">
      <w:rPr>
        <w:rFonts w:ascii="Arial" w:hAnsi="Arial"/>
        <w:spacing w:val="4"/>
        <w:sz w:val="14"/>
      </w:rPr>
      <w:t>www.luleahockey.se  •  info@luleahockey.se</w:t>
    </w:r>
  </w:p>
  <w:p w14:paraId="018BF140" w14:textId="77777777" w:rsidR="000D66F0" w:rsidRPr="00B41371" w:rsidRDefault="000D66F0" w:rsidP="00B41371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D738E5" w14:textId="77777777" w:rsidR="000D66F0" w:rsidRPr="00CB2B13" w:rsidRDefault="000D66F0" w:rsidP="00754203">
    <w:pPr>
      <w:pStyle w:val="Sidfot"/>
      <w:pBdr>
        <w:top w:val="single" w:sz="2" w:space="1" w:color="auto"/>
      </w:pBdr>
      <w:tabs>
        <w:tab w:val="clear" w:pos="9406"/>
      </w:tabs>
      <w:spacing w:line="160" w:lineRule="exact"/>
      <w:ind w:left="-709" w:right="-573"/>
      <w:rPr>
        <w:rFonts w:ascii="Arial" w:hAnsi="Arial"/>
        <w:noProof/>
        <w:spacing w:val="4"/>
        <w:sz w:val="14"/>
        <w:lang w:eastAsia="sv-SE"/>
      </w:rPr>
    </w:pPr>
    <w:r w:rsidRPr="00CB2B13">
      <w:rPr>
        <w:rFonts w:ascii="Arial" w:hAnsi="Arial"/>
        <w:noProof/>
        <w:spacing w:val="4"/>
        <w:sz w:val="14"/>
        <w:lang w:eastAsia="sv-SE"/>
      </w:rPr>
      <w:drawing>
        <wp:anchor distT="0" distB="0" distL="114300" distR="114300" simplePos="0" relativeHeight="251658244" behindDoc="1" locked="0" layoutInCell="1" allowOverlap="1" wp14:anchorId="0F17B9D1" wp14:editId="1C402ECA">
          <wp:simplePos x="0" y="0"/>
          <wp:positionH relativeFrom="column">
            <wp:posOffset>5439410</wp:posOffset>
          </wp:positionH>
          <wp:positionV relativeFrom="paragraph">
            <wp:posOffset>-60960</wp:posOffset>
          </wp:positionV>
          <wp:extent cx="1076960" cy="703580"/>
          <wp:effectExtent l="25400" t="0" r="0" b="0"/>
          <wp:wrapNone/>
          <wp:docPr id="5" name="Bildobjekt 5" descr="huvudsponso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sponsor_1.jpg"/>
                  <pic:cNvPicPr/>
                </pic:nvPicPr>
                <pic:blipFill>
                  <a:blip r:embed="rId1"/>
                  <a:srcRect b="47267"/>
                  <a:stretch>
                    <a:fillRect/>
                  </a:stretch>
                </pic:blipFill>
                <pic:spPr>
                  <a:xfrm>
                    <a:off x="0" y="0"/>
                    <a:ext cx="1076960" cy="703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B2B13">
      <w:rPr>
        <w:rFonts w:ascii="Arial" w:hAnsi="Arial"/>
        <w:noProof/>
        <w:spacing w:val="4"/>
        <w:sz w:val="14"/>
        <w:lang w:eastAsia="sv-SE"/>
      </w:rPr>
      <w:drawing>
        <wp:anchor distT="0" distB="0" distL="114300" distR="114300" simplePos="0" relativeHeight="251658241" behindDoc="1" locked="0" layoutInCell="1" allowOverlap="1" wp14:anchorId="654FC722" wp14:editId="409755B1">
          <wp:simplePos x="0" y="0"/>
          <wp:positionH relativeFrom="column">
            <wp:posOffset>5477510</wp:posOffset>
          </wp:positionH>
          <wp:positionV relativeFrom="paragraph">
            <wp:posOffset>-61595</wp:posOffset>
          </wp:positionV>
          <wp:extent cx="1076960" cy="703580"/>
          <wp:effectExtent l="25400" t="0" r="0" b="0"/>
          <wp:wrapNone/>
          <wp:docPr id="3" name="Bildobjekt 3" descr="huvudsponsor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uvudsponsor_1.jpg"/>
                  <pic:cNvPicPr/>
                </pic:nvPicPr>
                <pic:blipFill>
                  <a:blip r:embed="rId1"/>
                  <a:srcRect b="47267"/>
                  <a:stretch>
                    <a:fillRect/>
                  </a:stretch>
                </pic:blipFill>
                <pic:spPr>
                  <a:xfrm>
                    <a:off x="0" y="0"/>
                    <a:ext cx="1076960" cy="703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1AEA234" w14:textId="77777777" w:rsidR="000D66F0" w:rsidRPr="00CB2B13" w:rsidRDefault="000D66F0" w:rsidP="00754203">
    <w:pPr>
      <w:pStyle w:val="Sidfot"/>
      <w:tabs>
        <w:tab w:val="clear" w:pos="9406"/>
      </w:tabs>
      <w:spacing w:line="180" w:lineRule="exact"/>
      <w:ind w:left="-567" w:right="-573"/>
      <w:rPr>
        <w:rFonts w:ascii="Arial" w:hAnsi="Arial"/>
        <w:spacing w:val="4"/>
        <w:sz w:val="14"/>
      </w:rPr>
    </w:pPr>
    <w:r>
      <w:rPr>
        <w:rFonts w:ascii="Arial" w:hAnsi="Arial"/>
        <w:spacing w:val="4"/>
        <w:sz w:val="14"/>
      </w:rPr>
      <w:t>Luleå Hockey, Ostrongatan 2</w:t>
    </w:r>
    <w:r w:rsidRPr="00CB2B13">
      <w:rPr>
        <w:rFonts w:ascii="Arial" w:hAnsi="Arial"/>
        <w:spacing w:val="4"/>
        <w:sz w:val="14"/>
      </w:rPr>
      <w:t xml:space="preserve">, 973 34 Luleå  •  Tel: 0920 </w:t>
    </w:r>
    <w:r>
      <w:rPr>
        <w:rFonts w:ascii="Arial" w:hAnsi="Arial"/>
        <w:spacing w:val="4"/>
        <w:sz w:val="14"/>
      </w:rPr>
      <w:t>–</w:t>
    </w:r>
    <w:r w:rsidRPr="00CB2B13">
      <w:rPr>
        <w:rFonts w:ascii="Arial" w:hAnsi="Arial"/>
        <w:spacing w:val="4"/>
        <w:sz w:val="14"/>
      </w:rPr>
      <w:t xml:space="preserve"> </w:t>
    </w:r>
    <w:r>
      <w:rPr>
        <w:rFonts w:ascii="Arial" w:hAnsi="Arial"/>
        <w:spacing w:val="4"/>
        <w:sz w:val="14"/>
      </w:rPr>
      <w:t>52 82 00, Fax: 0920 – 52 82 9</w:t>
    </w:r>
    <w:r w:rsidRPr="00CB2B13">
      <w:rPr>
        <w:rFonts w:ascii="Arial" w:hAnsi="Arial"/>
        <w:spacing w:val="4"/>
        <w:sz w:val="14"/>
      </w:rPr>
      <w:t xml:space="preserve">9  </w:t>
    </w:r>
  </w:p>
  <w:p w14:paraId="439165DB" w14:textId="77777777" w:rsidR="000D66F0" w:rsidRPr="00CB2B13" w:rsidRDefault="000D66F0" w:rsidP="00754203">
    <w:pPr>
      <w:pStyle w:val="Sidfot"/>
      <w:spacing w:line="180" w:lineRule="exact"/>
      <w:ind w:left="-567" w:right="-573"/>
      <w:rPr>
        <w:rFonts w:ascii="Arial" w:hAnsi="Arial"/>
        <w:spacing w:val="4"/>
        <w:sz w:val="14"/>
      </w:rPr>
    </w:pPr>
    <w:r w:rsidRPr="00CB2B13">
      <w:rPr>
        <w:rFonts w:ascii="Arial" w:hAnsi="Arial"/>
        <w:spacing w:val="4"/>
        <w:sz w:val="14"/>
      </w:rPr>
      <w:t>www.luleahockey.se  •  info@luleahockey.se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CEBEB" w14:textId="77777777" w:rsidR="00F55A41" w:rsidRDefault="00F55A41">
      <w:r>
        <w:separator/>
      </w:r>
    </w:p>
  </w:footnote>
  <w:footnote w:type="continuationSeparator" w:id="0">
    <w:p w14:paraId="6682CD21" w14:textId="77777777" w:rsidR="00F55A41" w:rsidRDefault="00F55A41">
      <w:r>
        <w:continuationSeparator/>
      </w:r>
    </w:p>
  </w:footnote>
  <w:footnote w:type="continuationNotice" w:id="1">
    <w:p w14:paraId="1AF00FB8" w14:textId="77777777" w:rsidR="00F55A41" w:rsidRDefault="00F55A4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DE5AA" w14:textId="77777777" w:rsidR="000D66F0" w:rsidRDefault="00280C6F" w:rsidP="00F375AD">
    <w:pPr>
      <w:pStyle w:val="Sidhuvud"/>
      <w:tabs>
        <w:tab w:val="clear" w:pos="4703"/>
        <w:tab w:val="clear" w:pos="9406"/>
        <w:tab w:val="right" w:pos="9066"/>
      </w:tabs>
    </w:pPr>
    <w:r>
      <w:rPr>
        <w:noProof/>
        <w:lang w:eastAsia="sv-SE"/>
      </w:rPr>
      <w:drawing>
        <wp:anchor distT="0" distB="0" distL="114300" distR="114300" simplePos="0" relativeHeight="251658248" behindDoc="0" locked="0" layoutInCell="1" allowOverlap="1" wp14:anchorId="442FC9EF" wp14:editId="7862B3DB">
          <wp:simplePos x="0" y="0"/>
          <wp:positionH relativeFrom="column">
            <wp:posOffset>-575945</wp:posOffset>
          </wp:positionH>
          <wp:positionV relativeFrom="paragraph">
            <wp:posOffset>-211455</wp:posOffset>
          </wp:positionV>
          <wp:extent cx="895350" cy="895350"/>
          <wp:effectExtent l="0" t="0" r="0" b="0"/>
          <wp:wrapTopAndBottom/>
          <wp:docPr id="10" name="Bildobjekt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leå Hock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895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66F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D9AD72F" wp14:editId="383E2561">
              <wp:simplePos x="0" y="0"/>
              <wp:positionH relativeFrom="column">
                <wp:posOffset>4832350</wp:posOffset>
              </wp:positionH>
              <wp:positionV relativeFrom="paragraph">
                <wp:posOffset>238760</wp:posOffset>
              </wp:positionV>
              <wp:extent cx="1371600" cy="360045"/>
              <wp:effectExtent l="3175" t="635" r="0" b="127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360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BF4830" w14:textId="195EE9D8" w:rsidR="000D66F0" w:rsidRPr="006A19BA" w:rsidRDefault="000D66F0" w:rsidP="00F375AD">
                          <w:pPr>
                            <w:jc w:val="right"/>
                            <w:rPr>
                              <w:rFonts w:ascii="Arial" w:hAnsi="Arial"/>
                              <w:spacing w:val="8"/>
                              <w:sz w:val="18"/>
                            </w:rPr>
                          </w:pP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begin"/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instrText xml:space="preserve"> DATE \@ "yyyy-MM-dd" </w:instrText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separate"/>
                          </w:r>
                          <w:r w:rsidR="007E15D0">
                            <w:rPr>
                              <w:rFonts w:ascii="Arial" w:hAnsi="Arial"/>
                              <w:noProof/>
                              <w:spacing w:val="8"/>
                              <w:sz w:val="18"/>
                            </w:rPr>
                            <w:t>2023-12-20</w:t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72000" tIns="72000" rIns="72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AD72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80.5pt;margin-top:18.8pt;width:108pt;height:28.3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" filled="f" stroked="f">
              <v:textbox inset="2mm,2mm,2mm,2mm">
                <w:txbxContent>
                  <w:p w14:paraId="08BF4830" w14:textId="195EE9D8" w:rsidR="000D66F0" w:rsidRPr="006A19BA" w:rsidRDefault="000D66F0" w:rsidP="00F375AD">
                    <w:pPr>
                      <w:jc w:val="right"/>
                      <w:rPr>
                        <w:rFonts w:ascii="Arial" w:hAnsi="Arial"/>
                        <w:spacing w:val="8"/>
                        <w:sz w:val="18"/>
                      </w:rPr>
                    </w:pP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begin"/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instrText xml:space="preserve"> DATE \@ "yyyy-MM-dd" </w:instrText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separate"/>
                    </w:r>
                    <w:r w:rsidR="007E15D0">
                      <w:rPr>
                        <w:rFonts w:ascii="Arial" w:hAnsi="Arial"/>
                        <w:noProof/>
                        <w:spacing w:val="8"/>
                        <w:sz w:val="18"/>
                      </w:rPr>
                      <w:t>2023-12-20</w:t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0D66F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32CC517" wp14:editId="2791EECE">
              <wp:simplePos x="0" y="0"/>
              <wp:positionH relativeFrom="page">
                <wp:posOffset>6303645</wp:posOffset>
              </wp:positionH>
              <wp:positionV relativeFrom="page">
                <wp:posOffset>345440</wp:posOffset>
              </wp:positionV>
              <wp:extent cx="800100" cy="288290"/>
              <wp:effectExtent l="0" t="2540" r="1905" b="4445"/>
              <wp:wrapTight wrapText="bothSides">
                <wp:wrapPolygon edited="0">
                  <wp:start x="-291" y="0"/>
                  <wp:lineTo x="-291" y="20125"/>
                  <wp:lineTo x="21600" y="20125"/>
                  <wp:lineTo x="21600" y="0"/>
                  <wp:lineTo x="-291" y="0"/>
                </wp:wrapPolygon>
              </wp:wrapTight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0100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CD27DD" w14:textId="77777777" w:rsidR="000D66F0" w:rsidRPr="002C237E" w:rsidRDefault="000D66F0" w:rsidP="00F375AD">
                          <w:pPr>
                            <w:jc w:val="right"/>
                            <w:rPr>
                              <w:rFonts w:ascii="Arial" w:hAnsi="Arial"/>
                              <w:sz w:val="18"/>
                            </w:rPr>
                          </w:pP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begin"/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instrText xml:space="preserve"> PAGE </w:instrText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separate"/>
                          </w:r>
                          <w:r w:rsidR="001D6295">
                            <w:rPr>
                              <w:rStyle w:val="Sidnummer"/>
                              <w:rFonts w:ascii="Arial" w:hAnsi="Arial"/>
                              <w:noProof/>
                              <w:sz w:val="18"/>
                            </w:rPr>
                            <w:t>3</w:t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end"/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t xml:space="preserve"> (</w:t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begin"/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instrText xml:space="preserve"> NUMPAGES </w:instrText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separate"/>
                          </w:r>
                          <w:r w:rsidR="001D6295">
                            <w:rPr>
                              <w:rStyle w:val="Sidnummer"/>
                              <w:rFonts w:ascii="Arial" w:hAnsi="Arial"/>
                              <w:noProof/>
                              <w:sz w:val="18"/>
                            </w:rPr>
                            <w:t>3</w:t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fldChar w:fldCharType="end"/>
                          </w:r>
                          <w:r w:rsidRPr="002C237E">
                            <w:rPr>
                              <w:rStyle w:val="Sidnummer"/>
                              <w:rFonts w:ascii="Arial" w:hAnsi="Arial"/>
                              <w:sz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72000" tIns="72000" rIns="72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2CC517" id="Text Box 7" o:spid="_x0000_s1027" type="#_x0000_t202" style="position:absolute;margin-left:496.35pt;margin-top:27.2pt;width:63pt;height:22.7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" stroked="f">
              <v:textbox inset="2mm,2mm,2mm,2mm">
                <w:txbxContent>
                  <w:p w14:paraId="32CD27DD" w14:textId="77777777" w:rsidR="000D66F0" w:rsidRPr="002C237E" w:rsidRDefault="000D66F0" w:rsidP="00F375AD">
                    <w:pPr>
                      <w:jc w:val="right"/>
                      <w:rPr>
                        <w:rFonts w:ascii="Arial" w:hAnsi="Arial"/>
                        <w:sz w:val="18"/>
                      </w:rPr>
                    </w:pP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begin"/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instrText xml:space="preserve"> PAGE </w:instrText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separate"/>
                    </w:r>
                    <w:r w:rsidR="001D6295">
                      <w:rPr>
                        <w:rStyle w:val="Sidnummer"/>
                        <w:rFonts w:ascii="Arial" w:hAnsi="Arial"/>
                        <w:noProof/>
                        <w:sz w:val="18"/>
                      </w:rPr>
                      <w:t>3</w:t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end"/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t xml:space="preserve"> (</w:t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begin"/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instrText xml:space="preserve"> NUMPAGES </w:instrText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separate"/>
                    </w:r>
                    <w:r w:rsidR="001D6295">
                      <w:rPr>
                        <w:rStyle w:val="Sidnummer"/>
                        <w:rFonts w:ascii="Arial" w:hAnsi="Arial"/>
                        <w:noProof/>
                        <w:sz w:val="18"/>
                      </w:rPr>
                      <w:t>3</w:t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fldChar w:fldCharType="end"/>
                    </w:r>
                    <w:r w:rsidRPr="002C237E">
                      <w:rPr>
                        <w:rStyle w:val="Sidnummer"/>
                        <w:rFonts w:ascii="Arial" w:hAnsi="Arial"/>
                        <w:sz w:val="18"/>
                      </w:rPr>
                      <w:t>)</w:t>
                    </w:r>
                  </w:p>
                </w:txbxContent>
              </v:textbox>
              <w10:wrap type="tight" anchorx="page" anchory="page"/>
            </v:shape>
          </w:pict>
        </mc:Fallback>
      </mc:AlternateContent>
    </w:r>
    <w:r w:rsidR="000D66F0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667116" w14:textId="77777777" w:rsidR="000D66F0" w:rsidRDefault="00280C6F" w:rsidP="00F375AD">
    <w:pPr>
      <w:pStyle w:val="Sidhuvud"/>
      <w:tabs>
        <w:tab w:val="clear" w:pos="9406"/>
      </w:tabs>
    </w:pPr>
    <w:r>
      <w:rPr>
        <w:noProof/>
        <w:lang w:eastAsia="sv-SE"/>
      </w:rPr>
      <w:drawing>
        <wp:anchor distT="0" distB="0" distL="114300" distR="114300" simplePos="0" relativeHeight="251658247" behindDoc="0" locked="0" layoutInCell="1" allowOverlap="1" wp14:anchorId="1DB1DF4F" wp14:editId="4BD0A66D">
          <wp:simplePos x="0" y="0"/>
          <wp:positionH relativeFrom="column">
            <wp:posOffset>-585470</wp:posOffset>
          </wp:positionH>
          <wp:positionV relativeFrom="paragraph">
            <wp:posOffset>-135255</wp:posOffset>
          </wp:positionV>
          <wp:extent cx="1464945" cy="1464945"/>
          <wp:effectExtent l="0" t="0" r="1905" b="1905"/>
          <wp:wrapTopAndBottom/>
          <wp:docPr id="6" name="Bildobjekt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uleå Hockey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45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66F0">
      <w:rPr>
        <w:noProof/>
        <w:lang w:eastAsia="sv-S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8D7D70" wp14:editId="3512035C">
              <wp:simplePos x="0" y="0"/>
              <wp:positionH relativeFrom="column">
                <wp:posOffset>4842099</wp:posOffset>
              </wp:positionH>
              <wp:positionV relativeFrom="paragraph">
                <wp:posOffset>222773</wp:posOffset>
              </wp:positionV>
              <wp:extent cx="1371600" cy="470647"/>
              <wp:effectExtent l="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47064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3D0DC6" w14:textId="59BB2D10" w:rsidR="000D66F0" w:rsidRPr="006A19BA" w:rsidRDefault="000D66F0" w:rsidP="00FE5514">
                          <w:pPr>
                            <w:jc w:val="right"/>
                            <w:rPr>
                              <w:rFonts w:ascii="Arial" w:hAnsi="Arial"/>
                              <w:spacing w:val="8"/>
                              <w:sz w:val="18"/>
                            </w:rPr>
                          </w:pP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t>Luleå</w:t>
                          </w:r>
                          <w:r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br/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begin"/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instrText xml:space="preserve"> DATE \@ "yyyy-MM-dd" </w:instrText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separate"/>
                          </w:r>
                          <w:r w:rsidR="007E15D0">
                            <w:rPr>
                              <w:rFonts w:ascii="Arial" w:hAnsi="Arial"/>
                              <w:noProof/>
                              <w:spacing w:val="8"/>
                              <w:sz w:val="18"/>
                            </w:rPr>
                            <w:t>2023-12-20</w:t>
                          </w:r>
                          <w:r w:rsidRPr="006A19BA">
                            <w:rPr>
                              <w:rFonts w:ascii="Arial" w:hAnsi="Arial"/>
                              <w:spacing w:val="8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72000" tIns="72000" rIns="72000" bIns="72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7D7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381.25pt;margin-top:17.55pt;width:108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" filled="f" stroked="f">
              <v:textbox inset="2mm,2mm,2mm,2mm">
                <w:txbxContent>
                  <w:p w14:paraId="3D3D0DC6" w14:textId="59BB2D10" w:rsidR="000D66F0" w:rsidRPr="006A19BA" w:rsidRDefault="000D66F0" w:rsidP="00FE5514">
                    <w:pPr>
                      <w:jc w:val="right"/>
                      <w:rPr>
                        <w:rFonts w:ascii="Arial" w:hAnsi="Arial"/>
                        <w:spacing w:val="8"/>
                        <w:sz w:val="18"/>
                      </w:rPr>
                    </w:pPr>
                    <w:r>
                      <w:rPr>
                        <w:rFonts w:ascii="Arial" w:hAnsi="Arial"/>
                        <w:spacing w:val="8"/>
                        <w:sz w:val="18"/>
                      </w:rPr>
                      <w:t>Luleå</w:t>
                    </w:r>
                    <w:r>
                      <w:rPr>
                        <w:rFonts w:ascii="Arial" w:hAnsi="Arial"/>
                        <w:spacing w:val="8"/>
                        <w:sz w:val="18"/>
                      </w:rPr>
                      <w:br/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begin"/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instrText xml:space="preserve"> DATE \@ "yyyy-MM-dd" </w:instrText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separate"/>
                    </w:r>
                    <w:r w:rsidR="007E15D0">
                      <w:rPr>
                        <w:rFonts w:ascii="Arial" w:hAnsi="Arial"/>
                        <w:noProof/>
                        <w:spacing w:val="8"/>
                        <w:sz w:val="18"/>
                      </w:rPr>
                      <w:t>2023-12-20</w:t>
                    </w:r>
                    <w:r w:rsidRPr="006A19BA">
                      <w:rPr>
                        <w:rFonts w:ascii="Arial" w:hAnsi="Arial"/>
                        <w:spacing w:val="8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2775B"/>
    <w:multiLevelType w:val="multilevel"/>
    <w:tmpl w:val="0EBA3C40"/>
    <w:lvl w:ilvl="0">
      <w:start w:val="1"/>
      <w:numFmt w:val="decimal"/>
      <w:pStyle w:val="Rubrik1"/>
      <w:lvlText w:val="%1"/>
      <w:lvlJc w:val="left"/>
      <w:pPr>
        <w:ind w:left="2842" w:hanging="432"/>
      </w:pPr>
    </w:lvl>
    <w:lvl w:ilvl="1">
      <w:start w:val="1"/>
      <w:numFmt w:val="decimal"/>
      <w:pStyle w:val="Rubrik2"/>
      <w:lvlText w:val="%1.%2"/>
      <w:lvlJc w:val="left"/>
      <w:pPr>
        <w:ind w:left="576" w:hanging="576"/>
      </w:p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</w:lvl>
    <w:lvl w:ilvl="4">
      <w:start w:val="1"/>
      <w:numFmt w:val="decimal"/>
      <w:pStyle w:val="Rubrik5"/>
      <w:lvlText w:val="%1.%2.%3.%4.%5"/>
      <w:lvlJc w:val="left"/>
      <w:pPr>
        <w:ind w:left="1008" w:hanging="1008"/>
      </w:pPr>
    </w:lvl>
    <w:lvl w:ilvl="5">
      <w:start w:val="1"/>
      <w:numFmt w:val="decimal"/>
      <w:pStyle w:val="Rubrik6"/>
      <w:lvlText w:val="%1.%2.%3.%4.%5.%6"/>
      <w:lvlJc w:val="left"/>
      <w:pPr>
        <w:ind w:left="1152" w:hanging="1152"/>
      </w:pPr>
    </w:lvl>
    <w:lvl w:ilvl="6">
      <w:start w:val="1"/>
      <w:numFmt w:val="decimal"/>
      <w:pStyle w:val="Rubri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Rubri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Rubrik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983122"/>
    <w:multiLevelType w:val="hybridMultilevel"/>
    <w:tmpl w:val="2018930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E076D"/>
    <w:multiLevelType w:val="hybridMultilevel"/>
    <w:tmpl w:val="5E86910A"/>
    <w:lvl w:ilvl="0" w:tplc="AA66B1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E9486D"/>
    <w:multiLevelType w:val="hybridMultilevel"/>
    <w:tmpl w:val="0CAC9D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CA0062"/>
    <w:multiLevelType w:val="hybridMultilevel"/>
    <w:tmpl w:val="4A422990"/>
    <w:lvl w:ilvl="0" w:tplc="041D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D10CCC"/>
    <w:multiLevelType w:val="hybridMultilevel"/>
    <w:tmpl w:val="E5987B60"/>
    <w:lvl w:ilvl="0" w:tplc="934672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5151379">
    <w:abstractNumId w:val="0"/>
  </w:num>
  <w:num w:numId="2" w16cid:durableId="616722706">
    <w:abstractNumId w:val="5"/>
  </w:num>
  <w:num w:numId="3" w16cid:durableId="680086407">
    <w:abstractNumId w:val="2"/>
  </w:num>
  <w:num w:numId="4" w16cid:durableId="712191603">
    <w:abstractNumId w:val="1"/>
  </w:num>
  <w:num w:numId="5" w16cid:durableId="1733918149">
    <w:abstractNumId w:val="3"/>
  </w:num>
  <w:num w:numId="6" w16cid:durableId="10168797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583163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779308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559747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1366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65993086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9D2"/>
    <w:rsid w:val="00007049"/>
    <w:rsid w:val="00010689"/>
    <w:rsid w:val="00011CF4"/>
    <w:rsid w:val="00012F27"/>
    <w:rsid w:val="00013576"/>
    <w:rsid w:val="000140D7"/>
    <w:rsid w:val="0001435A"/>
    <w:rsid w:val="00015132"/>
    <w:rsid w:val="00015C7F"/>
    <w:rsid w:val="000200DD"/>
    <w:rsid w:val="0002168B"/>
    <w:rsid w:val="00022771"/>
    <w:rsid w:val="00023ABA"/>
    <w:rsid w:val="00023EF5"/>
    <w:rsid w:val="00025570"/>
    <w:rsid w:val="0002608C"/>
    <w:rsid w:val="0003038A"/>
    <w:rsid w:val="00030CE7"/>
    <w:rsid w:val="00032531"/>
    <w:rsid w:val="000343ED"/>
    <w:rsid w:val="00034669"/>
    <w:rsid w:val="00036E62"/>
    <w:rsid w:val="00037021"/>
    <w:rsid w:val="00037A82"/>
    <w:rsid w:val="000412D6"/>
    <w:rsid w:val="00041589"/>
    <w:rsid w:val="000419FB"/>
    <w:rsid w:val="000438F2"/>
    <w:rsid w:val="00043952"/>
    <w:rsid w:val="0004538F"/>
    <w:rsid w:val="00046399"/>
    <w:rsid w:val="000471E2"/>
    <w:rsid w:val="000477BF"/>
    <w:rsid w:val="00051208"/>
    <w:rsid w:val="00051772"/>
    <w:rsid w:val="00057734"/>
    <w:rsid w:val="000606E4"/>
    <w:rsid w:val="00060AC5"/>
    <w:rsid w:val="000611A0"/>
    <w:rsid w:val="00062529"/>
    <w:rsid w:val="00062686"/>
    <w:rsid w:val="0006307A"/>
    <w:rsid w:val="000630F7"/>
    <w:rsid w:val="000637BE"/>
    <w:rsid w:val="000637F9"/>
    <w:rsid w:val="00063FC2"/>
    <w:rsid w:val="0006464A"/>
    <w:rsid w:val="00067188"/>
    <w:rsid w:val="00067807"/>
    <w:rsid w:val="00070156"/>
    <w:rsid w:val="00070589"/>
    <w:rsid w:val="000722A7"/>
    <w:rsid w:val="00073BFF"/>
    <w:rsid w:val="00074B43"/>
    <w:rsid w:val="00075F69"/>
    <w:rsid w:val="00076032"/>
    <w:rsid w:val="0007640C"/>
    <w:rsid w:val="000764E4"/>
    <w:rsid w:val="000768AD"/>
    <w:rsid w:val="00080B61"/>
    <w:rsid w:val="00081759"/>
    <w:rsid w:val="00082BBC"/>
    <w:rsid w:val="000831F4"/>
    <w:rsid w:val="00083315"/>
    <w:rsid w:val="000847C2"/>
    <w:rsid w:val="000855C7"/>
    <w:rsid w:val="00086DC3"/>
    <w:rsid w:val="00090766"/>
    <w:rsid w:val="00091761"/>
    <w:rsid w:val="00092A41"/>
    <w:rsid w:val="0009514B"/>
    <w:rsid w:val="00095188"/>
    <w:rsid w:val="00095684"/>
    <w:rsid w:val="00095FCE"/>
    <w:rsid w:val="0009640E"/>
    <w:rsid w:val="00096B04"/>
    <w:rsid w:val="00097306"/>
    <w:rsid w:val="000A1279"/>
    <w:rsid w:val="000A1CF4"/>
    <w:rsid w:val="000A2F1B"/>
    <w:rsid w:val="000A3C53"/>
    <w:rsid w:val="000A46B8"/>
    <w:rsid w:val="000A53D6"/>
    <w:rsid w:val="000A742C"/>
    <w:rsid w:val="000A77A9"/>
    <w:rsid w:val="000B0306"/>
    <w:rsid w:val="000B05A5"/>
    <w:rsid w:val="000B0E2A"/>
    <w:rsid w:val="000B0F0F"/>
    <w:rsid w:val="000B1C06"/>
    <w:rsid w:val="000B306B"/>
    <w:rsid w:val="000B3625"/>
    <w:rsid w:val="000B4370"/>
    <w:rsid w:val="000B4A18"/>
    <w:rsid w:val="000B570F"/>
    <w:rsid w:val="000B58FC"/>
    <w:rsid w:val="000B5AC0"/>
    <w:rsid w:val="000B6EC7"/>
    <w:rsid w:val="000C041B"/>
    <w:rsid w:val="000C04A7"/>
    <w:rsid w:val="000C081E"/>
    <w:rsid w:val="000C0C0E"/>
    <w:rsid w:val="000C0D50"/>
    <w:rsid w:val="000C1793"/>
    <w:rsid w:val="000C17F6"/>
    <w:rsid w:val="000C1998"/>
    <w:rsid w:val="000C1E41"/>
    <w:rsid w:val="000C240F"/>
    <w:rsid w:val="000C3B9B"/>
    <w:rsid w:val="000C43C8"/>
    <w:rsid w:val="000C440F"/>
    <w:rsid w:val="000C49CA"/>
    <w:rsid w:val="000C5286"/>
    <w:rsid w:val="000C70C3"/>
    <w:rsid w:val="000C74E8"/>
    <w:rsid w:val="000C7690"/>
    <w:rsid w:val="000D08B2"/>
    <w:rsid w:val="000D1817"/>
    <w:rsid w:val="000D1EB9"/>
    <w:rsid w:val="000D4129"/>
    <w:rsid w:val="000D6124"/>
    <w:rsid w:val="000D66F0"/>
    <w:rsid w:val="000D7F51"/>
    <w:rsid w:val="000E0F49"/>
    <w:rsid w:val="000E22D2"/>
    <w:rsid w:val="000E4D1B"/>
    <w:rsid w:val="000E54AE"/>
    <w:rsid w:val="000E601B"/>
    <w:rsid w:val="000E61A3"/>
    <w:rsid w:val="000E6E3B"/>
    <w:rsid w:val="000F0AAE"/>
    <w:rsid w:val="000F0C0D"/>
    <w:rsid w:val="000F0C2A"/>
    <w:rsid w:val="000F1363"/>
    <w:rsid w:val="000F3414"/>
    <w:rsid w:val="000F5F54"/>
    <w:rsid w:val="000F6147"/>
    <w:rsid w:val="000F6A34"/>
    <w:rsid w:val="00101065"/>
    <w:rsid w:val="001044DB"/>
    <w:rsid w:val="00105185"/>
    <w:rsid w:val="001051EA"/>
    <w:rsid w:val="00106A4F"/>
    <w:rsid w:val="00110421"/>
    <w:rsid w:val="00110A52"/>
    <w:rsid w:val="00111ED6"/>
    <w:rsid w:val="00111F5D"/>
    <w:rsid w:val="00112292"/>
    <w:rsid w:val="00112DCC"/>
    <w:rsid w:val="00114894"/>
    <w:rsid w:val="001148D8"/>
    <w:rsid w:val="001164E2"/>
    <w:rsid w:val="00116E30"/>
    <w:rsid w:val="00116FE9"/>
    <w:rsid w:val="00117C60"/>
    <w:rsid w:val="00117F6A"/>
    <w:rsid w:val="0012078A"/>
    <w:rsid w:val="00120963"/>
    <w:rsid w:val="0012164B"/>
    <w:rsid w:val="00121E61"/>
    <w:rsid w:val="00121F7B"/>
    <w:rsid w:val="001224BC"/>
    <w:rsid w:val="00123504"/>
    <w:rsid w:val="00123E25"/>
    <w:rsid w:val="00124824"/>
    <w:rsid w:val="00124E03"/>
    <w:rsid w:val="00126878"/>
    <w:rsid w:val="0012695E"/>
    <w:rsid w:val="00126A5E"/>
    <w:rsid w:val="00126F28"/>
    <w:rsid w:val="00127CD6"/>
    <w:rsid w:val="00130711"/>
    <w:rsid w:val="00131380"/>
    <w:rsid w:val="001320BF"/>
    <w:rsid w:val="00132CD2"/>
    <w:rsid w:val="0013618D"/>
    <w:rsid w:val="001371BE"/>
    <w:rsid w:val="00137E67"/>
    <w:rsid w:val="0014048E"/>
    <w:rsid w:val="00142861"/>
    <w:rsid w:val="00142EC9"/>
    <w:rsid w:val="00143A28"/>
    <w:rsid w:val="00143ABD"/>
    <w:rsid w:val="001452E3"/>
    <w:rsid w:val="00146193"/>
    <w:rsid w:val="00147FCF"/>
    <w:rsid w:val="00150565"/>
    <w:rsid w:val="00150A0D"/>
    <w:rsid w:val="00151EC4"/>
    <w:rsid w:val="001529E1"/>
    <w:rsid w:val="00153223"/>
    <w:rsid w:val="0015335A"/>
    <w:rsid w:val="00153415"/>
    <w:rsid w:val="001534DC"/>
    <w:rsid w:val="00153A64"/>
    <w:rsid w:val="00153BA5"/>
    <w:rsid w:val="001544A6"/>
    <w:rsid w:val="001545A6"/>
    <w:rsid w:val="00154AC4"/>
    <w:rsid w:val="00155CC8"/>
    <w:rsid w:val="00155CE9"/>
    <w:rsid w:val="00155ED0"/>
    <w:rsid w:val="00155FBE"/>
    <w:rsid w:val="00157021"/>
    <w:rsid w:val="00160796"/>
    <w:rsid w:val="00161A63"/>
    <w:rsid w:val="0016248A"/>
    <w:rsid w:val="00163642"/>
    <w:rsid w:val="00163F16"/>
    <w:rsid w:val="00164DFB"/>
    <w:rsid w:val="00164E3A"/>
    <w:rsid w:val="00164ED6"/>
    <w:rsid w:val="001664DF"/>
    <w:rsid w:val="0016678E"/>
    <w:rsid w:val="001675D7"/>
    <w:rsid w:val="00170168"/>
    <w:rsid w:val="00170B39"/>
    <w:rsid w:val="00170C49"/>
    <w:rsid w:val="00171180"/>
    <w:rsid w:val="0017143A"/>
    <w:rsid w:val="00171456"/>
    <w:rsid w:val="00171762"/>
    <w:rsid w:val="00173751"/>
    <w:rsid w:val="00173B61"/>
    <w:rsid w:val="001741FA"/>
    <w:rsid w:val="001743E2"/>
    <w:rsid w:val="001776E0"/>
    <w:rsid w:val="00177986"/>
    <w:rsid w:val="001807D4"/>
    <w:rsid w:val="00180DD9"/>
    <w:rsid w:val="001810EC"/>
    <w:rsid w:val="001814D7"/>
    <w:rsid w:val="001816AA"/>
    <w:rsid w:val="00181B43"/>
    <w:rsid w:val="00181C1D"/>
    <w:rsid w:val="00182232"/>
    <w:rsid w:val="001829D2"/>
    <w:rsid w:val="001835C9"/>
    <w:rsid w:val="001837CB"/>
    <w:rsid w:val="001842BB"/>
    <w:rsid w:val="00184F63"/>
    <w:rsid w:val="0018535A"/>
    <w:rsid w:val="001860D5"/>
    <w:rsid w:val="001868E9"/>
    <w:rsid w:val="001872D0"/>
    <w:rsid w:val="00187D6A"/>
    <w:rsid w:val="00190777"/>
    <w:rsid w:val="001915CE"/>
    <w:rsid w:val="00191706"/>
    <w:rsid w:val="0019204D"/>
    <w:rsid w:val="001938D7"/>
    <w:rsid w:val="0019438A"/>
    <w:rsid w:val="001959B7"/>
    <w:rsid w:val="00196336"/>
    <w:rsid w:val="0019677A"/>
    <w:rsid w:val="00197BF9"/>
    <w:rsid w:val="00197FBC"/>
    <w:rsid w:val="001A0D3E"/>
    <w:rsid w:val="001A216D"/>
    <w:rsid w:val="001A3407"/>
    <w:rsid w:val="001A4B60"/>
    <w:rsid w:val="001A59E7"/>
    <w:rsid w:val="001A5B70"/>
    <w:rsid w:val="001A5E58"/>
    <w:rsid w:val="001A5E9C"/>
    <w:rsid w:val="001A6120"/>
    <w:rsid w:val="001A74D8"/>
    <w:rsid w:val="001A7937"/>
    <w:rsid w:val="001B027A"/>
    <w:rsid w:val="001B1636"/>
    <w:rsid w:val="001B61D7"/>
    <w:rsid w:val="001B67E1"/>
    <w:rsid w:val="001B6E03"/>
    <w:rsid w:val="001B7919"/>
    <w:rsid w:val="001C03B6"/>
    <w:rsid w:val="001C0B99"/>
    <w:rsid w:val="001C10C1"/>
    <w:rsid w:val="001C2E2A"/>
    <w:rsid w:val="001C3C50"/>
    <w:rsid w:val="001C42B7"/>
    <w:rsid w:val="001C459B"/>
    <w:rsid w:val="001C4FAB"/>
    <w:rsid w:val="001C5AC3"/>
    <w:rsid w:val="001C6A7D"/>
    <w:rsid w:val="001D0184"/>
    <w:rsid w:val="001D0502"/>
    <w:rsid w:val="001D0811"/>
    <w:rsid w:val="001D08DB"/>
    <w:rsid w:val="001D18FD"/>
    <w:rsid w:val="001D37F1"/>
    <w:rsid w:val="001D418E"/>
    <w:rsid w:val="001D49F1"/>
    <w:rsid w:val="001D4C23"/>
    <w:rsid w:val="001D535C"/>
    <w:rsid w:val="001D6023"/>
    <w:rsid w:val="001D6295"/>
    <w:rsid w:val="001D66B7"/>
    <w:rsid w:val="001D68AD"/>
    <w:rsid w:val="001D7710"/>
    <w:rsid w:val="001E0A79"/>
    <w:rsid w:val="001E21AE"/>
    <w:rsid w:val="001E253B"/>
    <w:rsid w:val="001E27F5"/>
    <w:rsid w:val="001E27F7"/>
    <w:rsid w:val="001E46A4"/>
    <w:rsid w:val="001E5561"/>
    <w:rsid w:val="001E582E"/>
    <w:rsid w:val="001E66E1"/>
    <w:rsid w:val="001F03E3"/>
    <w:rsid w:val="001F0A6A"/>
    <w:rsid w:val="001F1B9A"/>
    <w:rsid w:val="001F1BC9"/>
    <w:rsid w:val="001F2B1A"/>
    <w:rsid w:val="001F2CD5"/>
    <w:rsid w:val="001F483E"/>
    <w:rsid w:val="001F7A2E"/>
    <w:rsid w:val="002001A7"/>
    <w:rsid w:val="0020149B"/>
    <w:rsid w:val="00201D57"/>
    <w:rsid w:val="00202BA4"/>
    <w:rsid w:val="00203077"/>
    <w:rsid w:val="002049C9"/>
    <w:rsid w:val="00204B5C"/>
    <w:rsid w:val="00204C42"/>
    <w:rsid w:val="00206DD6"/>
    <w:rsid w:val="00207A51"/>
    <w:rsid w:val="002102ED"/>
    <w:rsid w:val="00210A89"/>
    <w:rsid w:val="00210B0C"/>
    <w:rsid w:val="00210CF0"/>
    <w:rsid w:val="002135A7"/>
    <w:rsid w:val="00213791"/>
    <w:rsid w:val="002146EB"/>
    <w:rsid w:val="00215CEC"/>
    <w:rsid w:val="00215CF2"/>
    <w:rsid w:val="002160E2"/>
    <w:rsid w:val="00217261"/>
    <w:rsid w:val="00220406"/>
    <w:rsid w:val="00220B42"/>
    <w:rsid w:val="00222C8C"/>
    <w:rsid w:val="002255B3"/>
    <w:rsid w:val="00225762"/>
    <w:rsid w:val="002265F3"/>
    <w:rsid w:val="00226766"/>
    <w:rsid w:val="00226F14"/>
    <w:rsid w:val="00230DB6"/>
    <w:rsid w:val="002316AC"/>
    <w:rsid w:val="00231D3A"/>
    <w:rsid w:val="002326F8"/>
    <w:rsid w:val="002336BF"/>
    <w:rsid w:val="002342C9"/>
    <w:rsid w:val="00234956"/>
    <w:rsid w:val="002357C9"/>
    <w:rsid w:val="00235F52"/>
    <w:rsid w:val="00237677"/>
    <w:rsid w:val="00237957"/>
    <w:rsid w:val="00237E31"/>
    <w:rsid w:val="00240373"/>
    <w:rsid w:val="002416DC"/>
    <w:rsid w:val="002420CB"/>
    <w:rsid w:val="00242C40"/>
    <w:rsid w:val="00242FF6"/>
    <w:rsid w:val="00244489"/>
    <w:rsid w:val="002462E7"/>
    <w:rsid w:val="00246F80"/>
    <w:rsid w:val="002474F4"/>
    <w:rsid w:val="00247E13"/>
    <w:rsid w:val="002512CB"/>
    <w:rsid w:val="00252D63"/>
    <w:rsid w:val="002537C7"/>
    <w:rsid w:val="002552DA"/>
    <w:rsid w:val="00260D5A"/>
    <w:rsid w:val="00260DD4"/>
    <w:rsid w:val="00261CD6"/>
    <w:rsid w:val="00262125"/>
    <w:rsid w:val="00263CAE"/>
    <w:rsid w:val="002643CB"/>
    <w:rsid w:val="00265157"/>
    <w:rsid w:val="002676AA"/>
    <w:rsid w:val="00267F20"/>
    <w:rsid w:val="0027038B"/>
    <w:rsid w:val="002707BF"/>
    <w:rsid w:val="00270DE4"/>
    <w:rsid w:val="00271738"/>
    <w:rsid w:val="002721EF"/>
    <w:rsid w:val="00272563"/>
    <w:rsid w:val="002742B3"/>
    <w:rsid w:val="00274344"/>
    <w:rsid w:val="00274AB1"/>
    <w:rsid w:val="00276C38"/>
    <w:rsid w:val="00280C6F"/>
    <w:rsid w:val="0028145C"/>
    <w:rsid w:val="00281E38"/>
    <w:rsid w:val="00281E97"/>
    <w:rsid w:val="002828AF"/>
    <w:rsid w:val="0028362A"/>
    <w:rsid w:val="00283FCF"/>
    <w:rsid w:val="0028419E"/>
    <w:rsid w:val="002846C4"/>
    <w:rsid w:val="0028482A"/>
    <w:rsid w:val="00284C46"/>
    <w:rsid w:val="00285063"/>
    <w:rsid w:val="00285190"/>
    <w:rsid w:val="002852C1"/>
    <w:rsid w:val="002853FA"/>
    <w:rsid w:val="00286473"/>
    <w:rsid w:val="002865A7"/>
    <w:rsid w:val="002867E6"/>
    <w:rsid w:val="00286A62"/>
    <w:rsid w:val="00286C22"/>
    <w:rsid w:val="00287CC9"/>
    <w:rsid w:val="00290642"/>
    <w:rsid w:val="002906F8"/>
    <w:rsid w:val="00291054"/>
    <w:rsid w:val="00293DB5"/>
    <w:rsid w:val="0029408B"/>
    <w:rsid w:val="00294FE6"/>
    <w:rsid w:val="00296B3F"/>
    <w:rsid w:val="00296BEF"/>
    <w:rsid w:val="00297279"/>
    <w:rsid w:val="00297964"/>
    <w:rsid w:val="002A05C6"/>
    <w:rsid w:val="002A0BB2"/>
    <w:rsid w:val="002A1C43"/>
    <w:rsid w:val="002A20A1"/>
    <w:rsid w:val="002A27F4"/>
    <w:rsid w:val="002A2F47"/>
    <w:rsid w:val="002A308E"/>
    <w:rsid w:val="002A3142"/>
    <w:rsid w:val="002A4265"/>
    <w:rsid w:val="002A42A6"/>
    <w:rsid w:val="002A488B"/>
    <w:rsid w:val="002A4E11"/>
    <w:rsid w:val="002A6BB6"/>
    <w:rsid w:val="002A6BC3"/>
    <w:rsid w:val="002A6E90"/>
    <w:rsid w:val="002A7C34"/>
    <w:rsid w:val="002A7EEC"/>
    <w:rsid w:val="002B0E30"/>
    <w:rsid w:val="002B2100"/>
    <w:rsid w:val="002B2212"/>
    <w:rsid w:val="002B5AB3"/>
    <w:rsid w:val="002B6848"/>
    <w:rsid w:val="002C0C70"/>
    <w:rsid w:val="002C0EB6"/>
    <w:rsid w:val="002C1274"/>
    <w:rsid w:val="002C187E"/>
    <w:rsid w:val="002C237E"/>
    <w:rsid w:val="002C279C"/>
    <w:rsid w:val="002C2A3F"/>
    <w:rsid w:val="002C2C3A"/>
    <w:rsid w:val="002C35F9"/>
    <w:rsid w:val="002C3EA7"/>
    <w:rsid w:val="002C47AF"/>
    <w:rsid w:val="002C5C93"/>
    <w:rsid w:val="002C6499"/>
    <w:rsid w:val="002C7AE4"/>
    <w:rsid w:val="002D08C6"/>
    <w:rsid w:val="002D1189"/>
    <w:rsid w:val="002D22B0"/>
    <w:rsid w:val="002D39B7"/>
    <w:rsid w:val="002D3AC9"/>
    <w:rsid w:val="002D3CBC"/>
    <w:rsid w:val="002D3D6A"/>
    <w:rsid w:val="002D4150"/>
    <w:rsid w:val="002D44F3"/>
    <w:rsid w:val="002D4A7C"/>
    <w:rsid w:val="002D5881"/>
    <w:rsid w:val="002D6B42"/>
    <w:rsid w:val="002D76D4"/>
    <w:rsid w:val="002D786E"/>
    <w:rsid w:val="002E08FB"/>
    <w:rsid w:val="002E0F79"/>
    <w:rsid w:val="002E330E"/>
    <w:rsid w:val="002E4301"/>
    <w:rsid w:val="002E4685"/>
    <w:rsid w:val="002E502B"/>
    <w:rsid w:val="002E5F8B"/>
    <w:rsid w:val="002E646A"/>
    <w:rsid w:val="002E716D"/>
    <w:rsid w:val="002E743B"/>
    <w:rsid w:val="002F118B"/>
    <w:rsid w:val="002F17B0"/>
    <w:rsid w:val="002F2305"/>
    <w:rsid w:val="002F29E6"/>
    <w:rsid w:val="002F3A83"/>
    <w:rsid w:val="002F3EEC"/>
    <w:rsid w:val="002F4E05"/>
    <w:rsid w:val="002F54B3"/>
    <w:rsid w:val="002F5DAB"/>
    <w:rsid w:val="002F64E3"/>
    <w:rsid w:val="002F69F8"/>
    <w:rsid w:val="002F6DD8"/>
    <w:rsid w:val="002F75AA"/>
    <w:rsid w:val="002F7EEB"/>
    <w:rsid w:val="00300AFF"/>
    <w:rsid w:val="00301107"/>
    <w:rsid w:val="00301287"/>
    <w:rsid w:val="003012DA"/>
    <w:rsid w:val="003013BD"/>
    <w:rsid w:val="003014BC"/>
    <w:rsid w:val="0030177C"/>
    <w:rsid w:val="00302631"/>
    <w:rsid w:val="00302B66"/>
    <w:rsid w:val="00302FFB"/>
    <w:rsid w:val="00304788"/>
    <w:rsid w:val="00306D22"/>
    <w:rsid w:val="003104E5"/>
    <w:rsid w:val="00310825"/>
    <w:rsid w:val="00311976"/>
    <w:rsid w:val="00313533"/>
    <w:rsid w:val="00313B6F"/>
    <w:rsid w:val="00314274"/>
    <w:rsid w:val="0031452F"/>
    <w:rsid w:val="00314658"/>
    <w:rsid w:val="00317794"/>
    <w:rsid w:val="00317953"/>
    <w:rsid w:val="00320085"/>
    <w:rsid w:val="003207B4"/>
    <w:rsid w:val="003215A7"/>
    <w:rsid w:val="003265D7"/>
    <w:rsid w:val="00327A1E"/>
    <w:rsid w:val="00330997"/>
    <w:rsid w:val="00330A68"/>
    <w:rsid w:val="00330BC6"/>
    <w:rsid w:val="00331A79"/>
    <w:rsid w:val="00331F66"/>
    <w:rsid w:val="003323DD"/>
    <w:rsid w:val="0033245B"/>
    <w:rsid w:val="003328CC"/>
    <w:rsid w:val="003333F9"/>
    <w:rsid w:val="0033389F"/>
    <w:rsid w:val="00335B03"/>
    <w:rsid w:val="0033613A"/>
    <w:rsid w:val="003379CE"/>
    <w:rsid w:val="0034048C"/>
    <w:rsid w:val="00340947"/>
    <w:rsid w:val="00340D36"/>
    <w:rsid w:val="003418E6"/>
    <w:rsid w:val="00341BF8"/>
    <w:rsid w:val="00341C2D"/>
    <w:rsid w:val="003431EC"/>
    <w:rsid w:val="0034352A"/>
    <w:rsid w:val="00343685"/>
    <w:rsid w:val="00344C7C"/>
    <w:rsid w:val="00344FA0"/>
    <w:rsid w:val="003450CD"/>
    <w:rsid w:val="0034528B"/>
    <w:rsid w:val="003461F2"/>
    <w:rsid w:val="00346C5B"/>
    <w:rsid w:val="00346E2D"/>
    <w:rsid w:val="003471E4"/>
    <w:rsid w:val="00350323"/>
    <w:rsid w:val="003505BB"/>
    <w:rsid w:val="00351787"/>
    <w:rsid w:val="003517A4"/>
    <w:rsid w:val="00351BFF"/>
    <w:rsid w:val="00352D96"/>
    <w:rsid w:val="00352DC8"/>
    <w:rsid w:val="00354E04"/>
    <w:rsid w:val="00356F9D"/>
    <w:rsid w:val="003571D8"/>
    <w:rsid w:val="00361FCD"/>
    <w:rsid w:val="00362B9D"/>
    <w:rsid w:val="0036325C"/>
    <w:rsid w:val="003633F3"/>
    <w:rsid w:val="003647A3"/>
    <w:rsid w:val="00364922"/>
    <w:rsid w:val="00364F7C"/>
    <w:rsid w:val="00365F96"/>
    <w:rsid w:val="00367669"/>
    <w:rsid w:val="003702AB"/>
    <w:rsid w:val="00370740"/>
    <w:rsid w:val="003719CA"/>
    <w:rsid w:val="00371CDE"/>
    <w:rsid w:val="0037284B"/>
    <w:rsid w:val="00372D3A"/>
    <w:rsid w:val="00372DB1"/>
    <w:rsid w:val="00372E40"/>
    <w:rsid w:val="003744D9"/>
    <w:rsid w:val="00374692"/>
    <w:rsid w:val="0037475B"/>
    <w:rsid w:val="00376CAC"/>
    <w:rsid w:val="0037745E"/>
    <w:rsid w:val="00377653"/>
    <w:rsid w:val="00377A5B"/>
    <w:rsid w:val="00377CD6"/>
    <w:rsid w:val="0038013B"/>
    <w:rsid w:val="00380EA0"/>
    <w:rsid w:val="00382079"/>
    <w:rsid w:val="0038284A"/>
    <w:rsid w:val="003844AC"/>
    <w:rsid w:val="00384BD0"/>
    <w:rsid w:val="00385DEF"/>
    <w:rsid w:val="003867C3"/>
    <w:rsid w:val="00387B91"/>
    <w:rsid w:val="00387E23"/>
    <w:rsid w:val="003907A0"/>
    <w:rsid w:val="0039097C"/>
    <w:rsid w:val="00391C02"/>
    <w:rsid w:val="00391CC3"/>
    <w:rsid w:val="00391ED2"/>
    <w:rsid w:val="0039312B"/>
    <w:rsid w:val="00393D13"/>
    <w:rsid w:val="00394260"/>
    <w:rsid w:val="0039560D"/>
    <w:rsid w:val="00395D74"/>
    <w:rsid w:val="00397B2D"/>
    <w:rsid w:val="00397E07"/>
    <w:rsid w:val="003A1519"/>
    <w:rsid w:val="003A2272"/>
    <w:rsid w:val="003A2C21"/>
    <w:rsid w:val="003A3F6C"/>
    <w:rsid w:val="003A43D2"/>
    <w:rsid w:val="003A4F58"/>
    <w:rsid w:val="003A531C"/>
    <w:rsid w:val="003A6196"/>
    <w:rsid w:val="003A61A8"/>
    <w:rsid w:val="003A7DB7"/>
    <w:rsid w:val="003B1DD8"/>
    <w:rsid w:val="003B2B9D"/>
    <w:rsid w:val="003B47A5"/>
    <w:rsid w:val="003B4AB8"/>
    <w:rsid w:val="003B4B4C"/>
    <w:rsid w:val="003B4DB1"/>
    <w:rsid w:val="003B553F"/>
    <w:rsid w:val="003B6EAE"/>
    <w:rsid w:val="003B7321"/>
    <w:rsid w:val="003B791E"/>
    <w:rsid w:val="003B7EB9"/>
    <w:rsid w:val="003C0D88"/>
    <w:rsid w:val="003C2417"/>
    <w:rsid w:val="003C2632"/>
    <w:rsid w:val="003C2A8E"/>
    <w:rsid w:val="003C2CD6"/>
    <w:rsid w:val="003C378E"/>
    <w:rsid w:val="003C3A61"/>
    <w:rsid w:val="003C3EA2"/>
    <w:rsid w:val="003C4F76"/>
    <w:rsid w:val="003C5824"/>
    <w:rsid w:val="003C5E3A"/>
    <w:rsid w:val="003C7822"/>
    <w:rsid w:val="003D2EA3"/>
    <w:rsid w:val="003D3491"/>
    <w:rsid w:val="003D467B"/>
    <w:rsid w:val="003D538C"/>
    <w:rsid w:val="003D5FEF"/>
    <w:rsid w:val="003D626B"/>
    <w:rsid w:val="003D77DC"/>
    <w:rsid w:val="003D7884"/>
    <w:rsid w:val="003D78B9"/>
    <w:rsid w:val="003E121D"/>
    <w:rsid w:val="003E13ED"/>
    <w:rsid w:val="003E288A"/>
    <w:rsid w:val="003E2A15"/>
    <w:rsid w:val="003E2E10"/>
    <w:rsid w:val="003E456B"/>
    <w:rsid w:val="003E48B6"/>
    <w:rsid w:val="003E6418"/>
    <w:rsid w:val="003E662F"/>
    <w:rsid w:val="003E6E19"/>
    <w:rsid w:val="003F0C4C"/>
    <w:rsid w:val="003F1130"/>
    <w:rsid w:val="003F45DA"/>
    <w:rsid w:val="003F48AD"/>
    <w:rsid w:val="003F48B3"/>
    <w:rsid w:val="003F4DA8"/>
    <w:rsid w:val="003F5120"/>
    <w:rsid w:val="003F51F7"/>
    <w:rsid w:val="003F5914"/>
    <w:rsid w:val="003F5A9B"/>
    <w:rsid w:val="003F5FDD"/>
    <w:rsid w:val="003F6E22"/>
    <w:rsid w:val="003F71D1"/>
    <w:rsid w:val="003F7F50"/>
    <w:rsid w:val="00401379"/>
    <w:rsid w:val="004018C7"/>
    <w:rsid w:val="004043D6"/>
    <w:rsid w:val="00404743"/>
    <w:rsid w:val="00405726"/>
    <w:rsid w:val="00406365"/>
    <w:rsid w:val="004071C8"/>
    <w:rsid w:val="004107BD"/>
    <w:rsid w:val="00410A8D"/>
    <w:rsid w:val="00411FF5"/>
    <w:rsid w:val="004138E8"/>
    <w:rsid w:val="00413963"/>
    <w:rsid w:val="00414446"/>
    <w:rsid w:val="00414F68"/>
    <w:rsid w:val="00415BE4"/>
    <w:rsid w:val="00417A83"/>
    <w:rsid w:val="0042291A"/>
    <w:rsid w:val="00422C68"/>
    <w:rsid w:val="00424FC6"/>
    <w:rsid w:val="004258D0"/>
    <w:rsid w:val="00425BF2"/>
    <w:rsid w:val="00426159"/>
    <w:rsid w:val="004264B8"/>
    <w:rsid w:val="00427069"/>
    <w:rsid w:val="00427898"/>
    <w:rsid w:val="00431C41"/>
    <w:rsid w:val="004320CC"/>
    <w:rsid w:val="0043289E"/>
    <w:rsid w:val="00432DD7"/>
    <w:rsid w:val="00434BF3"/>
    <w:rsid w:val="004371A1"/>
    <w:rsid w:val="0044090E"/>
    <w:rsid w:val="00440E81"/>
    <w:rsid w:val="00441C27"/>
    <w:rsid w:val="0044469D"/>
    <w:rsid w:val="004447A7"/>
    <w:rsid w:val="00444BF8"/>
    <w:rsid w:val="004461CB"/>
    <w:rsid w:val="0044645B"/>
    <w:rsid w:val="00447441"/>
    <w:rsid w:val="00450E89"/>
    <w:rsid w:val="00451164"/>
    <w:rsid w:val="00451C73"/>
    <w:rsid w:val="004523CB"/>
    <w:rsid w:val="00453421"/>
    <w:rsid w:val="00453791"/>
    <w:rsid w:val="004538D3"/>
    <w:rsid w:val="004549A4"/>
    <w:rsid w:val="00454BE5"/>
    <w:rsid w:val="00454CF6"/>
    <w:rsid w:val="004565A3"/>
    <w:rsid w:val="00456EDD"/>
    <w:rsid w:val="00462067"/>
    <w:rsid w:val="00462C6B"/>
    <w:rsid w:val="00462FAB"/>
    <w:rsid w:val="004648B2"/>
    <w:rsid w:val="004653F2"/>
    <w:rsid w:val="00465468"/>
    <w:rsid w:val="00466E92"/>
    <w:rsid w:val="00467974"/>
    <w:rsid w:val="004706E5"/>
    <w:rsid w:val="0047251D"/>
    <w:rsid w:val="00472D6B"/>
    <w:rsid w:val="004733DE"/>
    <w:rsid w:val="00473FDD"/>
    <w:rsid w:val="0047727B"/>
    <w:rsid w:val="00477363"/>
    <w:rsid w:val="00477EBA"/>
    <w:rsid w:val="00480570"/>
    <w:rsid w:val="004807D0"/>
    <w:rsid w:val="004813D8"/>
    <w:rsid w:val="00481B15"/>
    <w:rsid w:val="00481DAD"/>
    <w:rsid w:val="00483291"/>
    <w:rsid w:val="00483895"/>
    <w:rsid w:val="00485DCC"/>
    <w:rsid w:val="0049041B"/>
    <w:rsid w:val="0049436A"/>
    <w:rsid w:val="0049508C"/>
    <w:rsid w:val="00496F7E"/>
    <w:rsid w:val="00497065"/>
    <w:rsid w:val="004A00CF"/>
    <w:rsid w:val="004A2C30"/>
    <w:rsid w:val="004A3D15"/>
    <w:rsid w:val="004A5520"/>
    <w:rsid w:val="004A787E"/>
    <w:rsid w:val="004B0CC1"/>
    <w:rsid w:val="004B0EC4"/>
    <w:rsid w:val="004B1673"/>
    <w:rsid w:val="004B222A"/>
    <w:rsid w:val="004B328F"/>
    <w:rsid w:val="004B38CA"/>
    <w:rsid w:val="004B4A46"/>
    <w:rsid w:val="004B4CBE"/>
    <w:rsid w:val="004B5A08"/>
    <w:rsid w:val="004B5B58"/>
    <w:rsid w:val="004B5CC1"/>
    <w:rsid w:val="004B5F11"/>
    <w:rsid w:val="004B649C"/>
    <w:rsid w:val="004B7A2A"/>
    <w:rsid w:val="004B7E91"/>
    <w:rsid w:val="004C030F"/>
    <w:rsid w:val="004C0796"/>
    <w:rsid w:val="004C2F49"/>
    <w:rsid w:val="004C4E76"/>
    <w:rsid w:val="004C50BA"/>
    <w:rsid w:val="004C644C"/>
    <w:rsid w:val="004C7010"/>
    <w:rsid w:val="004C7533"/>
    <w:rsid w:val="004C7801"/>
    <w:rsid w:val="004D05AF"/>
    <w:rsid w:val="004D08BE"/>
    <w:rsid w:val="004D0BFF"/>
    <w:rsid w:val="004D1880"/>
    <w:rsid w:val="004D2F33"/>
    <w:rsid w:val="004D3068"/>
    <w:rsid w:val="004D4B71"/>
    <w:rsid w:val="004D53E2"/>
    <w:rsid w:val="004D5D51"/>
    <w:rsid w:val="004E181A"/>
    <w:rsid w:val="004E2198"/>
    <w:rsid w:val="004E2234"/>
    <w:rsid w:val="004E2709"/>
    <w:rsid w:val="004E30F8"/>
    <w:rsid w:val="004E4863"/>
    <w:rsid w:val="004E48BA"/>
    <w:rsid w:val="004E4C81"/>
    <w:rsid w:val="004E5E94"/>
    <w:rsid w:val="004E6638"/>
    <w:rsid w:val="004F03F5"/>
    <w:rsid w:val="004F1B78"/>
    <w:rsid w:val="004F1DF1"/>
    <w:rsid w:val="004F1F32"/>
    <w:rsid w:val="004F29DF"/>
    <w:rsid w:val="004F2AD6"/>
    <w:rsid w:val="004F2F13"/>
    <w:rsid w:val="004F316B"/>
    <w:rsid w:val="004F3AAE"/>
    <w:rsid w:val="004F40A4"/>
    <w:rsid w:val="004F61B2"/>
    <w:rsid w:val="004F6C5D"/>
    <w:rsid w:val="00500BEA"/>
    <w:rsid w:val="005011CC"/>
    <w:rsid w:val="00502207"/>
    <w:rsid w:val="0050240D"/>
    <w:rsid w:val="00502539"/>
    <w:rsid w:val="00502C8D"/>
    <w:rsid w:val="005065B9"/>
    <w:rsid w:val="00507D8F"/>
    <w:rsid w:val="005113B3"/>
    <w:rsid w:val="00511B8A"/>
    <w:rsid w:val="0051220A"/>
    <w:rsid w:val="00514AE5"/>
    <w:rsid w:val="005153B7"/>
    <w:rsid w:val="00516C85"/>
    <w:rsid w:val="00521D5A"/>
    <w:rsid w:val="005233A7"/>
    <w:rsid w:val="00523781"/>
    <w:rsid w:val="005257DF"/>
    <w:rsid w:val="0052694C"/>
    <w:rsid w:val="00526BEA"/>
    <w:rsid w:val="00526ECF"/>
    <w:rsid w:val="005277C3"/>
    <w:rsid w:val="00527D17"/>
    <w:rsid w:val="005301CA"/>
    <w:rsid w:val="0053077C"/>
    <w:rsid w:val="00530B3B"/>
    <w:rsid w:val="00530D7F"/>
    <w:rsid w:val="0053102D"/>
    <w:rsid w:val="00531DF1"/>
    <w:rsid w:val="00534525"/>
    <w:rsid w:val="005379C6"/>
    <w:rsid w:val="005415FC"/>
    <w:rsid w:val="00542B5E"/>
    <w:rsid w:val="00542C41"/>
    <w:rsid w:val="005430AC"/>
    <w:rsid w:val="005432A8"/>
    <w:rsid w:val="0054356A"/>
    <w:rsid w:val="00545205"/>
    <w:rsid w:val="0054594A"/>
    <w:rsid w:val="0054660F"/>
    <w:rsid w:val="0054728C"/>
    <w:rsid w:val="005475DF"/>
    <w:rsid w:val="0054767C"/>
    <w:rsid w:val="00547A7A"/>
    <w:rsid w:val="00550A10"/>
    <w:rsid w:val="0055155A"/>
    <w:rsid w:val="00551665"/>
    <w:rsid w:val="0055195B"/>
    <w:rsid w:val="005523BD"/>
    <w:rsid w:val="00552AF7"/>
    <w:rsid w:val="00553332"/>
    <w:rsid w:val="00553BD9"/>
    <w:rsid w:val="00553E5F"/>
    <w:rsid w:val="00554C7B"/>
    <w:rsid w:val="00555F39"/>
    <w:rsid w:val="005578D4"/>
    <w:rsid w:val="005620B9"/>
    <w:rsid w:val="00562619"/>
    <w:rsid w:val="00562DDD"/>
    <w:rsid w:val="00563271"/>
    <w:rsid w:val="005633BF"/>
    <w:rsid w:val="005636A7"/>
    <w:rsid w:val="0056445F"/>
    <w:rsid w:val="00564F50"/>
    <w:rsid w:val="0056530D"/>
    <w:rsid w:val="00565602"/>
    <w:rsid w:val="00565B8B"/>
    <w:rsid w:val="0056775E"/>
    <w:rsid w:val="00567EA4"/>
    <w:rsid w:val="00570101"/>
    <w:rsid w:val="00570483"/>
    <w:rsid w:val="005719E8"/>
    <w:rsid w:val="005729A0"/>
    <w:rsid w:val="00572FBA"/>
    <w:rsid w:val="00573584"/>
    <w:rsid w:val="00574017"/>
    <w:rsid w:val="00574D6B"/>
    <w:rsid w:val="005750A4"/>
    <w:rsid w:val="00575880"/>
    <w:rsid w:val="005760BB"/>
    <w:rsid w:val="00577170"/>
    <w:rsid w:val="00577195"/>
    <w:rsid w:val="00581392"/>
    <w:rsid w:val="00584D22"/>
    <w:rsid w:val="00584F34"/>
    <w:rsid w:val="0058500B"/>
    <w:rsid w:val="00585164"/>
    <w:rsid w:val="005917F4"/>
    <w:rsid w:val="00592977"/>
    <w:rsid w:val="00592E97"/>
    <w:rsid w:val="0059308D"/>
    <w:rsid w:val="005947EF"/>
    <w:rsid w:val="0059556D"/>
    <w:rsid w:val="005958B1"/>
    <w:rsid w:val="00595E3F"/>
    <w:rsid w:val="00596D7C"/>
    <w:rsid w:val="005A004D"/>
    <w:rsid w:val="005A0642"/>
    <w:rsid w:val="005A1B4B"/>
    <w:rsid w:val="005A1C4C"/>
    <w:rsid w:val="005A1FD4"/>
    <w:rsid w:val="005A29C7"/>
    <w:rsid w:val="005A3027"/>
    <w:rsid w:val="005A382F"/>
    <w:rsid w:val="005A4002"/>
    <w:rsid w:val="005A545C"/>
    <w:rsid w:val="005A5C31"/>
    <w:rsid w:val="005A6F92"/>
    <w:rsid w:val="005B0107"/>
    <w:rsid w:val="005B0544"/>
    <w:rsid w:val="005B065B"/>
    <w:rsid w:val="005B15CD"/>
    <w:rsid w:val="005B1F5D"/>
    <w:rsid w:val="005B389C"/>
    <w:rsid w:val="005B3E8A"/>
    <w:rsid w:val="005B3FA2"/>
    <w:rsid w:val="005B5159"/>
    <w:rsid w:val="005B5219"/>
    <w:rsid w:val="005B52B8"/>
    <w:rsid w:val="005B5B4C"/>
    <w:rsid w:val="005B609B"/>
    <w:rsid w:val="005B6C94"/>
    <w:rsid w:val="005C08D0"/>
    <w:rsid w:val="005C3221"/>
    <w:rsid w:val="005C43CD"/>
    <w:rsid w:val="005C4758"/>
    <w:rsid w:val="005C54D6"/>
    <w:rsid w:val="005C5713"/>
    <w:rsid w:val="005C5D78"/>
    <w:rsid w:val="005C5E32"/>
    <w:rsid w:val="005C6EE9"/>
    <w:rsid w:val="005C7F36"/>
    <w:rsid w:val="005D0E03"/>
    <w:rsid w:val="005D2C55"/>
    <w:rsid w:val="005D2D21"/>
    <w:rsid w:val="005D36B5"/>
    <w:rsid w:val="005D3F10"/>
    <w:rsid w:val="005D5D70"/>
    <w:rsid w:val="005D613E"/>
    <w:rsid w:val="005D798A"/>
    <w:rsid w:val="005E0DEE"/>
    <w:rsid w:val="005E13D0"/>
    <w:rsid w:val="005E1543"/>
    <w:rsid w:val="005E3991"/>
    <w:rsid w:val="005E3DFA"/>
    <w:rsid w:val="005E4171"/>
    <w:rsid w:val="005E4862"/>
    <w:rsid w:val="005E4AF6"/>
    <w:rsid w:val="005E743D"/>
    <w:rsid w:val="005F0B96"/>
    <w:rsid w:val="005F2DE2"/>
    <w:rsid w:val="005F3615"/>
    <w:rsid w:val="005F3666"/>
    <w:rsid w:val="005F3C52"/>
    <w:rsid w:val="005F49D1"/>
    <w:rsid w:val="005F60CD"/>
    <w:rsid w:val="005F79C2"/>
    <w:rsid w:val="005F7AE0"/>
    <w:rsid w:val="006014BA"/>
    <w:rsid w:val="00601C41"/>
    <w:rsid w:val="00604320"/>
    <w:rsid w:val="00604364"/>
    <w:rsid w:val="00604BD4"/>
    <w:rsid w:val="00604D0B"/>
    <w:rsid w:val="0060749E"/>
    <w:rsid w:val="00610712"/>
    <w:rsid w:val="00611952"/>
    <w:rsid w:val="00611F3F"/>
    <w:rsid w:val="00613542"/>
    <w:rsid w:val="00614559"/>
    <w:rsid w:val="00614817"/>
    <w:rsid w:val="00615036"/>
    <w:rsid w:val="00615A82"/>
    <w:rsid w:val="00620CEE"/>
    <w:rsid w:val="00620EA8"/>
    <w:rsid w:val="0062181A"/>
    <w:rsid w:val="00622801"/>
    <w:rsid w:val="00623145"/>
    <w:rsid w:val="006267BF"/>
    <w:rsid w:val="00626C20"/>
    <w:rsid w:val="00630326"/>
    <w:rsid w:val="00631749"/>
    <w:rsid w:val="0063297B"/>
    <w:rsid w:val="00632D49"/>
    <w:rsid w:val="00633107"/>
    <w:rsid w:val="006345C9"/>
    <w:rsid w:val="006351EB"/>
    <w:rsid w:val="00635E71"/>
    <w:rsid w:val="0063602E"/>
    <w:rsid w:val="006364C2"/>
    <w:rsid w:val="006373E6"/>
    <w:rsid w:val="006407C2"/>
    <w:rsid w:val="00641D04"/>
    <w:rsid w:val="00642045"/>
    <w:rsid w:val="006461B9"/>
    <w:rsid w:val="0064708F"/>
    <w:rsid w:val="00647E81"/>
    <w:rsid w:val="00650170"/>
    <w:rsid w:val="00651D85"/>
    <w:rsid w:val="00652240"/>
    <w:rsid w:val="00652E3D"/>
    <w:rsid w:val="006549B7"/>
    <w:rsid w:val="0065593D"/>
    <w:rsid w:val="00656111"/>
    <w:rsid w:val="00656D36"/>
    <w:rsid w:val="00656F82"/>
    <w:rsid w:val="006572B7"/>
    <w:rsid w:val="006579B9"/>
    <w:rsid w:val="006603DE"/>
    <w:rsid w:val="006626E6"/>
    <w:rsid w:val="00662A8C"/>
    <w:rsid w:val="00662BA0"/>
    <w:rsid w:val="00662E2D"/>
    <w:rsid w:val="006636E5"/>
    <w:rsid w:val="0066393F"/>
    <w:rsid w:val="00663C27"/>
    <w:rsid w:val="00665CF7"/>
    <w:rsid w:val="006673E8"/>
    <w:rsid w:val="006674E5"/>
    <w:rsid w:val="00667D48"/>
    <w:rsid w:val="00667E84"/>
    <w:rsid w:val="00670A9E"/>
    <w:rsid w:val="006710EC"/>
    <w:rsid w:val="0067208A"/>
    <w:rsid w:val="006731B6"/>
    <w:rsid w:val="00674803"/>
    <w:rsid w:val="00677754"/>
    <w:rsid w:val="006825B1"/>
    <w:rsid w:val="0068379B"/>
    <w:rsid w:val="00684D15"/>
    <w:rsid w:val="00687563"/>
    <w:rsid w:val="00692880"/>
    <w:rsid w:val="00693331"/>
    <w:rsid w:val="00693F19"/>
    <w:rsid w:val="00695625"/>
    <w:rsid w:val="00697B39"/>
    <w:rsid w:val="00697B80"/>
    <w:rsid w:val="00697E9E"/>
    <w:rsid w:val="006A0EA1"/>
    <w:rsid w:val="006A19BA"/>
    <w:rsid w:val="006A284E"/>
    <w:rsid w:val="006A409A"/>
    <w:rsid w:val="006A72CD"/>
    <w:rsid w:val="006A7ABA"/>
    <w:rsid w:val="006B0A44"/>
    <w:rsid w:val="006B165C"/>
    <w:rsid w:val="006B24EA"/>
    <w:rsid w:val="006B25DA"/>
    <w:rsid w:val="006B48A0"/>
    <w:rsid w:val="006B5349"/>
    <w:rsid w:val="006B66EE"/>
    <w:rsid w:val="006B7792"/>
    <w:rsid w:val="006B7942"/>
    <w:rsid w:val="006C0C91"/>
    <w:rsid w:val="006C1D22"/>
    <w:rsid w:val="006C36D2"/>
    <w:rsid w:val="006C55B9"/>
    <w:rsid w:val="006C5A38"/>
    <w:rsid w:val="006C629E"/>
    <w:rsid w:val="006C76E3"/>
    <w:rsid w:val="006D0AEB"/>
    <w:rsid w:val="006D0D4D"/>
    <w:rsid w:val="006D0E1E"/>
    <w:rsid w:val="006D17B7"/>
    <w:rsid w:val="006D1973"/>
    <w:rsid w:val="006D1FCF"/>
    <w:rsid w:val="006D3494"/>
    <w:rsid w:val="006D38BA"/>
    <w:rsid w:val="006D3D15"/>
    <w:rsid w:val="006D50E7"/>
    <w:rsid w:val="006D582B"/>
    <w:rsid w:val="006D7B2D"/>
    <w:rsid w:val="006E0DE5"/>
    <w:rsid w:val="006E10D2"/>
    <w:rsid w:val="006E3BAA"/>
    <w:rsid w:val="006E44DB"/>
    <w:rsid w:val="006E498E"/>
    <w:rsid w:val="006E647D"/>
    <w:rsid w:val="006E75F3"/>
    <w:rsid w:val="006E7ADE"/>
    <w:rsid w:val="006F1688"/>
    <w:rsid w:val="006F1BFA"/>
    <w:rsid w:val="006F1ECA"/>
    <w:rsid w:val="006F2641"/>
    <w:rsid w:val="006F3E50"/>
    <w:rsid w:val="006F4F52"/>
    <w:rsid w:val="006F5683"/>
    <w:rsid w:val="007017E8"/>
    <w:rsid w:val="0070184A"/>
    <w:rsid w:val="00701DF7"/>
    <w:rsid w:val="007021EF"/>
    <w:rsid w:val="0070238C"/>
    <w:rsid w:val="007025D9"/>
    <w:rsid w:val="00702BAD"/>
    <w:rsid w:val="00702C62"/>
    <w:rsid w:val="00703097"/>
    <w:rsid w:val="007037D7"/>
    <w:rsid w:val="00703AEA"/>
    <w:rsid w:val="00704204"/>
    <w:rsid w:val="0070484F"/>
    <w:rsid w:val="007055A6"/>
    <w:rsid w:val="00705A10"/>
    <w:rsid w:val="007063D1"/>
    <w:rsid w:val="007077DE"/>
    <w:rsid w:val="00707818"/>
    <w:rsid w:val="0070785F"/>
    <w:rsid w:val="00707D81"/>
    <w:rsid w:val="00710DD9"/>
    <w:rsid w:val="00711E8C"/>
    <w:rsid w:val="00714A91"/>
    <w:rsid w:val="00715F14"/>
    <w:rsid w:val="00717C0D"/>
    <w:rsid w:val="00720304"/>
    <w:rsid w:val="0072092C"/>
    <w:rsid w:val="007213CE"/>
    <w:rsid w:val="0072153D"/>
    <w:rsid w:val="00723EE0"/>
    <w:rsid w:val="0072400B"/>
    <w:rsid w:val="00724449"/>
    <w:rsid w:val="007246E3"/>
    <w:rsid w:val="007252FB"/>
    <w:rsid w:val="007256C4"/>
    <w:rsid w:val="00726775"/>
    <w:rsid w:val="00730234"/>
    <w:rsid w:val="0073173B"/>
    <w:rsid w:val="00731844"/>
    <w:rsid w:val="00731D8A"/>
    <w:rsid w:val="0073299B"/>
    <w:rsid w:val="00733526"/>
    <w:rsid w:val="00733E50"/>
    <w:rsid w:val="00734388"/>
    <w:rsid w:val="00734E49"/>
    <w:rsid w:val="0073560B"/>
    <w:rsid w:val="00737A8E"/>
    <w:rsid w:val="00737F91"/>
    <w:rsid w:val="0074038B"/>
    <w:rsid w:val="007413C7"/>
    <w:rsid w:val="00742907"/>
    <w:rsid w:val="0074295A"/>
    <w:rsid w:val="00742B67"/>
    <w:rsid w:val="00742F9A"/>
    <w:rsid w:val="0074378E"/>
    <w:rsid w:val="00743E81"/>
    <w:rsid w:val="007444C8"/>
    <w:rsid w:val="00744DE3"/>
    <w:rsid w:val="00745A17"/>
    <w:rsid w:val="00747374"/>
    <w:rsid w:val="00747437"/>
    <w:rsid w:val="00747D6D"/>
    <w:rsid w:val="007501BD"/>
    <w:rsid w:val="00750B71"/>
    <w:rsid w:val="00750DB3"/>
    <w:rsid w:val="00751766"/>
    <w:rsid w:val="00752B8E"/>
    <w:rsid w:val="00753E55"/>
    <w:rsid w:val="00754203"/>
    <w:rsid w:val="00754451"/>
    <w:rsid w:val="00754C87"/>
    <w:rsid w:val="00754DB0"/>
    <w:rsid w:val="007556FA"/>
    <w:rsid w:val="00755ADF"/>
    <w:rsid w:val="00755F21"/>
    <w:rsid w:val="00760575"/>
    <w:rsid w:val="007616A9"/>
    <w:rsid w:val="00763238"/>
    <w:rsid w:val="00764139"/>
    <w:rsid w:val="00766133"/>
    <w:rsid w:val="0076668C"/>
    <w:rsid w:val="007667CA"/>
    <w:rsid w:val="00766FEF"/>
    <w:rsid w:val="0076763C"/>
    <w:rsid w:val="00771945"/>
    <w:rsid w:val="00771B4D"/>
    <w:rsid w:val="0077202D"/>
    <w:rsid w:val="00772472"/>
    <w:rsid w:val="00772A81"/>
    <w:rsid w:val="007731F5"/>
    <w:rsid w:val="00775358"/>
    <w:rsid w:val="00775E23"/>
    <w:rsid w:val="00775F8D"/>
    <w:rsid w:val="007774F1"/>
    <w:rsid w:val="00781333"/>
    <w:rsid w:val="00781CEF"/>
    <w:rsid w:val="0078329D"/>
    <w:rsid w:val="007837FF"/>
    <w:rsid w:val="00783D41"/>
    <w:rsid w:val="0078453B"/>
    <w:rsid w:val="00784EF3"/>
    <w:rsid w:val="0078506A"/>
    <w:rsid w:val="00787AC4"/>
    <w:rsid w:val="007915E4"/>
    <w:rsid w:val="00792018"/>
    <w:rsid w:val="0079209A"/>
    <w:rsid w:val="00792DD0"/>
    <w:rsid w:val="00792E19"/>
    <w:rsid w:val="00793857"/>
    <w:rsid w:val="007942A1"/>
    <w:rsid w:val="00795916"/>
    <w:rsid w:val="007962CC"/>
    <w:rsid w:val="00796461"/>
    <w:rsid w:val="00797815"/>
    <w:rsid w:val="007A1E12"/>
    <w:rsid w:val="007A2052"/>
    <w:rsid w:val="007A239F"/>
    <w:rsid w:val="007A3E8F"/>
    <w:rsid w:val="007A4CA2"/>
    <w:rsid w:val="007A6361"/>
    <w:rsid w:val="007A6B48"/>
    <w:rsid w:val="007A6E83"/>
    <w:rsid w:val="007B0683"/>
    <w:rsid w:val="007B0871"/>
    <w:rsid w:val="007B13ED"/>
    <w:rsid w:val="007B2292"/>
    <w:rsid w:val="007B247D"/>
    <w:rsid w:val="007B2745"/>
    <w:rsid w:val="007B35F9"/>
    <w:rsid w:val="007B38F6"/>
    <w:rsid w:val="007B3E72"/>
    <w:rsid w:val="007B57B6"/>
    <w:rsid w:val="007B639C"/>
    <w:rsid w:val="007C03A5"/>
    <w:rsid w:val="007C10CD"/>
    <w:rsid w:val="007C22CE"/>
    <w:rsid w:val="007C385B"/>
    <w:rsid w:val="007C477F"/>
    <w:rsid w:val="007C5F86"/>
    <w:rsid w:val="007C6096"/>
    <w:rsid w:val="007D138C"/>
    <w:rsid w:val="007D1F77"/>
    <w:rsid w:val="007D41F9"/>
    <w:rsid w:val="007D51B6"/>
    <w:rsid w:val="007D5E9A"/>
    <w:rsid w:val="007D6611"/>
    <w:rsid w:val="007E0BF7"/>
    <w:rsid w:val="007E15D0"/>
    <w:rsid w:val="007E1E1D"/>
    <w:rsid w:val="007E1F41"/>
    <w:rsid w:val="007E29E8"/>
    <w:rsid w:val="007E2A24"/>
    <w:rsid w:val="007F066C"/>
    <w:rsid w:val="007F1E23"/>
    <w:rsid w:val="007F2103"/>
    <w:rsid w:val="007F36A5"/>
    <w:rsid w:val="007F419B"/>
    <w:rsid w:val="007F4DFA"/>
    <w:rsid w:val="007F5213"/>
    <w:rsid w:val="007F56CE"/>
    <w:rsid w:val="007F5D5E"/>
    <w:rsid w:val="007F5E59"/>
    <w:rsid w:val="007F64FB"/>
    <w:rsid w:val="007F6AA1"/>
    <w:rsid w:val="007F7493"/>
    <w:rsid w:val="007F7AAD"/>
    <w:rsid w:val="007F7F0B"/>
    <w:rsid w:val="0080044A"/>
    <w:rsid w:val="0080059D"/>
    <w:rsid w:val="008007BD"/>
    <w:rsid w:val="008007DF"/>
    <w:rsid w:val="008017CB"/>
    <w:rsid w:val="0080215C"/>
    <w:rsid w:val="00803E83"/>
    <w:rsid w:val="00804AA4"/>
    <w:rsid w:val="008056CB"/>
    <w:rsid w:val="0080626C"/>
    <w:rsid w:val="00806A57"/>
    <w:rsid w:val="00807374"/>
    <w:rsid w:val="0081008B"/>
    <w:rsid w:val="00811BB4"/>
    <w:rsid w:val="00812043"/>
    <w:rsid w:val="00812163"/>
    <w:rsid w:val="00812B16"/>
    <w:rsid w:val="0081446A"/>
    <w:rsid w:val="00814507"/>
    <w:rsid w:val="00814B98"/>
    <w:rsid w:val="00814FF7"/>
    <w:rsid w:val="00815958"/>
    <w:rsid w:val="008170B9"/>
    <w:rsid w:val="00817FAB"/>
    <w:rsid w:val="00820A75"/>
    <w:rsid w:val="00820EE8"/>
    <w:rsid w:val="00821089"/>
    <w:rsid w:val="00821236"/>
    <w:rsid w:val="0082167F"/>
    <w:rsid w:val="00823851"/>
    <w:rsid w:val="00824DE2"/>
    <w:rsid w:val="00824E36"/>
    <w:rsid w:val="008252AD"/>
    <w:rsid w:val="0082541E"/>
    <w:rsid w:val="008255C0"/>
    <w:rsid w:val="00825A3E"/>
    <w:rsid w:val="008277C5"/>
    <w:rsid w:val="00830134"/>
    <w:rsid w:val="008316A6"/>
    <w:rsid w:val="008316DF"/>
    <w:rsid w:val="0083255C"/>
    <w:rsid w:val="0083267F"/>
    <w:rsid w:val="008345E4"/>
    <w:rsid w:val="00834E9A"/>
    <w:rsid w:val="00835296"/>
    <w:rsid w:val="00837247"/>
    <w:rsid w:val="0084048C"/>
    <w:rsid w:val="00840A3B"/>
    <w:rsid w:val="00841CD6"/>
    <w:rsid w:val="00842DD6"/>
    <w:rsid w:val="0084476F"/>
    <w:rsid w:val="00844EB0"/>
    <w:rsid w:val="00845272"/>
    <w:rsid w:val="00845591"/>
    <w:rsid w:val="00846790"/>
    <w:rsid w:val="00846AE5"/>
    <w:rsid w:val="00846FF7"/>
    <w:rsid w:val="0084747F"/>
    <w:rsid w:val="00847E60"/>
    <w:rsid w:val="008501D7"/>
    <w:rsid w:val="0085259E"/>
    <w:rsid w:val="00852FFE"/>
    <w:rsid w:val="00853FF6"/>
    <w:rsid w:val="0085456C"/>
    <w:rsid w:val="0085484A"/>
    <w:rsid w:val="00855149"/>
    <w:rsid w:val="00855769"/>
    <w:rsid w:val="00855D1B"/>
    <w:rsid w:val="00856BD4"/>
    <w:rsid w:val="0085762C"/>
    <w:rsid w:val="00860F62"/>
    <w:rsid w:val="0086158B"/>
    <w:rsid w:val="00861E92"/>
    <w:rsid w:val="008625B2"/>
    <w:rsid w:val="0086297E"/>
    <w:rsid w:val="00863097"/>
    <w:rsid w:val="00863127"/>
    <w:rsid w:val="0086481B"/>
    <w:rsid w:val="00864C62"/>
    <w:rsid w:val="00864D73"/>
    <w:rsid w:val="008662BD"/>
    <w:rsid w:val="00866897"/>
    <w:rsid w:val="00870DD0"/>
    <w:rsid w:val="00871ABF"/>
    <w:rsid w:val="00871C97"/>
    <w:rsid w:val="00872890"/>
    <w:rsid w:val="00875485"/>
    <w:rsid w:val="00875E33"/>
    <w:rsid w:val="008763FE"/>
    <w:rsid w:val="00876BB9"/>
    <w:rsid w:val="008776E2"/>
    <w:rsid w:val="008804ED"/>
    <w:rsid w:val="008811ED"/>
    <w:rsid w:val="00882481"/>
    <w:rsid w:val="008827AB"/>
    <w:rsid w:val="0088320E"/>
    <w:rsid w:val="00884658"/>
    <w:rsid w:val="0088517A"/>
    <w:rsid w:val="00885A3F"/>
    <w:rsid w:val="00885F41"/>
    <w:rsid w:val="00887611"/>
    <w:rsid w:val="00890449"/>
    <w:rsid w:val="008909F2"/>
    <w:rsid w:val="0089159E"/>
    <w:rsid w:val="00891C15"/>
    <w:rsid w:val="0089290A"/>
    <w:rsid w:val="00893126"/>
    <w:rsid w:val="00893B13"/>
    <w:rsid w:val="008942AA"/>
    <w:rsid w:val="0089471C"/>
    <w:rsid w:val="00894FBA"/>
    <w:rsid w:val="00896948"/>
    <w:rsid w:val="00896C1C"/>
    <w:rsid w:val="00897877"/>
    <w:rsid w:val="008A04DE"/>
    <w:rsid w:val="008A0547"/>
    <w:rsid w:val="008A0ED1"/>
    <w:rsid w:val="008A21A9"/>
    <w:rsid w:val="008A2782"/>
    <w:rsid w:val="008A3A4E"/>
    <w:rsid w:val="008A3CDC"/>
    <w:rsid w:val="008A3F3A"/>
    <w:rsid w:val="008A4B20"/>
    <w:rsid w:val="008A5398"/>
    <w:rsid w:val="008A59BF"/>
    <w:rsid w:val="008A62B0"/>
    <w:rsid w:val="008A6C0E"/>
    <w:rsid w:val="008A6D04"/>
    <w:rsid w:val="008A7D1A"/>
    <w:rsid w:val="008B0737"/>
    <w:rsid w:val="008B0D40"/>
    <w:rsid w:val="008B13BD"/>
    <w:rsid w:val="008B1A5A"/>
    <w:rsid w:val="008B1E7E"/>
    <w:rsid w:val="008B2E3E"/>
    <w:rsid w:val="008B3A24"/>
    <w:rsid w:val="008B3BDB"/>
    <w:rsid w:val="008B46D4"/>
    <w:rsid w:val="008B4BBB"/>
    <w:rsid w:val="008B5185"/>
    <w:rsid w:val="008B6DFE"/>
    <w:rsid w:val="008C0E4E"/>
    <w:rsid w:val="008C0FE7"/>
    <w:rsid w:val="008C1986"/>
    <w:rsid w:val="008C460A"/>
    <w:rsid w:val="008C55D8"/>
    <w:rsid w:val="008C55F2"/>
    <w:rsid w:val="008C5A3A"/>
    <w:rsid w:val="008C63A2"/>
    <w:rsid w:val="008D096F"/>
    <w:rsid w:val="008D1427"/>
    <w:rsid w:val="008D20FA"/>
    <w:rsid w:val="008D2637"/>
    <w:rsid w:val="008D26DC"/>
    <w:rsid w:val="008D43E9"/>
    <w:rsid w:val="008D566D"/>
    <w:rsid w:val="008D57BC"/>
    <w:rsid w:val="008D590D"/>
    <w:rsid w:val="008D6BD1"/>
    <w:rsid w:val="008D6D3E"/>
    <w:rsid w:val="008D7183"/>
    <w:rsid w:val="008D7C97"/>
    <w:rsid w:val="008E0341"/>
    <w:rsid w:val="008E0405"/>
    <w:rsid w:val="008E075D"/>
    <w:rsid w:val="008E0DDD"/>
    <w:rsid w:val="008E1487"/>
    <w:rsid w:val="008E1E85"/>
    <w:rsid w:val="008E1E8F"/>
    <w:rsid w:val="008E21CE"/>
    <w:rsid w:val="008E3E11"/>
    <w:rsid w:val="008E5771"/>
    <w:rsid w:val="008E5F74"/>
    <w:rsid w:val="008E6317"/>
    <w:rsid w:val="008E74E7"/>
    <w:rsid w:val="008F0640"/>
    <w:rsid w:val="008F2E20"/>
    <w:rsid w:val="008F2F7A"/>
    <w:rsid w:val="008F3183"/>
    <w:rsid w:val="008F343D"/>
    <w:rsid w:val="008F54E5"/>
    <w:rsid w:val="008F6B4E"/>
    <w:rsid w:val="009022ED"/>
    <w:rsid w:val="00902620"/>
    <w:rsid w:val="00902D20"/>
    <w:rsid w:val="00902EF6"/>
    <w:rsid w:val="00904AEF"/>
    <w:rsid w:val="0090550A"/>
    <w:rsid w:val="009063E1"/>
    <w:rsid w:val="00907681"/>
    <w:rsid w:val="00907DCF"/>
    <w:rsid w:val="0091005F"/>
    <w:rsid w:val="00910D3C"/>
    <w:rsid w:val="0091131B"/>
    <w:rsid w:val="009114F1"/>
    <w:rsid w:val="009118CD"/>
    <w:rsid w:val="009124A5"/>
    <w:rsid w:val="00914A47"/>
    <w:rsid w:val="00914E6E"/>
    <w:rsid w:val="00915C0B"/>
    <w:rsid w:val="009203C1"/>
    <w:rsid w:val="00920EB6"/>
    <w:rsid w:val="009234E0"/>
    <w:rsid w:val="00923C2C"/>
    <w:rsid w:val="009244C5"/>
    <w:rsid w:val="0092514C"/>
    <w:rsid w:val="00926156"/>
    <w:rsid w:val="009261C3"/>
    <w:rsid w:val="0092716D"/>
    <w:rsid w:val="00927996"/>
    <w:rsid w:val="0093093F"/>
    <w:rsid w:val="00931AC4"/>
    <w:rsid w:val="00931EFF"/>
    <w:rsid w:val="00932CD1"/>
    <w:rsid w:val="00932E0C"/>
    <w:rsid w:val="009332B2"/>
    <w:rsid w:val="0093467E"/>
    <w:rsid w:val="0093473A"/>
    <w:rsid w:val="009353C3"/>
    <w:rsid w:val="00935E92"/>
    <w:rsid w:val="00935EA1"/>
    <w:rsid w:val="009371EE"/>
    <w:rsid w:val="00940ED8"/>
    <w:rsid w:val="00942D82"/>
    <w:rsid w:val="00943869"/>
    <w:rsid w:val="00943F95"/>
    <w:rsid w:val="009460D4"/>
    <w:rsid w:val="00946394"/>
    <w:rsid w:val="009464AF"/>
    <w:rsid w:val="00946AC6"/>
    <w:rsid w:val="009517DA"/>
    <w:rsid w:val="009519EF"/>
    <w:rsid w:val="009520DC"/>
    <w:rsid w:val="009545FD"/>
    <w:rsid w:val="009558BF"/>
    <w:rsid w:val="00955C3D"/>
    <w:rsid w:val="00956105"/>
    <w:rsid w:val="00957C9F"/>
    <w:rsid w:val="00960A13"/>
    <w:rsid w:val="00961B7B"/>
    <w:rsid w:val="009621B0"/>
    <w:rsid w:val="0096326D"/>
    <w:rsid w:val="009637D6"/>
    <w:rsid w:val="009640F7"/>
    <w:rsid w:val="00965006"/>
    <w:rsid w:val="0096564A"/>
    <w:rsid w:val="009659A7"/>
    <w:rsid w:val="00966AF3"/>
    <w:rsid w:val="00967D5C"/>
    <w:rsid w:val="00967E1E"/>
    <w:rsid w:val="00972355"/>
    <w:rsid w:val="009727F4"/>
    <w:rsid w:val="00972D2F"/>
    <w:rsid w:val="00973E40"/>
    <w:rsid w:val="00974FC0"/>
    <w:rsid w:val="00976202"/>
    <w:rsid w:val="00976409"/>
    <w:rsid w:val="00980380"/>
    <w:rsid w:val="00980513"/>
    <w:rsid w:val="0098129D"/>
    <w:rsid w:val="00982F05"/>
    <w:rsid w:val="00983384"/>
    <w:rsid w:val="0098351B"/>
    <w:rsid w:val="00983A9F"/>
    <w:rsid w:val="00984CC8"/>
    <w:rsid w:val="009852E7"/>
    <w:rsid w:val="009857E7"/>
    <w:rsid w:val="00985C92"/>
    <w:rsid w:val="00986182"/>
    <w:rsid w:val="0098677B"/>
    <w:rsid w:val="00987C8D"/>
    <w:rsid w:val="00990BEB"/>
    <w:rsid w:val="009918E9"/>
    <w:rsid w:val="009923E5"/>
    <w:rsid w:val="00994230"/>
    <w:rsid w:val="00994780"/>
    <w:rsid w:val="00994B7B"/>
    <w:rsid w:val="00995DE3"/>
    <w:rsid w:val="00996134"/>
    <w:rsid w:val="00996472"/>
    <w:rsid w:val="00996C72"/>
    <w:rsid w:val="00997A4E"/>
    <w:rsid w:val="00997E94"/>
    <w:rsid w:val="009A1CAC"/>
    <w:rsid w:val="009A27B7"/>
    <w:rsid w:val="009A2C3C"/>
    <w:rsid w:val="009A2DBE"/>
    <w:rsid w:val="009A3272"/>
    <w:rsid w:val="009A4233"/>
    <w:rsid w:val="009A525F"/>
    <w:rsid w:val="009A6378"/>
    <w:rsid w:val="009A656A"/>
    <w:rsid w:val="009A67C0"/>
    <w:rsid w:val="009A7968"/>
    <w:rsid w:val="009A7A2F"/>
    <w:rsid w:val="009A7A8D"/>
    <w:rsid w:val="009B0A60"/>
    <w:rsid w:val="009B17B2"/>
    <w:rsid w:val="009B51E0"/>
    <w:rsid w:val="009B5D88"/>
    <w:rsid w:val="009B77A6"/>
    <w:rsid w:val="009B7D83"/>
    <w:rsid w:val="009C05D9"/>
    <w:rsid w:val="009C1F33"/>
    <w:rsid w:val="009C254D"/>
    <w:rsid w:val="009C2550"/>
    <w:rsid w:val="009C25BE"/>
    <w:rsid w:val="009C4658"/>
    <w:rsid w:val="009C56E2"/>
    <w:rsid w:val="009C645B"/>
    <w:rsid w:val="009C72A9"/>
    <w:rsid w:val="009C7731"/>
    <w:rsid w:val="009D189C"/>
    <w:rsid w:val="009D19B8"/>
    <w:rsid w:val="009D234C"/>
    <w:rsid w:val="009D4E9C"/>
    <w:rsid w:val="009D4EE4"/>
    <w:rsid w:val="009D54F7"/>
    <w:rsid w:val="009D66A5"/>
    <w:rsid w:val="009D6EFF"/>
    <w:rsid w:val="009D7056"/>
    <w:rsid w:val="009D7736"/>
    <w:rsid w:val="009E2A86"/>
    <w:rsid w:val="009E32DF"/>
    <w:rsid w:val="009E3456"/>
    <w:rsid w:val="009E3B9C"/>
    <w:rsid w:val="009E43B4"/>
    <w:rsid w:val="009E4AAB"/>
    <w:rsid w:val="009E5792"/>
    <w:rsid w:val="009E5C98"/>
    <w:rsid w:val="009E5D00"/>
    <w:rsid w:val="009E6164"/>
    <w:rsid w:val="009E70C3"/>
    <w:rsid w:val="009E792F"/>
    <w:rsid w:val="009E7B38"/>
    <w:rsid w:val="009E7D5E"/>
    <w:rsid w:val="009F16B2"/>
    <w:rsid w:val="009F245A"/>
    <w:rsid w:val="009F2529"/>
    <w:rsid w:val="009F2CFF"/>
    <w:rsid w:val="009F37A7"/>
    <w:rsid w:val="009F3EF0"/>
    <w:rsid w:val="009F4C40"/>
    <w:rsid w:val="009F6966"/>
    <w:rsid w:val="009F702C"/>
    <w:rsid w:val="009F757E"/>
    <w:rsid w:val="009F7B1A"/>
    <w:rsid w:val="009F7BFA"/>
    <w:rsid w:val="00A00AD4"/>
    <w:rsid w:val="00A00C3F"/>
    <w:rsid w:val="00A00F2F"/>
    <w:rsid w:val="00A0140F"/>
    <w:rsid w:val="00A01429"/>
    <w:rsid w:val="00A01BB7"/>
    <w:rsid w:val="00A02BAA"/>
    <w:rsid w:val="00A03395"/>
    <w:rsid w:val="00A03A2B"/>
    <w:rsid w:val="00A03A8C"/>
    <w:rsid w:val="00A03C2A"/>
    <w:rsid w:val="00A049AC"/>
    <w:rsid w:val="00A0572B"/>
    <w:rsid w:val="00A05784"/>
    <w:rsid w:val="00A06621"/>
    <w:rsid w:val="00A11596"/>
    <w:rsid w:val="00A1324F"/>
    <w:rsid w:val="00A13307"/>
    <w:rsid w:val="00A14185"/>
    <w:rsid w:val="00A1454D"/>
    <w:rsid w:val="00A15110"/>
    <w:rsid w:val="00A159E6"/>
    <w:rsid w:val="00A1724D"/>
    <w:rsid w:val="00A17A84"/>
    <w:rsid w:val="00A209D7"/>
    <w:rsid w:val="00A209E2"/>
    <w:rsid w:val="00A20F13"/>
    <w:rsid w:val="00A212AB"/>
    <w:rsid w:val="00A22155"/>
    <w:rsid w:val="00A22318"/>
    <w:rsid w:val="00A24A31"/>
    <w:rsid w:val="00A24C29"/>
    <w:rsid w:val="00A261EA"/>
    <w:rsid w:val="00A26A83"/>
    <w:rsid w:val="00A26B17"/>
    <w:rsid w:val="00A274DE"/>
    <w:rsid w:val="00A2777F"/>
    <w:rsid w:val="00A3214A"/>
    <w:rsid w:val="00A32332"/>
    <w:rsid w:val="00A32C58"/>
    <w:rsid w:val="00A330C6"/>
    <w:rsid w:val="00A34058"/>
    <w:rsid w:val="00A353C6"/>
    <w:rsid w:val="00A3541F"/>
    <w:rsid w:val="00A364D2"/>
    <w:rsid w:val="00A36AD3"/>
    <w:rsid w:val="00A36DF0"/>
    <w:rsid w:val="00A3708A"/>
    <w:rsid w:val="00A40138"/>
    <w:rsid w:val="00A407A0"/>
    <w:rsid w:val="00A40AB9"/>
    <w:rsid w:val="00A4120C"/>
    <w:rsid w:val="00A41998"/>
    <w:rsid w:val="00A423C9"/>
    <w:rsid w:val="00A427CD"/>
    <w:rsid w:val="00A42ACF"/>
    <w:rsid w:val="00A43B93"/>
    <w:rsid w:val="00A45EBC"/>
    <w:rsid w:val="00A4685C"/>
    <w:rsid w:val="00A46ECB"/>
    <w:rsid w:val="00A47730"/>
    <w:rsid w:val="00A47978"/>
    <w:rsid w:val="00A501FC"/>
    <w:rsid w:val="00A508CF"/>
    <w:rsid w:val="00A509E8"/>
    <w:rsid w:val="00A513FA"/>
    <w:rsid w:val="00A5141F"/>
    <w:rsid w:val="00A52036"/>
    <w:rsid w:val="00A529E6"/>
    <w:rsid w:val="00A52E04"/>
    <w:rsid w:val="00A536ED"/>
    <w:rsid w:val="00A5376E"/>
    <w:rsid w:val="00A54D51"/>
    <w:rsid w:val="00A55202"/>
    <w:rsid w:val="00A56125"/>
    <w:rsid w:val="00A571CF"/>
    <w:rsid w:val="00A60066"/>
    <w:rsid w:val="00A610FE"/>
    <w:rsid w:val="00A61580"/>
    <w:rsid w:val="00A62B81"/>
    <w:rsid w:val="00A64905"/>
    <w:rsid w:val="00A6560C"/>
    <w:rsid w:val="00A6648D"/>
    <w:rsid w:val="00A70155"/>
    <w:rsid w:val="00A70C6A"/>
    <w:rsid w:val="00A70CFE"/>
    <w:rsid w:val="00A712C4"/>
    <w:rsid w:val="00A715A3"/>
    <w:rsid w:val="00A7160A"/>
    <w:rsid w:val="00A719AD"/>
    <w:rsid w:val="00A724C3"/>
    <w:rsid w:val="00A72A44"/>
    <w:rsid w:val="00A73D4E"/>
    <w:rsid w:val="00A74138"/>
    <w:rsid w:val="00A741B9"/>
    <w:rsid w:val="00A74299"/>
    <w:rsid w:val="00A75123"/>
    <w:rsid w:val="00A7655F"/>
    <w:rsid w:val="00A77440"/>
    <w:rsid w:val="00A80CA8"/>
    <w:rsid w:val="00A80D3D"/>
    <w:rsid w:val="00A8109A"/>
    <w:rsid w:val="00A823CB"/>
    <w:rsid w:val="00A826F5"/>
    <w:rsid w:val="00A82C11"/>
    <w:rsid w:val="00A82DA5"/>
    <w:rsid w:val="00A834D1"/>
    <w:rsid w:val="00A844A8"/>
    <w:rsid w:val="00A84FE7"/>
    <w:rsid w:val="00A86019"/>
    <w:rsid w:val="00A86495"/>
    <w:rsid w:val="00A87958"/>
    <w:rsid w:val="00A87BC0"/>
    <w:rsid w:val="00A91304"/>
    <w:rsid w:val="00A916FD"/>
    <w:rsid w:val="00A917EE"/>
    <w:rsid w:val="00A91C76"/>
    <w:rsid w:val="00A92490"/>
    <w:rsid w:val="00A924F5"/>
    <w:rsid w:val="00A93636"/>
    <w:rsid w:val="00A94783"/>
    <w:rsid w:val="00A95C8F"/>
    <w:rsid w:val="00AA1242"/>
    <w:rsid w:val="00AA130E"/>
    <w:rsid w:val="00AA1CDC"/>
    <w:rsid w:val="00AA1D73"/>
    <w:rsid w:val="00AA3C1C"/>
    <w:rsid w:val="00AA3D30"/>
    <w:rsid w:val="00AA45E9"/>
    <w:rsid w:val="00AA5542"/>
    <w:rsid w:val="00AA6C27"/>
    <w:rsid w:val="00AB0075"/>
    <w:rsid w:val="00AB0309"/>
    <w:rsid w:val="00AB1382"/>
    <w:rsid w:val="00AB2201"/>
    <w:rsid w:val="00AB227D"/>
    <w:rsid w:val="00AB2394"/>
    <w:rsid w:val="00AB2448"/>
    <w:rsid w:val="00AB4AC1"/>
    <w:rsid w:val="00AC0D27"/>
    <w:rsid w:val="00AC1D89"/>
    <w:rsid w:val="00AC25F7"/>
    <w:rsid w:val="00AC2AF0"/>
    <w:rsid w:val="00AC6477"/>
    <w:rsid w:val="00AC7288"/>
    <w:rsid w:val="00AD0900"/>
    <w:rsid w:val="00AD0D8F"/>
    <w:rsid w:val="00AD1453"/>
    <w:rsid w:val="00AD23E7"/>
    <w:rsid w:val="00AD281C"/>
    <w:rsid w:val="00AD2953"/>
    <w:rsid w:val="00AD2989"/>
    <w:rsid w:val="00AD2DA2"/>
    <w:rsid w:val="00AD425F"/>
    <w:rsid w:val="00AD5B34"/>
    <w:rsid w:val="00AD6412"/>
    <w:rsid w:val="00AD6CFC"/>
    <w:rsid w:val="00AE06B3"/>
    <w:rsid w:val="00AE1886"/>
    <w:rsid w:val="00AE1EA4"/>
    <w:rsid w:val="00AE1FC2"/>
    <w:rsid w:val="00AE2B22"/>
    <w:rsid w:val="00AE2DFF"/>
    <w:rsid w:val="00AE39CB"/>
    <w:rsid w:val="00AE3B6C"/>
    <w:rsid w:val="00AE41DE"/>
    <w:rsid w:val="00AE4224"/>
    <w:rsid w:val="00AE4CE0"/>
    <w:rsid w:val="00AE4D71"/>
    <w:rsid w:val="00AE5ABE"/>
    <w:rsid w:val="00AF0A57"/>
    <w:rsid w:val="00AF0F85"/>
    <w:rsid w:val="00AF4290"/>
    <w:rsid w:val="00AF4B5A"/>
    <w:rsid w:val="00AF4F41"/>
    <w:rsid w:val="00AF6365"/>
    <w:rsid w:val="00AF6C0B"/>
    <w:rsid w:val="00AF6CB1"/>
    <w:rsid w:val="00AF712B"/>
    <w:rsid w:val="00AF7613"/>
    <w:rsid w:val="00B00DAA"/>
    <w:rsid w:val="00B01505"/>
    <w:rsid w:val="00B0231B"/>
    <w:rsid w:val="00B03CEF"/>
    <w:rsid w:val="00B06B8A"/>
    <w:rsid w:val="00B07321"/>
    <w:rsid w:val="00B07E98"/>
    <w:rsid w:val="00B10B45"/>
    <w:rsid w:val="00B11419"/>
    <w:rsid w:val="00B115F0"/>
    <w:rsid w:val="00B12264"/>
    <w:rsid w:val="00B12879"/>
    <w:rsid w:val="00B1362E"/>
    <w:rsid w:val="00B13C34"/>
    <w:rsid w:val="00B14AAC"/>
    <w:rsid w:val="00B14CE5"/>
    <w:rsid w:val="00B155FE"/>
    <w:rsid w:val="00B168E0"/>
    <w:rsid w:val="00B16C30"/>
    <w:rsid w:val="00B17841"/>
    <w:rsid w:val="00B201ED"/>
    <w:rsid w:val="00B21E76"/>
    <w:rsid w:val="00B220B8"/>
    <w:rsid w:val="00B234CA"/>
    <w:rsid w:val="00B2556D"/>
    <w:rsid w:val="00B25A48"/>
    <w:rsid w:val="00B26797"/>
    <w:rsid w:val="00B26DE0"/>
    <w:rsid w:val="00B317B3"/>
    <w:rsid w:val="00B31FDE"/>
    <w:rsid w:val="00B32F3A"/>
    <w:rsid w:val="00B3350B"/>
    <w:rsid w:val="00B33517"/>
    <w:rsid w:val="00B34508"/>
    <w:rsid w:val="00B34A15"/>
    <w:rsid w:val="00B34A8D"/>
    <w:rsid w:val="00B370C4"/>
    <w:rsid w:val="00B37A75"/>
    <w:rsid w:val="00B406CD"/>
    <w:rsid w:val="00B41371"/>
    <w:rsid w:val="00B41719"/>
    <w:rsid w:val="00B427BE"/>
    <w:rsid w:val="00B46840"/>
    <w:rsid w:val="00B46C16"/>
    <w:rsid w:val="00B47599"/>
    <w:rsid w:val="00B50B01"/>
    <w:rsid w:val="00B5124F"/>
    <w:rsid w:val="00B51A6B"/>
    <w:rsid w:val="00B52058"/>
    <w:rsid w:val="00B529F2"/>
    <w:rsid w:val="00B52BF5"/>
    <w:rsid w:val="00B52E7F"/>
    <w:rsid w:val="00B53C53"/>
    <w:rsid w:val="00B55134"/>
    <w:rsid w:val="00B554AD"/>
    <w:rsid w:val="00B57603"/>
    <w:rsid w:val="00B578CB"/>
    <w:rsid w:val="00B606EE"/>
    <w:rsid w:val="00B60C11"/>
    <w:rsid w:val="00B622A6"/>
    <w:rsid w:val="00B6279D"/>
    <w:rsid w:val="00B6456F"/>
    <w:rsid w:val="00B647BB"/>
    <w:rsid w:val="00B650D0"/>
    <w:rsid w:val="00B65168"/>
    <w:rsid w:val="00B6710E"/>
    <w:rsid w:val="00B70441"/>
    <w:rsid w:val="00B70F1F"/>
    <w:rsid w:val="00B71019"/>
    <w:rsid w:val="00B7207D"/>
    <w:rsid w:val="00B73A81"/>
    <w:rsid w:val="00B73C33"/>
    <w:rsid w:val="00B744DF"/>
    <w:rsid w:val="00B75205"/>
    <w:rsid w:val="00B754BE"/>
    <w:rsid w:val="00B75993"/>
    <w:rsid w:val="00B75CF1"/>
    <w:rsid w:val="00B7687E"/>
    <w:rsid w:val="00B7772B"/>
    <w:rsid w:val="00B77D82"/>
    <w:rsid w:val="00B77DB2"/>
    <w:rsid w:val="00B81838"/>
    <w:rsid w:val="00B820BC"/>
    <w:rsid w:val="00B83628"/>
    <w:rsid w:val="00B84272"/>
    <w:rsid w:val="00B84529"/>
    <w:rsid w:val="00B8486F"/>
    <w:rsid w:val="00B851AB"/>
    <w:rsid w:val="00B86661"/>
    <w:rsid w:val="00B8784D"/>
    <w:rsid w:val="00B879A5"/>
    <w:rsid w:val="00B90526"/>
    <w:rsid w:val="00B90B70"/>
    <w:rsid w:val="00B91184"/>
    <w:rsid w:val="00B9500B"/>
    <w:rsid w:val="00B95339"/>
    <w:rsid w:val="00B95ABB"/>
    <w:rsid w:val="00B97D8A"/>
    <w:rsid w:val="00BA0968"/>
    <w:rsid w:val="00BA136D"/>
    <w:rsid w:val="00BA1902"/>
    <w:rsid w:val="00BA4ABA"/>
    <w:rsid w:val="00BA4FB5"/>
    <w:rsid w:val="00BA5BC1"/>
    <w:rsid w:val="00BA704F"/>
    <w:rsid w:val="00BB0261"/>
    <w:rsid w:val="00BB02D8"/>
    <w:rsid w:val="00BB1210"/>
    <w:rsid w:val="00BB12F3"/>
    <w:rsid w:val="00BB1AC5"/>
    <w:rsid w:val="00BB20D9"/>
    <w:rsid w:val="00BB22F2"/>
    <w:rsid w:val="00BB342D"/>
    <w:rsid w:val="00BB4C39"/>
    <w:rsid w:val="00BB52E2"/>
    <w:rsid w:val="00BB5555"/>
    <w:rsid w:val="00BB7C68"/>
    <w:rsid w:val="00BC0765"/>
    <w:rsid w:val="00BC14FA"/>
    <w:rsid w:val="00BC2270"/>
    <w:rsid w:val="00BC2925"/>
    <w:rsid w:val="00BC3BC1"/>
    <w:rsid w:val="00BC415F"/>
    <w:rsid w:val="00BC4557"/>
    <w:rsid w:val="00BC5BEA"/>
    <w:rsid w:val="00BC65EE"/>
    <w:rsid w:val="00BC71B1"/>
    <w:rsid w:val="00BC7448"/>
    <w:rsid w:val="00BD08FB"/>
    <w:rsid w:val="00BD098C"/>
    <w:rsid w:val="00BD2D54"/>
    <w:rsid w:val="00BD4355"/>
    <w:rsid w:val="00BD4C83"/>
    <w:rsid w:val="00BD5A26"/>
    <w:rsid w:val="00BD5E38"/>
    <w:rsid w:val="00BD60D5"/>
    <w:rsid w:val="00BD6DD6"/>
    <w:rsid w:val="00BD6F79"/>
    <w:rsid w:val="00BE2038"/>
    <w:rsid w:val="00BE2CB7"/>
    <w:rsid w:val="00BE3750"/>
    <w:rsid w:val="00BE53D6"/>
    <w:rsid w:val="00BE5FE5"/>
    <w:rsid w:val="00BE6092"/>
    <w:rsid w:val="00BE647A"/>
    <w:rsid w:val="00BE6639"/>
    <w:rsid w:val="00BE6B06"/>
    <w:rsid w:val="00BE7ED3"/>
    <w:rsid w:val="00BF1D76"/>
    <w:rsid w:val="00BF32FE"/>
    <w:rsid w:val="00BF343D"/>
    <w:rsid w:val="00BF34D6"/>
    <w:rsid w:val="00BF3555"/>
    <w:rsid w:val="00BF35A6"/>
    <w:rsid w:val="00BF3B57"/>
    <w:rsid w:val="00BF3B78"/>
    <w:rsid w:val="00BF5BA3"/>
    <w:rsid w:val="00BF6453"/>
    <w:rsid w:val="00BF7313"/>
    <w:rsid w:val="00BF755A"/>
    <w:rsid w:val="00BF7811"/>
    <w:rsid w:val="00C011C5"/>
    <w:rsid w:val="00C0259C"/>
    <w:rsid w:val="00C02B40"/>
    <w:rsid w:val="00C03475"/>
    <w:rsid w:val="00C035C3"/>
    <w:rsid w:val="00C038C0"/>
    <w:rsid w:val="00C0395F"/>
    <w:rsid w:val="00C03B2F"/>
    <w:rsid w:val="00C044D2"/>
    <w:rsid w:val="00C0456F"/>
    <w:rsid w:val="00C057C8"/>
    <w:rsid w:val="00C10065"/>
    <w:rsid w:val="00C100FF"/>
    <w:rsid w:val="00C102E1"/>
    <w:rsid w:val="00C10C4A"/>
    <w:rsid w:val="00C12D53"/>
    <w:rsid w:val="00C13907"/>
    <w:rsid w:val="00C14B4B"/>
    <w:rsid w:val="00C158F0"/>
    <w:rsid w:val="00C15A9A"/>
    <w:rsid w:val="00C15BBC"/>
    <w:rsid w:val="00C16ABA"/>
    <w:rsid w:val="00C2066D"/>
    <w:rsid w:val="00C21770"/>
    <w:rsid w:val="00C21AF3"/>
    <w:rsid w:val="00C224B6"/>
    <w:rsid w:val="00C23D30"/>
    <w:rsid w:val="00C241C0"/>
    <w:rsid w:val="00C24A76"/>
    <w:rsid w:val="00C254A6"/>
    <w:rsid w:val="00C26361"/>
    <w:rsid w:val="00C27413"/>
    <w:rsid w:val="00C27BEF"/>
    <w:rsid w:val="00C31391"/>
    <w:rsid w:val="00C32DA0"/>
    <w:rsid w:val="00C33290"/>
    <w:rsid w:val="00C334C4"/>
    <w:rsid w:val="00C33A5C"/>
    <w:rsid w:val="00C34369"/>
    <w:rsid w:val="00C34761"/>
    <w:rsid w:val="00C348FE"/>
    <w:rsid w:val="00C34F92"/>
    <w:rsid w:val="00C35EEE"/>
    <w:rsid w:val="00C37808"/>
    <w:rsid w:val="00C4146F"/>
    <w:rsid w:val="00C42119"/>
    <w:rsid w:val="00C427E4"/>
    <w:rsid w:val="00C42F1C"/>
    <w:rsid w:val="00C44669"/>
    <w:rsid w:val="00C4476E"/>
    <w:rsid w:val="00C44BFD"/>
    <w:rsid w:val="00C450A1"/>
    <w:rsid w:val="00C463D5"/>
    <w:rsid w:val="00C518F3"/>
    <w:rsid w:val="00C51DE2"/>
    <w:rsid w:val="00C51E71"/>
    <w:rsid w:val="00C52F0D"/>
    <w:rsid w:val="00C533F3"/>
    <w:rsid w:val="00C53AF8"/>
    <w:rsid w:val="00C53B24"/>
    <w:rsid w:val="00C55071"/>
    <w:rsid w:val="00C56D4A"/>
    <w:rsid w:val="00C61F26"/>
    <w:rsid w:val="00C6272F"/>
    <w:rsid w:val="00C62A4A"/>
    <w:rsid w:val="00C632F3"/>
    <w:rsid w:val="00C63948"/>
    <w:rsid w:val="00C63D8E"/>
    <w:rsid w:val="00C63FF2"/>
    <w:rsid w:val="00C6555C"/>
    <w:rsid w:val="00C65A66"/>
    <w:rsid w:val="00C65E51"/>
    <w:rsid w:val="00C65E6D"/>
    <w:rsid w:val="00C66D06"/>
    <w:rsid w:val="00C66DD0"/>
    <w:rsid w:val="00C6781B"/>
    <w:rsid w:val="00C71816"/>
    <w:rsid w:val="00C71E1A"/>
    <w:rsid w:val="00C723E5"/>
    <w:rsid w:val="00C726DD"/>
    <w:rsid w:val="00C748BE"/>
    <w:rsid w:val="00C754D4"/>
    <w:rsid w:val="00C75D04"/>
    <w:rsid w:val="00C76953"/>
    <w:rsid w:val="00C7754D"/>
    <w:rsid w:val="00C8009D"/>
    <w:rsid w:val="00C80620"/>
    <w:rsid w:val="00C80D41"/>
    <w:rsid w:val="00C81D6D"/>
    <w:rsid w:val="00C81F8A"/>
    <w:rsid w:val="00C83236"/>
    <w:rsid w:val="00C8378D"/>
    <w:rsid w:val="00C84AC3"/>
    <w:rsid w:val="00C852E5"/>
    <w:rsid w:val="00C85DB6"/>
    <w:rsid w:val="00C85DCE"/>
    <w:rsid w:val="00C861E5"/>
    <w:rsid w:val="00C86818"/>
    <w:rsid w:val="00C870B5"/>
    <w:rsid w:val="00C8735E"/>
    <w:rsid w:val="00C8757B"/>
    <w:rsid w:val="00C90857"/>
    <w:rsid w:val="00C91400"/>
    <w:rsid w:val="00C922A5"/>
    <w:rsid w:val="00C92B20"/>
    <w:rsid w:val="00C92BFE"/>
    <w:rsid w:val="00C93293"/>
    <w:rsid w:val="00C93AFD"/>
    <w:rsid w:val="00C93F23"/>
    <w:rsid w:val="00C94FDE"/>
    <w:rsid w:val="00C95333"/>
    <w:rsid w:val="00C96330"/>
    <w:rsid w:val="00C963A7"/>
    <w:rsid w:val="00C96D26"/>
    <w:rsid w:val="00C97222"/>
    <w:rsid w:val="00C979CE"/>
    <w:rsid w:val="00C97DC3"/>
    <w:rsid w:val="00CA0608"/>
    <w:rsid w:val="00CA1A34"/>
    <w:rsid w:val="00CA4CD5"/>
    <w:rsid w:val="00CA4E7E"/>
    <w:rsid w:val="00CA4FD7"/>
    <w:rsid w:val="00CA52B5"/>
    <w:rsid w:val="00CA5553"/>
    <w:rsid w:val="00CA5C94"/>
    <w:rsid w:val="00CA60D4"/>
    <w:rsid w:val="00CB0187"/>
    <w:rsid w:val="00CB048D"/>
    <w:rsid w:val="00CB1874"/>
    <w:rsid w:val="00CB1DDE"/>
    <w:rsid w:val="00CB1FEC"/>
    <w:rsid w:val="00CB22A8"/>
    <w:rsid w:val="00CB2867"/>
    <w:rsid w:val="00CB2B13"/>
    <w:rsid w:val="00CB2B63"/>
    <w:rsid w:val="00CB3033"/>
    <w:rsid w:val="00CB4DEA"/>
    <w:rsid w:val="00CB5DC2"/>
    <w:rsid w:val="00CB6612"/>
    <w:rsid w:val="00CB7878"/>
    <w:rsid w:val="00CB7E77"/>
    <w:rsid w:val="00CC09C9"/>
    <w:rsid w:val="00CC12E3"/>
    <w:rsid w:val="00CC15D9"/>
    <w:rsid w:val="00CC252E"/>
    <w:rsid w:val="00CC2B47"/>
    <w:rsid w:val="00CC3D96"/>
    <w:rsid w:val="00CC5EFD"/>
    <w:rsid w:val="00CC6ED0"/>
    <w:rsid w:val="00CC7858"/>
    <w:rsid w:val="00CD0909"/>
    <w:rsid w:val="00CD0B02"/>
    <w:rsid w:val="00CD1146"/>
    <w:rsid w:val="00CD3AEF"/>
    <w:rsid w:val="00CD3E09"/>
    <w:rsid w:val="00CD4B06"/>
    <w:rsid w:val="00CD547C"/>
    <w:rsid w:val="00CD55F9"/>
    <w:rsid w:val="00CD5D37"/>
    <w:rsid w:val="00CD6595"/>
    <w:rsid w:val="00CD7EE8"/>
    <w:rsid w:val="00CE0269"/>
    <w:rsid w:val="00CE0495"/>
    <w:rsid w:val="00CE0E5E"/>
    <w:rsid w:val="00CE1DFE"/>
    <w:rsid w:val="00CE22BB"/>
    <w:rsid w:val="00CE272E"/>
    <w:rsid w:val="00CE2B3A"/>
    <w:rsid w:val="00CE339F"/>
    <w:rsid w:val="00CE5142"/>
    <w:rsid w:val="00CE538A"/>
    <w:rsid w:val="00CE5686"/>
    <w:rsid w:val="00CE5AB0"/>
    <w:rsid w:val="00CE697C"/>
    <w:rsid w:val="00CE791F"/>
    <w:rsid w:val="00CF032E"/>
    <w:rsid w:val="00CF2038"/>
    <w:rsid w:val="00CF240C"/>
    <w:rsid w:val="00CF3B34"/>
    <w:rsid w:val="00CF4266"/>
    <w:rsid w:val="00CF4BFE"/>
    <w:rsid w:val="00CF52E2"/>
    <w:rsid w:val="00CF5FF7"/>
    <w:rsid w:val="00CF60C4"/>
    <w:rsid w:val="00CF7B64"/>
    <w:rsid w:val="00D00B0E"/>
    <w:rsid w:val="00D01C27"/>
    <w:rsid w:val="00D051F6"/>
    <w:rsid w:val="00D05544"/>
    <w:rsid w:val="00D061BD"/>
    <w:rsid w:val="00D10E40"/>
    <w:rsid w:val="00D11ACE"/>
    <w:rsid w:val="00D12F60"/>
    <w:rsid w:val="00D13311"/>
    <w:rsid w:val="00D134BC"/>
    <w:rsid w:val="00D139EF"/>
    <w:rsid w:val="00D15076"/>
    <w:rsid w:val="00D16F7A"/>
    <w:rsid w:val="00D17424"/>
    <w:rsid w:val="00D2083E"/>
    <w:rsid w:val="00D20D05"/>
    <w:rsid w:val="00D20D09"/>
    <w:rsid w:val="00D21557"/>
    <w:rsid w:val="00D2300B"/>
    <w:rsid w:val="00D2343C"/>
    <w:rsid w:val="00D24DD7"/>
    <w:rsid w:val="00D25814"/>
    <w:rsid w:val="00D26BB9"/>
    <w:rsid w:val="00D27975"/>
    <w:rsid w:val="00D27A2B"/>
    <w:rsid w:val="00D31BFE"/>
    <w:rsid w:val="00D3308C"/>
    <w:rsid w:val="00D3429C"/>
    <w:rsid w:val="00D342AA"/>
    <w:rsid w:val="00D345CA"/>
    <w:rsid w:val="00D35E3E"/>
    <w:rsid w:val="00D36A38"/>
    <w:rsid w:val="00D37228"/>
    <w:rsid w:val="00D37532"/>
    <w:rsid w:val="00D37A12"/>
    <w:rsid w:val="00D40943"/>
    <w:rsid w:val="00D40BA1"/>
    <w:rsid w:val="00D42726"/>
    <w:rsid w:val="00D441C7"/>
    <w:rsid w:val="00D44A64"/>
    <w:rsid w:val="00D44AE9"/>
    <w:rsid w:val="00D479F3"/>
    <w:rsid w:val="00D47BAE"/>
    <w:rsid w:val="00D47D0B"/>
    <w:rsid w:val="00D52145"/>
    <w:rsid w:val="00D53E7A"/>
    <w:rsid w:val="00D54841"/>
    <w:rsid w:val="00D55346"/>
    <w:rsid w:val="00D57458"/>
    <w:rsid w:val="00D57ECE"/>
    <w:rsid w:val="00D62A9F"/>
    <w:rsid w:val="00D647B6"/>
    <w:rsid w:val="00D64F1B"/>
    <w:rsid w:val="00D656B2"/>
    <w:rsid w:val="00D662A2"/>
    <w:rsid w:val="00D66B31"/>
    <w:rsid w:val="00D70D0A"/>
    <w:rsid w:val="00D71570"/>
    <w:rsid w:val="00D75187"/>
    <w:rsid w:val="00D77238"/>
    <w:rsid w:val="00D7761E"/>
    <w:rsid w:val="00D7775B"/>
    <w:rsid w:val="00D8073E"/>
    <w:rsid w:val="00D80BF1"/>
    <w:rsid w:val="00D80C10"/>
    <w:rsid w:val="00D80FE0"/>
    <w:rsid w:val="00D81518"/>
    <w:rsid w:val="00D81C14"/>
    <w:rsid w:val="00D825CA"/>
    <w:rsid w:val="00D828E2"/>
    <w:rsid w:val="00D83C9A"/>
    <w:rsid w:val="00D85590"/>
    <w:rsid w:val="00D8606C"/>
    <w:rsid w:val="00D866D4"/>
    <w:rsid w:val="00D86BCB"/>
    <w:rsid w:val="00D9071A"/>
    <w:rsid w:val="00D90A34"/>
    <w:rsid w:val="00D91590"/>
    <w:rsid w:val="00D9191A"/>
    <w:rsid w:val="00D92658"/>
    <w:rsid w:val="00D96A61"/>
    <w:rsid w:val="00D96CF5"/>
    <w:rsid w:val="00DA0E65"/>
    <w:rsid w:val="00DA0F98"/>
    <w:rsid w:val="00DA2A04"/>
    <w:rsid w:val="00DA3D9C"/>
    <w:rsid w:val="00DA3F32"/>
    <w:rsid w:val="00DA42B0"/>
    <w:rsid w:val="00DA5C17"/>
    <w:rsid w:val="00DA5E07"/>
    <w:rsid w:val="00DA6A76"/>
    <w:rsid w:val="00DA77A2"/>
    <w:rsid w:val="00DA790A"/>
    <w:rsid w:val="00DA7FDF"/>
    <w:rsid w:val="00DB0B93"/>
    <w:rsid w:val="00DB0E4D"/>
    <w:rsid w:val="00DB1063"/>
    <w:rsid w:val="00DB1B4F"/>
    <w:rsid w:val="00DB1C75"/>
    <w:rsid w:val="00DB2D4B"/>
    <w:rsid w:val="00DB38A8"/>
    <w:rsid w:val="00DB413C"/>
    <w:rsid w:val="00DB45FB"/>
    <w:rsid w:val="00DB46D8"/>
    <w:rsid w:val="00DB5586"/>
    <w:rsid w:val="00DB5AD7"/>
    <w:rsid w:val="00DB74AF"/>
    <w:rsid w:val="00DC04C5"/>
    <w:rsid w:val="00DC06BB"/>
    <w:rsid w:val="00DC148D"/>
    <w:rsid w:val="00DC1A42"/>
    <w:rsid w:val="00DC30E2"/>
    <w:rsid w:val="00DC4429"/>
    <w:rsid w:val="00DC47F7"/>
    <w:rsid w:val="00DC5032"/>
    <w:rsid w:val="00DC518A"/>
    <w:rsid w:val="00DC53EE"/>
    <w:rsid w:val="00DC76CD"/>
    <w:rsid w:val="00DD1C6E"/>
    <w:rsid w:val="00DD2E45"/>
    <w:rsid w:val="00DD31DB"/>
    <w:rsid w:val="00DD34DC"/>
    <w:rsid w:val="00DD34F4"/>
    <w:rsid w:val="00DD3A0A"/>
    <w:rsid w:val="00DD3B3E"/>
    <w:rsid w:val="00DD3DFD"/>
    <w:rsid w:val="00DD442D"/>
    <w:rsid w:val="00DD444E"/>
    <w:rsid w:val="00DD5BEB"/>
    <w:rsid w:val="00DE027F"/>
    <w:rsid w:val="00DE05BE"/>
    <w:rsid w:val="00DE0B4C"/>
    <w:rsid w:val="00DE0F9E"/>
    <w:rsid w:val="00DE1D24"/>
    <w:rsid w:val="00DE1D8F"/>
    <w:rsid w:val="00DE267E"/>
    <w:rsid w:val="00DE2FCB"/>
    <w:rsid w:val="00DE4366"/>
    <w:rsid w:val="00DE4BD2"/>
    <w:rsid w:val="00DE523C"/>
    <w:rsid w:val="00DE59C9"/>
    <w:rsid w:val="00DE60D5"/>
    <w:rsid w:val="00DE61E7"/>
    <w:rsid w:val="00DE6712"/>
    <w:rsid w:val="00DE6DAF"/>
    <w:rsid w:val="00DE703D"/>
    <w:rsid w:val="00DE734E"/>
    <w:rsid w:val="00DF00DA"/>
    <w:rsid w:val="00DF0135"/>
    <w:rsid w:val="00DF0249"/>
    <w:rsid w:val="00DF143D"/>
    <w:rsid w:val="00DF1E3E"/>
    <w:rsid w:val="00DF2A76"/>
    <w:rsid w:val="00DF33E1"/>
    <w:rsid w:val="00DF39E7"/>
    <w:rsid w:val="00DF4027"/>
    <w:rsid w:val="00DF5183"/>
    <w:rsid w:val="00DF587C"/>
    <w:rsid w:val="00DF7134"/>
    <w:rsid w:val="00DF767A"/>
    <w:rsid w:val="00DF7E03"/>
    <w:rsid w:val="00E00046"/>
    <w:rsid w:val="00E0013C"/>
    <w:rsid w:val="00E004E9"/>
    <w:rsid w:val="00E01025"/>
    <w:rsid w:val="00E01594"/>
    <w:rsid w:val="00E01648"/>
    <w:rsid w:val="00E01D37"/>
    <w:rsid w:val="00E021E8"/>
    <w:rsid w:val="00E02D90"/>
    <w:rsid w:val="00E04258"/>
    <w:rsid w:val="00E04E8E"/>
    <w:rsid w:val="00E055CD"/>
    <w:rsid w:val="00E065EE"/>
    <w:rsid w:val="00E11945"/>
    <w:rsid w:val="00E11A10"/>
    <w:rsid w:val="00E1237D"/>
    <w:rsid w:val="00E127E8"/>
    <w:rsid w:val="00E1362A"/>
    <w:rsid w:val="00E15AEB"/>
    <w:rsid w:val="00E15FF7"/>
    <w:rsid w:val="00E164E3"/>
    <w:rsid w:val="00E1681A"/>
    <w:rsid w:val="00E172D7"/>
    <w:rsid w:val="00E17F2C"/>
    <w:rsid w:val="00E203D6"/>
    <w:rsid w:val="00E20ACD"/>
    <w:rsid w:val="00E21C9D"/>
    <w:rsid w:val="00E244AF"/>
    <w:rsid w:val="00E2498E"/>
    <w:rsid w:val="00E2552A"/>
    <w:rsid w:val="00E271F0"/>
    <w:rsid w:val="00E27532"/>
    <w:rsid w:val="00E31F5C"/>
    <w:rsid w:val="00E33417"/>
    <w:rsid w:val="00E33C2B"/>
    <w:rsid w:val="00E35BEA"/>
    <w:rsid w:val="00E36177"/>
    <w:rsid w:val="00E37B94"/>
    <w:rsid w:val="00E40EBA"/>
    <w:rsid w:val="00E413D9"/>
    <w:rsid w:val="00E425A3"/>
    <w:rsid w:val="00E43AD4"/>
    <w:rsid w:val="00E44623"/>
    <w:rsid w:val="00E4519F"/>
    <w:rsid w:val="00E452CB"/>
    <w:rsid w:val="00E4608C"/>
    <w:rsid w:val="00E474C2"/>
    <w:rsid w:val="00E4795D"/>
    <w:rsid w:val="00E52CF0"/>
    <w:rsid w:val="00E535BE"/>
    <w:rsid w:val="00E53E42"/>
    <w:rsid w:val="00E60632"/>
    <w:rsid w:val="00E6157E"/>
    <w:rsid w:val="00E6165F"/>
    <w:rsid w:val="00E61F0A"/>
    <w:rsid w:val="00E64027"/>
    <w:rsid w:val="00E64829"/>
    <w:rsid w:val="00E64BE0"/>
    <w:rsid w:val="00E65458"/>
    <w:rsid w:val="00E66858"/>
    <w:rsid w:val="00E66ECE"/>
    <w:rsid w:val="00E67083"/>
    <w:rsid w:val="00E70247"/>
    <w:rsid w:val="00E70BC0"/>
    <w:rsid w:val="00E74212"/>
    <w:rsid w:val="00E74BBE"/>
    <w:rsid w:val="00E7585E"/>
    <w:rsid w:val="00E75952"/>
    <w:rsid w:val="00E76737"/>
    <w:rsid w:val="00E76AC7"/>
    <w:rsid w:val="00E803F5"/>
    <w:rsid w:val="00E80BA8"/>
    <w:rsid w:val="00E84693"/>
    <w:rsid w:val="00E86A11"/>
    <w:rsid w:val="00E92424"/>
    <w:rsid w:val="00E93ACF"/>
    <w:rsid w:val="00E93B37"/>
    <w:rsid w:val="00E93EE1"/>
    <w:rsid w:val="00E942D0"/>
    <w:rsid w:val="00E947D0"/>
    <w:rsid w:val="00E94888"/>
    <w:rsid w:val="00E94D41"/>
    <w:rsid w:val="00E97266"/>
    <w:rsid w:val="00E978CC"/>
    <w:rsid w:val="00EA0347"/>
    <w:rsid w:val="00EA0A94"/>
    <w:rsid w:val="00EA1223"/>
    <w:rsid w:val="00EA2598"/>
    <w:rsid w:val="00EA2D55"/>
    <w:rsid w:val="00EA336C"/>
    <w:rsid w:val="00EA3CF2"/>
    <w:rsid w:val="00EA3D54"/>
    <w:rsid w:val="00EA4031"/>
    <w:rsid w:val="00EA421E"/>
    <w:rsid w:val="00EA731C"/>
    <w:rsid w:val="00EA76EB"/>
    <w:rsid w:val="00EA7F26"/>
    <w:rsid w:val="00EB0627"/>
    <w:rsid w:val="00EB07D8"/>
    <w:rsid w:val="00EB1818"/>
    <w:rsid w:val="00EB1BDD"/>
    <w:rsid w:val="00EB28B4"/>
    <w:rsid w:val="00EB4A4E"/>
    <w:rsid w:val="00EB62F7"/>
    <w:rsid w:val="00EB7658"/>
    <w:rsid w:val="00EB77E0"/>
    <w:rsid w:val="00EB7C88"/>
    <w:rsid w:val="00EC0945"/>
    <w:rsid w:val="00EC1A95"/>
    <w:rsid w:val="00EC2FC9"/>
    <w:rsid w:val="00EC352E"/>
    <w:rsid w:val="00EC3A6F"/>
    <w:rsid w:val="00EC44CF"/>
    <w:rsid w:val="00EC531B"/>
    <w:rsid w:val="00EC6327"/>
    <w:rsid w:val="00EC69FA"/>
    <w:rsid w:val="00EC7BC7"/>
    <w:rsid w:val="00ED1852"/>
    <w:rsid w:val="00ED1AD7"/>
    <w:rsid w:val="00ED2397"/>
    <w:rsid w:val="00ED3834"/>
    <w:rsid w:val="00ED530F"/>
    <w:rsid w:val="00ED5828"/>
    <w:rsid w:val="00ED5879"/>
    <w:rsid w:val="00ED5EFB"/>
    <w:rsid w:val="00ED5FC5"/>
    <w:rsid w:val="00ED63DB"/>
    <w:rsid w:val="00ED778A"/>
    <w:rsid w:val="00ED78AC"/>
    <w:rsid w:val="00EE0E2E"/>
    <w:rsid w:val="00EE0F26"/>
    <w:rsid w:val="00EE1C2C"/>
    <w:rsid w:val="00EE2012"/>
    <w:rsid w:val="00EE7E30"/>
    <w:rsid w:val="00EF0A02"/>
    <w:rsid w:val="00EF1212"/>
    <w:rsid w:val="00EF19B6"/>
    <w:rsid w:val="00EF3964"/>
    <w:rsid w:val="00EF504D"/>
    <w:rsid w:val="00EF5B86"/>
    <w:rsid w:val="00EF6691"/>
    <w:rsid w:val="00EF6A81"/>
    <w:rsid w:val="00EF774D"/>
    <w:rsid w:val="00EF77A9"/>
    <w:rsid w:val="00EF7956"/>
    <w:rsid w:val="00F0282D"/>
    <w:rsid w:val="00F0385C"/>
    <w:rsid w:val="00F04157"/>
    <w:rsid w:val="00F0582E"/>
    <w:rsid w:val="00F05895"/>
    <w:rsid w:val="00F05B94"/>
    <w:rsid w:val="00F10E2C"/>
    <w:rsid w:val="00F11DDE"/>
    <w:rsid w:val="00F12B49"/>
    <w:rsid w:val="00F130D5"/>
    <w:rsid w:val="00F13890"/>
    <w:rsid w:val="00F146E8"/>
    <w:rsid w:val="00F15127"/>
    <w:rsid w:val="00F15F18"/>
    <w:rsid w:val="00F16044"/>
    <w:rsid w:val="00F162CC"/>
    <w:rsid w:val="00F16E24"/>
    <w:rsid w:val="00F2035E"/>
    <w:rsid w:val="00F20904"/>
    <w:rsid w:val="00F209AF"/>
    <w:rsid w:val="00F20B63"/>
    <w:rsid w:val="00F20EFA"/>
    <w:rsid w:val="00F21530"/>
    <w:rsid w:val="00F21767"/>
    <w:rsid w:val="00F2181B"/>
    <w:rsid w:val="00F230A0"/>
    <w:rsid w:val="00F2367D"/>
    <w:rsid w:val="00F2512F"/>
    <w:rsid w:val="00F27207"/>
    <w:rsid w:val="00F279FF"/>
    <w:rsid w:val="00F3088A"/>
    <w:rsid w:val="00F31A33"/>
    <w:rsid w:val="00F31EFB"/>
    <w:rsid w:val="00F33990"/>
    <w:rsid w:val="00F33A06"/>
    <w:rsid w:val="00F33EE3"/>
    <w:rsid w:val="00F3458F"/>
    <w:rsid w:val="00F3540D"/>
    <w:rsid w:val="00F363F4"/>
    <w:rsid w:val="00F375AD"/>
    <w:rsid w:val="00F46FA7"/>
    <w:rsid w:val="00F474CD"/>
    <w:rsid w:val="00F47D1C"/>
    <w:rsid w:val="00F47DE6"/>
    <w:rsid w:val="00F5029B"/>
    <w:rsid w:val="00F50350"/>
    <w:rsid w:val="00F50AC2"/>
    <w:rsid w:val="00F510BD"/>
    <w:rsid w:val="00F52657"/>
    <w:rsid w:val="00F53F49"/>
    <w:rsid w:val="00F55A41"/>
    <w:rsid w:val="00F5663E"/>
    <w:rsid w:val="00F56AA7"/>
    <w:rsid w:val="00F56E6A"/>
    <w:rsid w:val="00F56ED4"/>
    <w:rsid w:val="00F57E71"/>
    <w:rsid w:val="00F6084B"/>
    <w:rsid w:val="00F61FE4"/>
    <w:rsid w:val="00F64231"/>
    <w:rsid w:val="00F64FE3"/>
    <w:rsid w:val="00F65595"/>
    <w:rsid w:val="00F65830"/>
    <w:rsid w:val="00F66B54"/>
    <w:rsid w:val="00F67752"/>
    <w:rsid w:val="00F7043B"/>
    <w:rsid w:val="00F72B65"/>
    <w:rsid w:val="00F74D89"/>
    <w:rsid w:val="00F74EA2"/>
    <w:rsid w:val="00F7639D"/>
    <w:rsid w:val="00F76477"/>
    <w:rsid w:val="00F770D2"/>
    <w:rsid w:val="00F77AD5"/>
    <w:rsid w:val="00F801DD"/>
    <w:rsid w:val="00F804FF"/>
    <w:rsid w:val="00F814FF"/>
    <w:rsid w:val="00F82BFB"/>
    <w:rsid w:val="00F83DC5"/>
    <w:rsid w:val="00F83E18"/>
    <w:rsid w:val="00F84B57"/>
    <w:rsid w:val="00F85FA2"/>
    <w:rsid w:val="00F86245"/>
    <w:rsid w:val="00F86AF1"/>
    <w:rsid w:val="00F87364"/>
    <w:rsid w:val="00F875E8"/>
    <w:rsid w:val="00F9087F"/>
    <w:rsid w:val="00F9159F"/>
    <w:rsid w:val="00F9410B"/>
    <w:rsid w:val="00FA0A0A"/>
    <w:rsid w:val="00FA175B"/>
    <w:rsid w:val="00FA1917"/>
    <w:rsid w:val="00FA2E43"/>
    <w:rsid w:val="00FA324C"/>
    <w:rsid w:val="00FA4143"/>
    <w:rsid w:val="00FA4FDA"/>
    <w:rsid w:val="00FA6BBC"/>
    <w:rsid w:val="00FA7838"/>
    <w:rsid w:val="00FB09E0"/>
    <w:rsid w:val="00FB23FB"/>
    <w:rsid w:val="00FB3BD4"/>
    <w:rsid w:val="00FB5198"/>
    <w:rsid w:val="00FB5282"/>
    <w:rsid w:val="00FB7D17"/>
    <w:rsid w:val="00FC0C46"/>
    <w:rsid w:val="00FC0C72"/>
    <w:rsid w:val="00FC0E80"/>
    <w:rsid w:val="00FC11F2"/>
    <w:rsid w:val="00FC1275"/>
    <w:rsid w:val="00FC1348"/>
    <w:rsid w:val="00FC208D"/>
    <w:rsid w:val="00FC5C8D"/>
    <w:rsid w:val="00FC5DF5"/>
    <w:rsid w:val="00FC62DF"/>
    <w:rsid w:val="00FC7388"/>
    <w:rsid w:val="00FC77C7"/>
    <w:rsid w:val="00FC78F2"/>
    <w:rsid w:val="00FC7AFD"/>
    <w:rsid w:val="00FD0064"/>
    <w:rsid w:val="00FD3DEB"/>
    <w:rsid w:val="00FD59DF"/>
    <w:rsid w:val="00FD5E6B"/>
    <w:rsid w:val="00FD7593"/>
    <w:rsid w:val="00FE0B9C"/>
    <w:rsid w:val="00FE2003"/>
    <w:rsid w:val="00FE2C94"/>
    <w:rsid w:val="00FE2F01"/>
    <w:rsid w:val="00FE4E50"/>
    <w:rsid w:val="00FE5514"/>
    <w:rsid w:val="00FE5DDE"/>
    <w:rsid w:val="00FE6180"/>
    <w:rsid w:val="00FF034E"/>
    <w:rsid w:val="00FF0531"/>
    <w:rsid w:val="00FF1E65"/>
    <w:rsid w:val="00FF35B5"/>
    <w:rsid w:val="00FF3F5E"/>
    <w:rsid w:val="00FF5289"/>
    <w:rsid w:val="00FF5EC1"/>
    <w:rsid w:val="00FF6B84"/>
    <w:rsid w:val="00FF7111"/>
    <w:rsid w:val="00FF77B3"/>
    <w:rsid w:val="00FF7EC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0E97D10"/>
  <w15:docId w15:val="{080F5E05-EFA0-4528-8C7E-00267754E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E5561"/>
    <w:pPr>
      <w:spacing w:after="160" w:line="259" w:lineRule="auto"/>
    </w:pPr>
    <w:rPr>
      <w:sz w:val="22"/>
      <w:szCs w:val="22"/>
    </w:rPr>
  </w:style>
  <w:style w:type="paragraph" w:styleId="Rubrik1">
    <w:name w:val="heading 1"/>
    <w:basedOn w:val="Normal"/>
    <w:next w:val="Normal"/>
    <w:link w:val="Rubrik1Char"/>
    <w:uiPriority w:val="9"/>
    <w:qFormat/>
    <w:rsid w:val="008B0737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ind w:left="574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8B0737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 w:eastAsia="ja-JP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8B073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  <w:lang w:val="en-US" w:eastAsia="ja-JP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8B073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lang w:val="en-US" w:eastAsia="ja-JP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8B073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7365D" w:themeColor="text2" w:themeShade="BF"/>
      <w:lang w:val="en-US" w:eastAsia="ja-JP"/>
    </w:rPr>
  </w:style>
  <w:style w:type="paragraph" w:styleId="Rubrik6">
    <w:name w:val="heading 6"/>
    <w:basedOn w:val="Normal"/>
    <w:next w:val="Normal"/>
    <w:link w:val="Rubrik6Char"/>
    <w:uiPriority w:val="9"/>
    <w:unhideWhenUsed/>
    <w:qFormat/>
    <w:rsid w:val="008B073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7365D" w:themeColor="text2" w:themeShade="BF"/>
      <w:lang w:val="en-US" w:eastAsia="ja-JP"/>
    </w:rPr>
  </w:style>
  <w:style w:type="paragraph" w:styleId="Rubrik7">
    <w:name w:val="heading 7"/>
    <w:basedOn w:val="Normal"/>
    <w:next w:val="Normal"/>
    <w:link w:val="Rubrik7Char"/>
    <w:uiPriority w:val="9"/>
    <w:unhideWhenUsed/>
    <w:qFormat/>
    <w:rsid w:val="008B073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US" w:eastAsia="ja-JP"/>
    </w:rPr>
  </w:style>
  <w:style w:type="paragraph" w:styleId="Rubrik8">
    <w:name w:val="heading 8"/>
    <w:basedOn w:val="Normal"/>
    <w:next w:val="Normal"/>
    <w:link w:val="Rubrik8Char"/>
    <w:uiPriority w:val="9"/>
    <w:unhideWhenUsed/>
    <w:qFormat/>
    <w:rsid w:val="008B073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paragraph" w:styleId="Rubrik9">
    <w:name w:val="heading 9"/>
    <w:basedOn w:val="Normal"/>
    <w:next w:val="Normal"/>
    <w:link w:val="Rubrik9Char"/>
    <w:uiPriority w:val="9"/>
    <w:unhideWhenUsed/>
    <w:qFormat/>
    <w:rsid w:val="008B073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semiHidden/>
    <w:rsid w:val="005F1C04"/>
    <w:pPr>
      <w:spacing w:after="0" w:line="240" w:lineRule="auto"/>
    </w:pPr>
    <w:rPr>
      <w:rFonts w:ascii="Lucida Grande" w:hAnsi="Lucida Grande"/>
      <w:sz w:val="18"/>
      <w:szCs w:val="18"/>
    </w:rPr>
  </w:style>
  <w:style w:type="paragraph" w:customStyle="1" w:styleId="lkab1fet">
    <w:name w:val="lkab 1 fet"/>
    <w:basedOn w:val="Normal"/>
    <w:rsid w:val="00A626DB"/>
    <w:pPr>
      <w:tabs>
        <w:tab w:val="left" w:pos="284"/>
        <w:tab w:val="left" w:pos="709"/>
        <w:tab w:val="right" w:pos="4536"/>
        <w:tab w:val="right" w:pos="5670"/>
        <w:tab w:val="right" w:pos="6804"/>
        <w:tab w:val="right" w:pos="7938"/>
        <w:tab w:val="right" w:pos="9072"/>
        <w:tab w:val="right" w:pos="10206"/>
      </w:tabs>
      <w:spacing w:after="0" w:line="360" w:lineRule="auto"/>
    </w:pPr>
    <w:rPr>
      <w:rFonts w:ascii="Arial" w:eastAsia="MS Mincho" w:hAnsi="Arial"/>
      <w:sz w:val="28"/>
      <w:szCs w:val="24"/>
    </w:rPr>
  </w:style>
  <w:style w:type="paragraph" w:customStyle="1" w:styleId="LKABRubrik1">
    <w:name w:val="LKAB Rubrik 1"/>
    <w:autoRedefine/>
    <w:rsid w:val="00D236BA"/>
    <w:rPr>
      <w:rFonts w:ascii="Arial" w:hAnsi="Arial"/>
      <w:b/>
      <w:sz w:val="36"/>
      <w:lang w:eastAsia="sv-SE"/>
    </w:rPr>
  </w:style>
  <w:style w:type="paragraph" w:customStyle="1" w:styleId="LKABMellanrubrik2">
    <w:name w:val="LKAB Mellanrubrik 2"/>
    <w:rsid w:val="00D236BA"/>
    <w:rPr>
      <w:rFonts w:ascii="Arial" w:hAnsi="Arial"/>
      <w:b/>
      <w:lang w:eastAsia="sv-SE"/>
    </w:rPr>
  </w:style>
  <w:style w:type="paragraph" w:customStyle="1" w:styleId="LKABBrd">
    <w:name w:val="LKAB Bröd"/>
    <w:autoRedefine/>
    <w:rsid w:val="00D236BA"/>
    <w:rPr>
      <w:rFonts w:ascii="Arial" w:hAnsi="Arial"/>
      <w:lang w:eastAsia="sv-SE"/>
    </w:rPr>
  </w:style>
  <w:style w:type="paragraph" w:customStyle="1" w:styleId="LKABMellanrubrik1">
    <w:name w:val="LKAB Mellanrubrik 1"/>
    <w:autoRedefine/>
    <w:rsid w:val="00D236BA"/>
    <w:rPr>
      <w:rFonts w:ascii="Arial" w:hAnsi="Arial"/>
      <w:b/>
      <w:caps/>
      <w:lang w:eastAsia="sv-SE"/>
    </w:rPr>
  </w:style>
  <w:style w:type="paragraph" w:customStyle="1" w:styleId="LKABKapitelrubrik">
    <w:name w:val="LKAB Kapitelrubrik"/>
    <w:autoRedefine/>
    <w:rsid w:val="000C0403"/>
    <w:rPr>
      <w:rFonts w:ascii="Times" w:hAnsi="Times"/>
      <w:sz w:val="40"/>
      <w:lang w:eastAsia="sv-SE"/>
    </w:rPr>
  </w:style>
  <w:style w:type="paragraph" w:customStyle="1" w:styleId="LKABIngress">
    <w:name w:val="LKAB Ingress"/>
    <w:autoRedefine/>
    <w:rsid w:val="000C0403"/>
    <w:rPr>
      <w:rFonts w:ascii="Times" w:hAnsi="Times"/>
      <w:i/>
      <w:sz w:val="28"/>
      <w:lang w:eastAsia="sv-SE"/>
    </w:rPr>
  </w:style>
  <w:style w:type="paragraph" w:customStyle="1" w:styleId="LKABkoncernversikt">
    <w:name w:val="LKAB koncernöversikt"/>
    <w:next w:val="Normal"/>
    <w:autoRedefine/>
    <w:rsid w:val="00D236BA"/>
    <w:pPr>
      <w:tabs>
        <w:tab w:val="right" w:pos="2268"/>
        <w:tab w:val="right" w:pos="2835"/>
        <w:tab w:val="right" w:pos="3402"/>
        <w:tab w:val="right" w:pos="3969"/>
        <w:tab w:val="right" w:pos="4536"/>
        <w:tab w:val="right" w:pos="5103"/>
        <w:tab w:val="right" w:pos="5670"/>
        <w:tab w:val="right" w:pos="6237"/>
        <w:tab w:val="right" w:pos="6804"/>
        <w:tab w:val="right" w:pos="7371"/>
        <w:tab w:val="right" w:pos="7938"/>
        <w:tab w:val="right" w:pos="8505"/>
      </w:tabs>
    </w:pPr>
    <w:rPr>
      <w:rFonts w:ascii="Arial" w:hAnsi="Arial"/>
      <w:sz w:val="16"/>
      <w:lang w:eastAsia="sv-SE"/>
    </w:rPr>
  </w:style>
  <w:style w:type="paragraph" w:customStyle="1" w:styleId="Tabell5">
    <w:name w:val="Tabell 5"/>
    <w:autoRedefine/>
    <w:rsid w:val="000C0403"/>
    <w:pPr>
      <w:tabs>
        <w:tab w:val="right" w:pos="3969"/>
        <w:tab w:val="right" w:pos="5103"/>
        <w:tab w:val="right" w:pos="6237"/>
        <w:tab w:val="right" w:pos="7371"/>
        <w:tab w:val="right" w:pos="8505"/>
      </w:tabs>
    </w:pPr>
    <w:rPr>
      <w:sz w:val="18"/>
      <w:lang w:eastAsia="sv-SE"/>
    </w:rPr>
  </w:style>
  <w:style w:type="paragraph" w:customStyle="1" w:styleId="LKABTabell5">
    <w:name w:val="LKAB Tabell 5"/>
    <w:autoRedefine/>
    <w:rsid w:val="000C0403"/>
    <w:pPr>
      <w:tabs>
        <w:tab w:val="right" w:pos="3969"/>
        <w:tab w:val="right" w:pos="5103"/>
        <w:tab w:val="right" w:pos="6237"/>
        <w:tab w:val="right" w:pos="7371"/>
        <w:tab w:val="right" w:pos="8505"/>
      </w:tabs>
    </w:pPr>
    <w:rPr>
      <w:sz w:val="18"/>
      <w:lang w:eastAsia="sv-SE"/>
    </w:rPr>
  </w:style>
  <w:style w:type="paragraph" w:customStyle="1" w:styleId="LKABTabell6">
    <w:name w:val="LKAB Tabell 6"/>
    <w:autoRedefine/>
    <w:rsid w:val="000C0403"/>
    <w:pPr>
      <w:tabs>
        <w:tab w:val="right" w:pos="3119"/>
        <w:tab w:val="right" w:pos="4253"/>
        <w:tab w:val="right" w:pos="5387"/>
        <w:tab w:val="right" w:pos="6521"/>
        <w:tab w:val="right" w:pos="7655"/>
        <w:tab w:val="right" w:pos="8789"/>
      </w:tabs>
      <w:spacing w:line="360" w:lineRule="auto"/>
    </w:pPr>
    <w:rPr>
      <w:sz w:val="18"/>
      <w:lang w:eastAsia="sv-SE"/>
    </w:rPr>
  </w:style>
  <w:style w:type="paragraph" w:customStyle="1" w:styleId="LLKABTabell7">
    <w:name w:val="LLKAB Tabell 7"/>
    <w:basedOn w:val="LKABTabell6"/>
    <w:autoRedefine/>
    <w:rsid w:val="000C0403"/>
    <w:pPr>
      <w:tabs>
        <w:tab w:val="clear" w:pos="3119"/>
        <w:tab w:val="clear" w:pos="4253"/>
        <w:tab w:val="clear" w:pos="5387"/>
        <w:tab w:val="clear" w:pos="6521"/>
        <w:tab w:val="clear" w:pos="7655"/>
        <w:tab w:val="clear" w:pos="8789"/>
        <w:tab w:val="right" w:pos="2268"/>
        <w:tab w:val="right" w:pos="3402"/>
        <w:tab w:val="right" w:pos="4536"/>
        <w:tab w:val="right" w:pos="5670"/>
        <w:tab w:val="right" w:pos="6804"/>
        <w:tab w:val="right" w:pos="7938"/>
        <w:tab w:val="right" w:pos="9015"/>
      </w:tabs>
      <w:spacing w:line="240" w:lineRule="auto"/>
    </w:pPr>
  </w:style>
  <w:style w:type="paragraph" w:customStyle="1" w:styleId="LKABTabellpgendemiljrenden">
    <w:name w:val="LKAB Tabell pågående miljöärenden"/>
    <w:autoRedefine/>
    <w:rsid w:val="000C0403"/>
    <w:pPr>
      <w:tabs>
        <w:tab w:val="left" w:pos="851"/>
        <w:tab w:val="left" w:pos="2127"/>
        <w:tab w:val="left" w:pos="6237"/>
      </w:tabs>
    </w:pPr>
    <w:rPr>
      <w:rFonts w:ascii="Times" w:hAnsi="Times"/>
      <w:sz w:val="18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D62A9F"/>
    <w:pPr>
      <w:tabs>
        <w:tab w:val="center" w:pos="4703"/>
        <w:tab w:val="right" w:pos="9406"/>
      </w:tabs>
      <w:spacing w:after="0" w:line="240" w:lineRule="auto"/>
    </w:pPr>
    <w:rPr>
      <w:sz w:val="2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D62A9F"/>
    <w:rPr>
      <w:sz w:val="24"/>
      <w:szCs w:val="24"/>
    </w:rPr>
  </w:style>
  <w:style w:type="paragraph" w:styleId="Sidfot">
    <w:name w:val="footer"/>
    <w:basedOn w:val="Normal"/>
    <w:link w:val="SidfotChar"/>
    <w:unhideWhenUsed/>
    <w:rsid w:val="00D62A9F"/>
    <w:pPr>
      <w:tabs>
        <w:tab w:val="center" w:pos="4703"/>
        <w:tab w:val="right" w:pos="9406"/>
      </w:tabs>
      <w:spacing w:after="0" w:line="240" w:lineRule="auto"/>
    </w:pPr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semiHidden/>
    <w:rsid w:val="00D62A9F"/>
    <w:rPr>
      <w:sz w:val="24"/>
      <w:szCs w:val="24"/>
    </w:rPr>
  </w:style>
  <w:style w:type="character" w:styleId="Sidnummer">
    <w:name w:val="page number"/>
    <w:basedOn w:val="Standardstycketeckensnitt"/>
    <w:rsid w:val="00A536ED"/>
  </w:style>
  <w:style w:type="paragraph" w:styleId="Liststycke">
    <w:name w:val="List Paragraph"/>
    <w:basedOn w:val="Normal"/>
    <w:uiPriority w:val="34"/>
    <w:qFormat/>
    <w:rsid w:val="00FE2C94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Rubrik1Char">
    <w:name w:val="Rubrik 1 Char"/>
    <w:basedOn w:val="Standardstycketeckensnitt"/>
    <w:link w:val="Rubrik1"/>
    <w:uiPriority w:val="9"/>
    <w:rsid w:val="008B0737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  <w:lang w:val="en-US" w:eastAsia="ja-JP"/>
    </w:rPr>
  </w:style>
  <w:style w:type="character" w:customStyle="1" w:styleId="Rubrik2Char">
    <w:name w:val="Rubrik 2 Char"/>
    <w:basedOn w:val="Standardstycketeckensnitt"/>
    <w:link w:val="Rubrik2"/>
    <w:uiPriority w:val="9"/>
    <w:rsid w:val="008B0737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 w:eastAsia="ja-JP"/>
    </w:rPr>
  </w:style>
  <w:style w:type="character" w:customStyle="1" w:styleId="Rubrik3Char">
    <w:name w:val="Rubrik 3 Char"/>
    <w:basedOn w:val="Standardstycketeckensnitt"/>
    <w:link w:val="Rubrik3"/>
    <w:uiPriority w:val="9"/>
    <w:rsid w:val="008B0737"/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 w:eastAsia="ja-JP"/>
    </w:rPr>
  </w:style>
  <w:style w:type="character" w:customStyle="1" w:styleId="Rubrik4Char">
    <w:name w:val="Rubrik 4 Char"/>
    <w:basedOn w:val="Standardstycketeckensnitt"/>
    <w:link w:val="Rubrik4"/>
    <w:uiPriority w:val="9"/>
    <w:rsid w:val="008B0737"/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 w:eastAsia="ja-JP"/>
    </w:rPr>
  </w:style>
  <w:style w:type="character" w:customStyle="1" w:styleId="Rubrik5Char">
    <w:name w:val="Rubrik 5 Char"/>
    <w:basedOn w:val="Standardstycketeckensnitt"/>
    <w:link w:val="Rubrik5"/>
    <w:uiPriority w:val="9"/>
    <w:rsid w:val="008B0737"/>
    <w:rPr>
      <w:rFonts w:asciiTheme="majorHAnsi" w:eastAsiaTheme="majorEastAsia" w:hAnsiTheme="majorHAnsi" w:cstheme="majorBidi"/>
      <w:color w:val="17365D" w:themeColor="text2" w:themeShade="BF"/>
      <w:sz w:val="22"/>
      <w:szCs w:val="22"/>
      <w:lang w:val="en-US" w:eastAsia="ja-JP"/>
    </w:rPr>
  </w:style>
  <w:style w:type="character" w:customStyle="1" w:styleId="Rubrik6Char">
    <w:name w:val="Rubrik 6 Char"/>
    <w:basedOn w:val="Standardstycketeckensnitt"/>
    <w:link w:val="Rubrik6"/>
    <w:uiPriority w:val="9"/>
    <w:rsid w:val="008B0737"/>
    <w:rPr>
      <w:rFonts w:asciiTheme="majorHAnsi" w:eastAsiaTheme="majorEastAsia" w:hAnsiTheme="majorHAnsi" w:cstheme="majorBidi"/>
      <w:i/>
      <w:iCs/>
      <w:color w:val="17365D" w:themeColor="text2" w:themeShade="BF"/>
      <w:sz w:val="22"/>
      <w:szCs w:val="22"/>
      <w:lang w:val="en-US" w:eastAsia="ja-JP"/>
    </w:rPr>
  </w:style>
  <w:style w:type="character" w:customStyle="1" w:styleId="Rubrik7Char">
    <w:name w:val="Rubrik 7 Char"/>
    <w:basedOn w:val="Standardstycketeckensnitt"/>
    <w:link w:val="Rubrik7"/>
    <w:uiPriority w:val="9"/>
    <w:rsid w:val="008B0737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 w:eastAsia="ja-JP"/>
    </w:rPr>
  </w:style>
  <w:style w:type="character" w:customStyle="1" w:styleId="Rubrik8Char">
    <w:name w:val="Rubrik 8 Char"/>
    <w:basedOn w:val="Standardstycketeckensnitt"/>
    <w:link w:val="Rubrik8"/>
    <w:uiPriority w:val="9"/>
    <w:rsid w:val="008B0737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 w:eastAsia="ja-JP"/>
    </w:rPr>
  </w:style>
  <w:style w:type="character" w:customStyle="1" w:styleId="Rubrik9Char">
    <w:name w:val="Rubrik 9 Char"/>
    <w:basedOn w:val="Standardstycketeckensnitt"/>
    <w:link w:val="Rubrik9"/>
    <w:uiPriority w:val="9"/>
    <w:rsid w:val="008B07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eastAsia="ja-JP"/>
    </w:rPr>
  </w:style>
  <w:style w:type="paragraph" w:styleId="Rubrik">
    <w:name w:val="Title"/>
    <w:basedOn w:val="Normal"/>
    <w:next w:val="Normal"/>
    <w:link w:val="RubrikChar"/>
    <w:uiPriority w:val="10"/>
    <w:qFormat/>
    <w:rsid w:val="008B0737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0000" w:themeColor="text1"/>
      <w:sz w:val="56"/>
      <w:szCs w:val="56"/>
      <w:lang w:val="en-US" w:eastAsia="ja-JP"/>
    </w:rPr>
  </w:style>
  <w:style w:type="character" w:customStyle="1" w:styleId="RubrikChar">
    <w:name w:val="Rubrik Char"/>
    <w:basedOn w:val="Standardstycketeckensnitt"/>
    <w:link w:val="Rubrik"/>
    <w:uiPriority w:val="10"/>
    <w:rsid w:val="008B0737"/>
    <w:rPr>
      <w:rFonts w:asciiTheme="majorHAnsi" w:eastAsiaTheme="majorEastAsia" w:hAnsiTheme="majorHAnsi" w:cstheme="majorBidi"/>
      <w:color w:val="000000" w:themeColor="text1"/>
      <w:sz w:val="56"/>
      <w:szCs w:val="56"/>
      <w:lang w:val="en-US" w:eastAsia="ja-JP"/>
    </w:rPr>
  </w:style>
  <w:style w:type="paragraph" w:customStyle="1" w:styleId="Standard">
    <w:name w:val="Standard"/>
    <w:rsid w:val="008E0405"/>
    <w:pPr>
      <w:widowControl w:val="0"/>
      <w:tabs>
        <w:tab w:val="left" w:pos="709"/>
      </w:tabs>
      <w:suppressAutoHyphens/>
      <w:spacing w:after="200" w:line="276" w:lineRule="auto"/>
    </w:pPr>
    <w:rPr>
      <w:rFonts w:ascii="Times New Roman" w:eastAsia="Arial Unicode MS" w:hAnsi="Times New Roman" w:cs="Arial Unicode MS"/>
      <w:lang w:eastAsia="zh-CN" w:bidi="hi-IN"/>
    </w:rPr>
  </w:style>
  <w:style w:type="paragraph" w:styleId="Ingetavstnd">
    <w:name w:val="No Spacing"/>
    <w:uiPriority w:val="1"/>
    <w:qFormat/>
    <w:rsid w:val="00724449"/>
    <w:rPr>
      <w:sz w:val="22"/>
      <w:szCs w:val="22"/>
    </w:rPr>
  </w:style>
  <w:style w:type="paragraph" w:styleId="Oformateradtext">
    <w:name w:val="Plain Text"/>
    <w:basedOn w:val="Normal"/>
    <w:link w:val="OformateradtextChar"/>
    <w:uiPriority w:val="99"/>
    <w:unhideWhenUsed/>
    <w:rsid w:val="00ED5879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ED5879"/>
    <w:rPr>
      <w:rFonts w:ascii="Calibri" w:hAnsi="Calibri"/>
      <w:sz w:val="22"/>
      <w:szCs w:val="21"/>
    </w:rPr>
  </w:style>
  <w:style w:type="character" w:styleId="Hyperlnk">
    <w:name w:val="Hyperlink"/>
    <w:basedOn w:val="Standardstycketeckensnitt"/>
    <w:unhideWhenUsed/>
    <w:rsid w:val="007C6096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C60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0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8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5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Par.karlsson@luleahockey.se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venskalag.se/luleahockey/formular/anmalan-till-hockey-camp-den-14-januari-for-u-15-pojkspelare/18848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kument\1011\LHF_Brevmall_test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1ED90E8604DA4418ACD8F26B05AE671" ma:contentTypeVersion="3" ma:contentTypeDescription="Skapa ett nytt dokument." ma:contentTypeScope="" ma:versionID="af38d009eb2afc6064d92fcfb02113d7">
  <xsd:schema xmlns:xsd="http://www.w3.org/2001/XMLSchema" xmlns:xs="http://www.w3.org/2001/XMLSchema" xmlns:p="http://schemas.microsoft.com/office/2006/metadata/properties" xmlns:ns3="15b51ea3-fa75-48de-8ba0-81f146a8e30e" targetNamespace="http://schemas.microsoft.com/office/2006/metadata/properties" ma:root="true" ma:fieldsID="d7d3b8b7a4257a7efa90fce8f20fea67" ns3:_="">
    <xsd:import namespace="15b51ea3-fa75-48de-8ba0-81f146a8e30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51ea3-fa75-48de-8ba0-81f146a8e3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570131-D7C1-4D12-93CB-66A25C614B8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2943EC-0B3F-4C7A-9775-B953426239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405D4B-FE18-4224-BBC2-FC899F81B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43B8F1-6942-47F2-92C1-8AD664CB41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b51ea3-fa75-48de-8ba0-81f146a8e3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LHF_Brevmall_test</Template>
  <TotalTime>1530</TotalTime>
  <Pages>1</Pages>
  <Words>266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Vinter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Jocke Darhammar</dc:creator>
  <cp:lastModifiedBy>Pär Karlsson</cp:lastModifiedBy>
  <cp:revision>42</cp:revision>
  <cp:lastPrinted>2023-12-12T11:53:00Z</cp:lastPrinted>
  <dcterms:created xsi:type="dcterms:W3CDTF">2023-12-12T13:41:00Z</dcterms:created>
  <dcterms:modified xsi:type="dcterms:W3CDTF">2023-12-20T13:08:00Z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0x01010071ED90E8604DA4418ACD8F26B05AE671</vt:lpwstr>
  </property>
</Properties>
</file>