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726" w:rsidRDefault="00B42726" w:rsidP="00B42726">
      <w:pPr>
        <w:jc w:val="center"/>
        <w:rPr>
          <w:b/>
          <w:bCs/>
          <w:sz w:val="36"/>
          <w:szCs w:val="36"/>
        </w:rPr>
      </w:pPr>
      <w:proofErr w:type="spellStart"/>
      <w:r w:rsidRPr="00612414">
        <w:rPr>
          <w:b/>
          <w:bCs/>
          <w:sz w:val="36"/>
          <w:szCs w:val="36"/>
        </w:rPr>
        <w:t>Matchsekreterar</w:t>
      </w:r>
      <w:proofErr w:type="spellEnd"/>
      <w:r>
        <w:rPr>
          <w:b/>
          <w:bCs/>
          <w:sz w:val="36"/>
          <w:szCs w:val="36"/>
        </w:rPr>
        <w:t xml:space="preserve"> </w:t>
      </w:r>
      <w:r w:rsidRPr="00612414">
        <w:rPr>
          <w:b/>
          <w:bCs/>
          <w:sz w:val="36"/>
          <w:szCs w:val="36"/>
        </w:rPr>
        <w:t>Utbildning</w:t>
      </w:r>
    </w:p>
    <w:p w:rsidR="00B42726" w:rsidRPr="007F0B5F" w:rsidRDefault="00B42726" w:rsidP="00B4272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Söderhamn 20 oktober 10.00-15.00 </w:t>
      </w:r>
    </w:p>
    <w:p w:rsidR="00B42726" w:rsidRPr="00612414" w:rsidRDefault="00B42726" w:rsidP="00B42726">
      <w:pPr>
        <w:numPr>
          <w:ilvl w:val="0"/>
          <w:numId w:val="3"/>
        </w:numPr>
      </w:pPr>
      <w:r w:rsidRPr="00612414">
        <w:tab/>
        <w:t>Presentation, inledning och kaffe</w:t>
      </w:r>
    </w:p>
    <w:p w:rsidR="00B42726" w:rsidRPr="00612414" w:rsidRDefault="00B42726" w:rsidP="00B42726">
      <w:pPr>
        <w:numPr>
          <w:ilvl w:val="0"/>
          <w:numId w:val="3"/>
        </w:numPr>
      </w:pPr>
      <w:r w:rsidRPr="00612414">
        <w:tab/>
        <w:t>Regelnyheter</w:t>
      </w:r>
    </w:p>
    <w:p w:rsidR="00B42726" w:rsidRPr="00612414" w:rsidRDefault="00B42726" w:rsidP="00B42726">
      <w:pPr>
        <w:numPr>
          <w:ilvl w:val="0"/>
          <w:numId w:val="3"/>
        </w:numPr>
      </w:pPr>
      <w:r>
        <w:t xml:space="preserve">        </w:t>
      </w:r>
      <w:r>
        <w:tab/>
      </w:r>
      <w:r w:rsidRPr="00612414">
        <w:t xml:space="preserve">Nyheter i Elitrapport </w:t>
      </w:r>
    </w:p>
    <w:p w:rsidR="00B42726" w:rsidRPr="00612414" w:rsidRDefault="00B42726" w:rsidP="00B42726">
      <w:pPr>
        <w:numPr>
          <w:ilvl w:val="0"/>
          <w:numId w:val="3"/>
        </w:numPr>
      </w:pPr>
      <w:r w:rsidRPr="00612414">
        <w:tab/>
        <w:t>Före match</w:t>
      </w:r>
    </w:p>
    <w:p w:rsidR="00B42726" w:rsidRPr="00612414" w:rsidRDefault="00B42726" w:rsidP="00B42726">
      <w:pPr>
        <w:numPr>
          <w:ilvl w:val="0"/>
          <w:numId w:val="3"/>
        </w:numPr>
      </w:pPr>
      <w:r w:rsidRPr="00612414">
        <w:tab/>
        <w:t>Rapportera match i elitrapport</w:t>
      </w:r>
    </w:p>
    <w:p w:rsidR="00B42726" w:rsidRPr="00612414" w:rsidRDefault="00B42726" w:rsidP="00B42726">
      <w:pPr>
        <w:numPr>
          <w:ilvl w:val="0"/>
          <w:numId w:val="3"/>
        </w:numPr>
      </w:pPr>
      <w:r w:rsidRPr="00612414">
        <w:tab/>
        <w:t>Efter match</w:t>
      </w:r>
    </w:p>
    <w:p w:rsidR="00B42726" w:rsidRPr="00612414" w:rsidRDefault="00B42726" w:rsidP="00B42726">
      <w:pPr>
        <w:numPr>
          <w:ilvl w:val="0"/>
          <w:numId w:val="3"/>
        </w:numPr>
      </w:pPr>
      <w:r w:rsidRPr="00612414">
        <w:tab/>
        <w:t>FAQ</w:t>
      </w:r>
    </w:p>
    <w:p w:rsidR="00B42726" w:rsidRPr="00612414" w:rsidRDefault="00B42726" w:rsidP="00B42726">
      <w:pPr>
        <w:numPr>
          <w:ilvl w:val="0"/>
          <w:numId w:val="3"/>
        </w:numPr>
      </w:pPr>
      <w:r w:rsidRPr="00612414">
        <w:tab/>
        <w:t>Kursavslut</w:t>
      </w:r>
    </w:p>
    <w:p w:rsidR="00B42726" w:rsidRPr="0009348A" w:rsidRDefault="00B42726" w:rsidP="00B42726">
      <w:r w:rsidRPr="00612414">
        <w:rPr>
          <w:noProof/>
          <w:lang w:eastAsia="sv-SE"/>
        </w:rPr>
        <w:drawing>
          <wp:inline distT="0" distB="0" distL="0" distR="0" wp14:anchorId="6F13DED9" wp14:editId="68590D23">
            <wp:extent cx="1988820" cy="1981200"/>
            <wp:effectExtent l="0" t="0" r="0" b="0"/>
            <wp:docPr id="3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tshållare för innehåll 1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2726" w:rsidRPr="00946E2B" w:rsidRDefault="00B42726" w:rsidP="00B42726">
      <w:pPr>
        <w:jc w:val="center"/>
      </w:pPr>
    </w:p>
    <w:p w:rsidR="00B42726" w:rsidRPr="00946E2B" w:rsidRDefault="00B42726" w:rsidP="00B42726"/>
    <w:p w:rsidR="00B42726" w:rsidRPr="00946E2B" w:rsidRDefault="00B42726" w:rsidP="00B42726">
      <w:r>
        <w:t>Kursavgift: 800: -</w:t>
      </w:r>
    </w:p>
    <w:p w:rsidR="00B42726" w:rsidRPr="00B42726" w:rsidRDefault="00B42726" w:rsidP="00B42726">
      <w:pPr>
        <w:spacing w:after="0" w:line="240" w:lineRule="auto"/>
        <w:rPr>
          <w:rFonts w:eastAsia="Times New Roman" w:cs="Calibri"/>
          <w:color w:val="0563C1"/>
          <w:u w:val="single"/>
          <w:lang w:eastAsia="sv-SE"/>
        </w:rPr>
      </w:pPr>
      <w:r>
        <w:t xml:space="preserve">Anmälan: </w:t>
      </w:r>
      <w:hyperlink r:id="rId9" w:history="1">
        <w:r w:rsidRPr="00B42726">
          <w:rPr>
            <w:rFonts w:eastAsia="Times New Roman" w:cs="Calibri"/>
            <w:color w:val="0563C1"/>
            <w:u w:val="single"/>
            <w:lang w:eastAsia="sv-SE"/>
          </w:rPr>
          <w:t>https://educationwebregistration.idrotto</w:t>
        </w:r>
        <w:r w:rsidRPr="00B42726">
          <w:rPr>
            <w:rFonts w:eastAsia="Times New Roman" w:cs="Calibri"/>
            <w:color w:val="0563C1"/>
            <w:u w:val="single"/>
            <w:lang w:eastAsia="sv-SE"/>
          </w:rPr>
          <w:t>n</w:t>
        </w:r>
        <w:r w:rsidRPr="00B42726">
          <w:rPr>
            <w:rFonts w:eastAsia="Times New Roman" w:cs="Calibri"/>
            <w:color w:val="0563C1"/>
            <w:u w:val="single"/>
            <w:lang w:eastAsia="sv-SE"/>
          </w:rPr>
          <w:t>line.se/home/index/1266024</w:t>
        </w:r>
      </w:hyperlink>
    </w:p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1747DB" w:rsidRPr="001747DB" w:rsidRDefault="001747DB" w:rsidP="001747DB">
      <w:bookmarkStart w:id="0" w:name="_GoBack"/>
      <w:bookmarkEnd w:id="0"/>
    </w:p>
    <w:sectPr w:rsidR="001747DB" w:rsidRPr="001747DB" w:rsidSect="008022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2570" w:rsidRDefault="00F12570" w:rsidP="004E68FA">
      <w:pPr>
        <w:spacing w:after="0" w:line="240" w:lineRule="auto"/>
      </w:pPr>
      <w:r>
        <w:separator/>
      </w:r>
    </w:p>
  </w:endnote>
  <w:endnote w:type="continuationSeparator" w:id="0">
    <w:p w:rsidR="00F12570" w:rsidRDefault="00F12570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EFB" w:rsidRDefault="00440EFB" w:rsidP="00440EFB">
    <w:pPr>
      <w:pStyle w:val="Sidfot"/>
      <w:jc w:val="both"/>
      <w:rPr>
        <w:sz w:val="16"/>
        <w:szCs w:val="16"/>
      </w:rPr>
    </w:pPr>
    <w:r>
      <w:rPr>
        <w:sz w:val="16"/>
        <w:szCs w:val="16"/>
      </w:rPr>
      <w:t xml:space="preserve">Bandyförbundet Distrikt Nord  </w:t>
    </w:r>
    <w:r w:rsidR="00464C0B">
      <w:rPr>
        <w:sz w:val="16"/>
        <w:szCs w:val="16"/>
      </w:rPr>
      <w:t xml:space="preserve">       Ordförande Karl-Axel Jonsson</w:t>
    </w:r>
    <w:r>
      <w:rPr>
        <w:sz w:val="16"/>
        <w:szCs w:val="16"/>
      </w:rPr>
      <w:t xml:space="preserve">    Ekonomiansvarig Christina Persson             Org.nr </w:t>
    </w:r>
    <w:proofErr w:type="gramStart"/>
    <w:r>
      <w:rPr>
        <w:sz w:val="16"/>
        <w:szCs w:val="16"/>
      </w:rPr>
      <w:t>802468-5680</w:t>
    </w:r>
    <w:proofErr w:type="gramEnd"/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Utvecklingskonsulent           </w:t>
    </w:r>
    <w:r w:rsidR="00464C0B">
      <w:rPr>
        <w:sz w:val="16"/>
        <w:szCs w:val="16"/>
      </w:rPr>
      <w:t xml:space="preserve">             Silverstigen 3b</w:t>
    </w:r>
    <w:r>
      <w:rPr>
        <w:sz w:val="16"/>
        <w:szCs w:val="16"/>
      </w:rPr>
      <w:t xml:space="preserve">            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</w:t>
    </w:r>
    <w:r w:rsidR="00464C0B">
      <w:rPr>
        <w:sz w:val="16"/>
        <w:szCs w:val="16"/>
      </w:rPr>
      <w:t xml:space="preserve">     </w:t>
    </w:r>
    <w:r>
      <w:rPr>
        <w:sz w:val="16"/>
        <w:szCs w:val="16"/>
      </w:rPr>
      <w:t>Bankkonto 8103-4  923 575 900 - 9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Bengt Sandström </w:t>
    </w:r>
    <w:r w:rsidR="00464C0B">
      <w:rPr>
        <w:sz w:val="16"/>
        <w:szCs w:val="16"/>
      </w:rPr>
      <w:t>070/64 110 61    791 56 Falun</w:t>
    </w:r>
    <w:r>
      <w:rPr>
        <w:sz w:val="16"/>
        <w:szCs w:val="16"/>
      </w:rPr>
      <w:t xml:space="preserve">       </w:t>
    </w:r>
    <w:bookmarkStart w:id="1" w:name="_Hlk503363049"/>
    <w:r>
      <w:rPr>
        <w:sz w:val="16"/>
        <w:szCs w:val="16"/>
      </w:rPr>
      <w:t xml:space="preserve">               </w:t>
    </w:r>
    <w:r>
      <w:rPr>
        <w:sz w:val="16"/>
        <w:szCs w:val="16"/>
      </w:rPr>
      <w:tab/>
      <w:t xml:space="preserve">                  </w:t>
    </w:r>
    <w:r w:rsidR="00464C0B">
      <w:rPr>
        <w:sz w:val="16"/>
        <w:szCs w:val="16"/>
      </w:rPr>
      <w:t xml:space="preserve">                                                                      </w:t>
    </w:r>
    <w:r>
      <w:rPr>
        <w:sz w:val="16"/>
        <w:szCs w:val="16"/>
      </w:rPr>
      <w:t xml:space="preserve"> Bankgiro </w:t>
    </w:r>
    <w:proofErr w:type="gramStart"/>
    <w:r>
      <w:rPr>
        <w:sz w:val="16"/>
        <w:szCs w:val="16"/>
      </w:rPr>
      <w:t>115-9524</w:t>
    </w:r>
    <w:bookmarkEnd w:id="1"/>
    <w:proofErr w:type="gramEnd"/>
  </w:p>
  <w:p w:rsidR="00440EFB" w:rsidRDefault="00440EFB" w:rsidP="00440EFB">
    <w:pPr>
      <w:pStyle w:val="Sidfot"/>
      <w:rPr>
        <w:sz w:val="16"/>
        <w:szCs w:val="16"/>
      </w:rPr>
    </w:pPr>
    <w:proofErr w:type="gramStart"/>
    <w:r>
      <w:rPr>
        <w:sz w:val="16"/>
        <w:szCs w:val="16"/>
      </w:rPr>
      <w:t>N:a</w:t>
    </w:r>
    <w:proofErr w:type="gramEnd"/>
    <w:r>
      <w:rPr>
        <w:sz w:val="16"/>
        <w:szCs w:val="16"/>
      </w:rPr>
      <w:t xml:space="preserve"> Järnvägsgatan 42     </w:t>
    </w:r>
    <w:r w:rsidR="00464C0B">
      <w:rPr>
        <w:sz w:val="16"/>
        <w:szCs w:val="16"/>
      </w:rPr>
      <w:t xml:space="preserve">                   070/2919366</w:t>
    </w:r>
    <w:r>
      <w:rPr>
        <w:sz w:val="16"/>
        <w:szCs w:val="16"/>
      </w:rPr>
      <w:t xml:space="preserve">                    </w:t>
    </w:r>
    <w:r w:rsidR="00464C0B">
      <w:rPr>
        <w:sz w:val="16"/>
        <w:szCs w:val="16"/>
      </w:rPr>
      <w:t xml:space="preserve">               </w:t>
    </w:r>
    <w:r>
      <w:rPr>
        <w:sz w:val="16"/>
        <w:szCs w:val="16"/>
      </w:rPr>
      <w:t xml:space="preserve">   070/6056236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>827 32 Ljusdal</w:t>
    </w:r>
    <w:r w:rsidRPr="000F3C59">
      <w:rPr>
        <w:sz w:val="16"/>
        <w:szCs w:val="16"/>
      </w:rPr>
      <w:t xml:space="preserve">     </w:t>
    </w:r>
    <w:r>
      <w:rPr>
        <w:sz w:val="16"/>
        <w:szCs w:val="16"/>
      </w:rPr>
      <w:t xml:space="preserve">                                </w:t>
    </w:r>
    <w:hyperlink r:id="rId1" w:history="1">
      <w:r w:rsidR="00464C0B" w:rsidRPr="002C41C0">
        <w:rPr>
          <w:rStyle w:val="Hyperlnk"/>
          <w:sz w:val="16"/>
          <w:szCs w:val="16"/>
        </w:rPr>
        <w:t>karl-axel.jonsson@polisen.se</w:t>
      </w:r>
    </w:hyperlink>
    <w:r w:rsidR="00464C0B">
      <w:rPr>
        <w:sz w:val="16"/>
        <w:szCs w:val="16"/>
      </w:rPr>
      <w:t xml:space="preserve">         </w:t>
    </w:r>
    <w:r>
      <w:rPr>
        <w:sz w:val="16"/>
        <w:szCs w:val="16"/>
      </w:rPr>
      <w:t xml:space="preserve"> </w:t>
    </w:r>
    <w:hyperlink r:id="rId2" w:history="1">
      <w:r w:rsidRPr="002E2D4B">
        <w:rPr>
          <w:rStyle w:val="Hyperlnk"/>
          <w:sz w:val="16"/>
          <w:szCs w:val="16"/>
        </w:rPr>
        <w:t>stina56@tele2.se</w:t>
      </w:r>
    </w:hyperlink>
    <w:r w:rsidRPr="000F3C59">
      <w:rPr>
        <w:sz w:val="16"/>
        <w:szCs w:val="16"/>
      </w:rPr>
      <w:t xml:space="preserve"> </w:t>
    </w:r>
  </w:p>
  <w:p w:rsidR="00440EFB" w:rsidRDefault="00F12570" w:rsidP="00440EFB">
    <w:pPr>
      <w:pStyle w:val="Sidfot"/>
      <w:rPr>
        <w:sz w:val="16"/>
        <w:szCs w:val="16"/>
      </w:rPr>
    </w:pPr>
    <w:hyperlink r:id="rId3" w:history="1">
      <w:r w:rsidR="00440EFB" w:rsidRPr="002E2D4B">
        <w:rPr>
          <w:rStyle w:val="Hyperlnk"/>
          <w:sz w:val="16"/>
          <w:szCs w:val="16"/>
        </w:rPr>
        <w:t>bengt.bandynord@svenskbandy.se</w:t>
      </w:r>
    </w:hyperlink>
  </w:p>
  <w:p w:rsidR="004E68FA" w:rsidRPr="00AA4F90" w:rsidRDefault="004E68FA" w:rsidP="00440EFB">
    <w:pPr>
      <w:pStyle w:val="Sidfot"/>
      <w:jc w:val="both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2570" w:rsidRDefault="00F12570" w:rsidP="004E68FA">
      <w:pPr>
        <w:spacing w:after="0" w:line="240" w:lineRule="auto"/>
      </w:pPr>
      <w:r>
        <w:separator/>
      </w:r>
    </w:p>
  </w:footnote>
  <w:footnote w:type="continuationSeparator" w:id="0">
    <w:p w:rsidR="00F12570" w:rsidRDefault="00F12570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8FA" w:rsidRDefault="00551740">
    <w:pPr>
      <w:pStyle w:val="Sidhuvud"/>
    </w:pPr>
    <w:r>
      <w:rPr>
        <w:noProof/>
        <w:lang w:eastAsia="sv-SE"/>
      </w:rPr>
      <w:drawing>
        <wp:inline distT="0" distB="0" distL="0" distR="0">
          <wp:extent cx="326136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068D7"/>
    <w:multiLevelType w:val="hybridMultilevel"/>
    <w:tmpl w:val="9BBADBC2"/>
    <w:lvl w:ilvl="0" w:tplc="A8A2E51C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 w15:restartNumberingAfterBreak="0">
    <w:nsid w:val="57761627"/>
    <w:multiLevelType w:val="hybridMultilevel"/>
    <w:tmpl w:val="3368A6FE"/>
    <w:lvl w:ilvl="0" w:tplc="D7E63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C9B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C65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384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5EA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72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108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9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62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E14069C"/>
    <w:multiLevelType w:val="hybridMultilevel"/>
    <w:tmpl w:val="07CC98F4"/>
    <w:lvl w:ilvl="0" w:tplc="C47C82A8">
      <w:start w:val="14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E"/>
    <w:rsid w:val="00062FD5"/>
    <w:rsid w:val="00082ED0"/>
    <w:rsid w:val="000C241A"/>
    <w:rsid w:val="000C47B0"/>
    <w:rsid w:val="000F3C59"/>
    <w:rsid w:val="000F4B2C"/>
    <w:rsid w:val="00103FF2"/>
    <w:rsid w:val="00112441"/>
    <w:rsid w:val="001747DB"/>
    <w:rsid w:val="001F701F"/>
    <w:rsid w:val="00226A18"/>
    <w:rsid w:val="00247703"/>
    <w:rsid w:val="002656EA"/>
    <w:rsid w:val="00301FB0"/>
    <w:rsid w:val="00397A0F"/>
    <w:rsid w:val="003E5FE3"/>
    <w:rsid w:val="003F72C0"/>
    <w:rsid w:val="00440EFB"/>
    <w:rsid w:val="00464C0B"/>
    <w:rsid w:val="004905F0"/>
    <w:rsid w:val="004A28E0"/>
    <w:rsid w:val="004B2443"/>
    <w:rsid w:val="004B537B"/>
    <w:rsid w:val="004D285E"/>
    <w:rsid w:val="004E68FA"/>
    <w:rsid w:val="00551740"/>
    <w:rsid w:val="00586819"/>
    <w:rsid w:val="00667176"/>
    <w:rsid w:val="00677765"/>
    <w:rsid w:val="00695267"/>
    <w:rsid w:val="006B0657"/>
    <w:rsid w:val="006F032E"/>
    <w:rsid w:val="00717D68"/>
    <w:rsid w:val="007664DB"/>
    <w:rsid w:val="007770F2"/>
    <w:rsid w:val="007C02F3"/>
    <w:rsid w:val="007C1D2E"/>
    <w:rsid w:val="008022ED"/>
    <w:rsid w:val="00891F86"/>
    <w:rsid w:val="008E4FB2"/>
    <w:rsid w:val="008E64E5"/>
    <w:rsid w:val="008F47B0"/>
    <w:rsid w:val="009166DB"/>
    <w:rsid w:val="00946E2B"/>
    <w:rsid w:val="0096221B"/>
    <w:rsid w:val="00967A5D"/>
    <w:rsid w:val="009C48E2"/>
    <w:rsid w:val="009C5C74"/>
    <w:rsid w:val="00A351F2"/>
    <w:rsid w:val="00A36B57"/>
    <w:rsid w:val="00A72A5A"/>
    <w:rsid w:val="00A9749E"/>
    <w:rsid w:val="00AA4F90"/>
    <w:rsid w:val="00AF0366"/>
    <w:rsid w:val="00B17EC4"/>
    <w:rsid w:val="00B272E8"/>
    <w:rsid w:val="00B300AB"/>
    <w:rsid w:val="00B42726"/>
    <w:rsid w:val="00B514E9"/>
    <w:rsid w:val="00B740A3"/>
    <w:rsid w:val="00B908E9"/>
    <w:rsid w:val="00C07FEE"/>
    <w:rsid w:val="00C67D0E"/>
    <w:rsid w:val="00C776ED"/>
    <w:rsid w:val="00C80786"/>
    <w:rsid w:val="00C9301C"/>
    <w:rsid w:val="00CE2714"/>
    <w:rsid w:val="00D368EF"/>
    <w:rsid w:val="00D40F6C"/>
    <w:rsid w:val="00DE6FD7"/>
    <w:rsid w:val="00E55A1E"/>
    <w:rsid w:val="00ED202D"/>
    <w:rsid w:val="00ED310E"/>
    <w:rsid w:val="00EE503B"/>
    <w:rsid w:val="00F12570"/>
    <w:rsid w:val="00F86574"/>
    <w:rsid w:val="00FD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361233"/>
  <w15:docId w15:val="{7ADCD09C-6598-4055-9648-953788C5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01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64C0B"/>
    <w:rPr>
      <w:color w:val="808080"/>
      <w:shd w:val="clear" w:color="auto" w:fill="E6E6E6"/>
    </w:rPr>
  </w:style>
  <w:style w:type="paragraph" w:styleId="Liststycke">
    <w:name w:val="List Paragraph"/>
    <w:basedOn w:val="Normal"/>
    <w:uiPriority w:val="34"/>
    <w:qFormat/>
    <w:rsid w:val="00C776ED"/>
    <w:pPr>
      <w:spacing w:after="0" w:line="240" w:lineRule="auto"/>
      <w:ind w:left="720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8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ducationwebregistration.idrottonline.se/home/index/1266024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engt.bandynord@svenskbandy.se" TargetMode="External"/><Relationship Id="rId2" Type="http://schemas.openxmlformats.org/officeDocument/2006/relationships/hyperlink" Target="mailto:stina56@tele2.se" TargetMode="External"/><Relationship Id="rId1" Type="http://schemas.openxmlformats.org/officeDocument/2006/relationships/hyperlink" Target="mailto:karl-axel.jonsson@polis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225F9-59DC-4A9F-A5F7-7BA38244C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1</TotalTime>
  <Pages>1</Pages>
  <Words>64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keywords>Anställningar</cp:keywords>
  <cp:lastModifiedBy>Bengt Sandström</cp:lastModifiedBy>
  <cp:revision>2</cp:revision>
  <cp:lastPrinted>2016-09-27T14:58:00Z</cp:lastPrinted>
  <dcterms:created xsi:type="dcterms:W3CDTF">2019-09-09T08:38:00Z</dcterms:created>
  <dcterms:modified xsi:type="dcterms:W3CDTF">2019-09-09T08:38:00Z</dcterms:modified>
</cp:coreProperties>
</file>