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FBD" w:rsidRDefault="005B0FBD" w:rsidP="005B0FBD">
      <w:pPr>
        <w:pStyle w:val="Default"/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Svenska Bandyförbundet</w:t>
      </w:r>
    </w:p>
    <w:p w:rsidR="005B0FBD" w:rsidRDefault="005B0FBD" w:rsidP="005B0FBD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BANDY FÖR BARN</w:t>
      </w:r>
    </w:p>
    <w:p w:rsidR="005B0FBD" w:rsidRPr="005B0FBD" w:rsidRDefault="005B0FBD" w:rsidP="005B0FBD">
      <w:pPr>
        <w:pStyle w:val="Default"/>
        <w:jc w:val="center"/>
        <w:rPr>
          <w:b/>
          <w:bCs/>
        </w:rPr>
      </w:pPr>
      <w:r w:rsidRPr="005B0FBD">
        <w:rPr>
          <w:b/>
          <w:bCs/>
        </w:rPr>
        <w:t>Söderhamn 19 oktober 10.00-18.30</w:t>
      </w:r>
    </w:p>
    <w:p w:rsidR="005B0FBD" w:rsidRDefault="005B0FBD" w:rsidP="005B0FBD">
      <w:pPr>
        <w:pStyle w:val="Default"/>
        <w:rPr>
          <w:sz w:val="32"/>
          <w:szCs w:val="32"/>
        </w:rPr>
      </w:pP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Denna utbildning riktar sig till dig som just börjat, eller är, ledare för barn i åldrarna 9-12 år.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Kursen innefattar både den bandymässiga delen, samt den sociala och fysiska utveckling som sker i dessa åldrar. </w:t>
      </w:r>
    </w:p>
    <w:p w:rsidR="005B0FBD" w:rsidRDefault="005B0FBD" w:rsidP="005B0FBD">
      <w:pPr>
        <w:pStyle w:val="Default"/>
        <w:rPr>
          <w:b/>
          <w:bCs/>
          <w:sz w:val="23"/>
          <w:szCs w:val="23"/>
        </w:rPr>
      </w:pP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Målgrupp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Ledare som går in i, eller är inom, 7-manna bandy. Ålder 9-12. </w:t>
      </w:r>
    </w:p>
    <w:p w:rsidR="005B0FBD" w:rsidRDefault="005B0FBD" w:rsidP="005B0FBD">
      <w:pPr>
        <w:pStyle w:val="Default"/>
        <w:rPr>
          <w:b/>
          <w:bCs/>
          <w:sz w:val="23"/>
          <w:szCs w:val="23"/>
        </w:rPr>
      </w:pP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Förkunskap: </w:t>
      </w:r>
      <w:r>
        <w:rPr>
          <w:sz w:val="23"/>
          <w:szCs w:val="23"/>
        </w:rPr>
        <w:t xml:space="preserve">Kursen Skridskoskolan eller annan ledarutbildning.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Kursinnehåll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Kursen omfattar 8 timmar och är en kombination av teori och praktik.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Inledning och utvärdering 0,5h Barnens utveckling 1h Fysiskt, psykiskt, socialt, genusperspektiv Upplägg specifikt för denna åldersgrupp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Ledarskap 2h </w:t>
      </w:r>
    </w:p>
    <w:p w:rsidR="005B0FBD" w:rsidRDefault="005B0FBD" w:rsidP="005B0FBD">
      <w:pPr>
        <w:pStyle w:val="Default"/>
        <w:rPr>
          <w:sz w:val="23"/>
          <w:szCs w:val="23"/>
        </w:rPr>
      </w:pP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Upplägg kopplat mot TUP för denna åldersgrupp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Ledarens roll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Pedagogik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Föräldrakontakt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Egen ledarutveckling </w:t>
      </w:r>
    </w:p>
    <w:p w:rsidR="005B0FBD" w:rsidRDefault="005B0FBD" w:rsidP="005B0FBD">
      <w:pPr>
        <w:pStyle w:val="Default"/>
        <w:rPr>
          <w:sz w:val="23"/>
          <w:szCs w:val="23"/>
        </w:rPr>
      </w:pP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Praktik inkl. ombyte 2h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(1 pass om 90 min.)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Pedagogik i praktiken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Bandyteori 2,5h </w:t>
      </w:r>
    </w:p>
    <w:p w:rsidR="005B0FBD" w:rsidRDefault="005B0FBD" w:rsidP="005B0FBD">
      <w:pPr>
        <w:pStyle w:val="Default"/>
        <w:rPr>
          <w:sz w:val="23"/>
          <w:szCs w:val="23"/>
        </w:rPr>
      </w:pP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Vad är bandy?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Baskunskaper kopplat mot TUP för denna åldersgrupp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Övningspassets upplägg </w:t>
      </w: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Reflektioner </w:t>
      </w:r>
    </w:p>
    <w:p w:rsidR="005B0FBD" w:rsidRDefault="005B0FBD" w:rsidP="005B0FBD">
      <w:pPr>
        <w:pStyle w:val="Default"/>
        <w:rPr>
          <w:sz w:val="23"/>
          <w:szCs w:val="23"/>
        </w:rPr>
      </w:pPr>
    </w:p>
    <w:p w:rsidR="005B0FBD" w:rsidRDefault="005B0FBD" w:rsidP="005B0FB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Övrig information </w:t>
      </w:r>
    </w:p>
    <w:p w:rsidR="005B0FBD" w:rsidRDefault="005B0FBD" w:rsidP="005B0FBD">
      <w:pPr>
        <w:rPr>
          <w:sz w:val="23"/>
          <w:szCs w:val="23"/>
        </w:rPr>
      </w:pPr>
      <w:r>
        <w:rPr>
          <w:sz w:val="23"/>
          <w:szCs w:val="23"/>
        </w:rPr>
        <w:t>Medtag egen utrustning (skridskor, hjälm, benskydd, klubba) för praktik på is.</w:t>
      </w:r>
    </w:p>
    <w:p w:rsidR="003527F5" w:rsidRDefault="003527F5" w:rsidP="005B0FBD">
      <w:pPr>
        <w:rPr>
          <w:sz w:val="23"/>
          <w:szCs w:val="23"/>
        </w:rPr>
      </w:pPr>
      <w:r>
        <w:rPr>
          <w:sz w:val="23"/>
          <w:szCs w:val="23"/>
        </w:rPr>
        <w:t>Anmälan:</w:t>
      </w:r>
      <w:r w:rsidRPr="003527F5">
        <w:rPr>
          <w:rFonts w:cs="Calibri"/>
          <w:color w:val="0563C1"/>
          <w:u w:val="single"/>
        </w:rPr>
        <w:t xml:space="preserve"> </w:t>
      </w:r>
      <w:hyperlink r:id="rId8" w:history="1">
        <w:r w:rsidRPr="003527F5">
          <w:rPr>
            <w:rFonts w:eastAsia="Times New Roman" w:cs="Calibri"/>
            <w:color w:val="0563C1"/>
            <w:u w:val="single"/>
            <w:lang w:eastAsia="sv-SE"/>
          </w:rPr>
          <w:t>https://educationwebregistration.idrottonline.se/home/index/1264603</w:t>
        </w:r>
      </w:hyperlink>
    </w:p>
    <w:p w:rsidR="003527F5" w:rsidRPr="003527F5" w:rsidRDefault="005B0FBD" w:rsidP="003527F5">
      <w:pPr>
        <w:spacing w:after="0" w:line="240" w:lineRule="auto"/>
        <w:rPr>
          <w:rFonts w:eastAsia="Times New Roman" w:cs="Calibri"/>
          <w:color w:val="0563C1"/>
          <w:u w:val="single"/>
          <w:lang w:eastAsia="sv-SE"/>
        </w:rPr>
      </w:pPr>
      <w:r>
        <w:rPr>
          <w:sz w:val="23"/>
          <w:szCs w:val="23"/>
        </w:rPr>
        <w:t xml:space="preserve">Kursavgift: </w:t>
      </w:r>
      <w:r w:rsidR="003527F5">
        <w:rPr>
          <w:sz w:val="23"/>
          <w:szCs w:val="23"/>
        </w:rPr>
        <w:t>10</w:t>
      </w:r>
      <w:r>
        <w:rPr>
          <w:sz w:val="23"/>
          <w:szCs w:val="23"/>
        </w:rPr>
        <w:t xml:space="preserve">00:-                     </w:t>
      </w:r>
      <w:r>
        <w:rPr>
          <w:noProof/>
          <w:lang w:eastAsia="sv-SE"/>
        </w:rPr>
        <w:drawing>
          <wp:inline distT="0" distB="0" distL="0" distR="0" wp14:anchorId="4AC010CC" wp14:editId="45514E4E">
            <wp:extent cx="695325" cy="1046956"/>
            <wp:effectExtent l="0" t="0" r="0" b="1270"/>
            <wp:docPr id="2" name="Bildobjekt 2" descr="C:\Users\Bengt\AppData\Local\Microsoft\Windows\INetCache\Content.Word\Vänl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gt\AppData\Local\Microsoft\Windows\INetCache\Content.Word\Vänl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43" cy="10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7F5">
        <w:rPr>
          <w:sz w:val="23"/>
          <w:szCs w:val="23"/>
        </w:rPr>
        <w:t xml:space="preserve"> </w:t>
      </w:r>
    </w:p>
    <w:p w:rsidR="005B0FBD" w:rsidRPr="00434475" w:rsidRDefault="005B0FBD" w:rsidP="005B0FBD">
      <w:pPr>
        <w:rPr>
          <w:sz w:val="23"/>
          <w:szCs w:val="23"/>
        </w:rPr>
      </w:pPr>
    </w:p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1747DB" w:rsidRDefault="001747DB" w:rsidP="00946E2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>
      <w:pPr>
        <w:tabs>
          <w:tab w:val="left" w:pos="6108"/>
        </w:tabs>
      </w:pPr>
      <w:r>
        <w:tab/>
      </w:r>
    </w:p>
    <w:p w:rsidR="008F47B0" w:rsidRPr="001747DB" w:rsidRDefault="008F47B0" w:rsidP="001747DB"/>
    <w:sectPr w:rsidR="008F47B0" w:rsidRPr="001747DB" w:rsidSect="008022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CF7" w:rsidRDefault="00741CF7" w:rsidP="004E68FA">
      <w:pPr>
        <w:spacing w:after="0" w:line="240" w:lineRule="auto"/>
      </w:pPr>
      <w:r>
        <w:separator/>
      </w:r>
    </w:p>
  </w:endnote>
  <w:endnote w:type="continuationSeparator" w:id="0">
    <w:p w:rsidR="00741CF7" w:rsidRDefault="00741CF7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FB" w:rsidRDefault="00440EFB" w:rsidP="00440EFB">
    <w:pPr>
      <w:pStyle w:val="Sidfot"/>
      <w:jc w:val="both"/>
      <w:rPr>
        <w:sz w:val="16"/>
        <w:szCs w:val="16"/>
      </w:rPr>
    </w:pPr>
    <w:r>
      <w:rPr>
        <w:sz w:val="16"/>
        <w:szCs w:val="16"/>
      </w:rPr>
      <w:t xml:space="preserve">Bandyförbundet Distrikt Nord  </w:t>
    </w:r>
    <w:r w:rsidR="00464C0B">
      <w:rPr>
        <w:sz w:val="16"/>
        <w:szCs w:val="16"/>
      </w:rPr>
      <w:t xml:space="preserve">       Ordförande Karl-Axel Jonsson</w:t>
    </w:r>
    <w:r>
      <w:rPr>
        <w:sz w:val="16"/>
        <w:szCs w:val="16"/>
      </w:rPr>
      <w:t xml:space="preserve">    Ekonomiansvarig Christina Persson             Org.nr 802468-5680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</w:t>
    </w:r>
    <w:r w:rsidR="00464C0B">
      <w:rPr>
        <w:sz w:val="16"/>
        <w:szCs w:val="16"/>
      </w:rPr>
      <w:t xml:space="preserve">             Silverstigen 3b</w:t>
    </w:r>
    <w:r>
      <w:rPr>
        <w:sz w:val="16"/>
        <w:szCs w:val="16"/>
      </w:rPr>
      <w:t xml:space="preserve">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</w:t>
    </w:r>
    <w:r w:rsidR="00464C0B">
      <w:rPr>
        <w:sz w:val="16"/>
        <w:szCs w:val="16"/>
      </w:rPr>
      <w:t xml:space="preserve">     </w:t>
    </w:r>
    <w:r>
      <w:rPr>
        <w:sz w:val="16"/>
        <w:szCs w:val="16"/>
      </w:rPr>
      <w:t>Bankkonto 8103-4  923 575 900 - 9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Bengt Sandström </w:t>
    </w:r>
    <w:r w:rsidR="00464C0B">
      <w:rPr>
        <w:sz w:val="16"/>
        <w:szCs w:val="16"/>
      </w:rPr>
      <w:t>070/64 110 61    791 56 Falun</w:t>
    </w:r>
    <w:r>
      <w:rPr>
        <w:sz w:val="16"/>
        <w:szCs w:val="16"/>
      </w:rPr>
      <w:t xml:space="preserve">       </w:t>
    </w:r>
    <w:bookmarkStart w:id="1" w:name="_Hlk503363049"/>
    <w:r>
      <w:rPr>
        <w:sz w:val="16"/>
        <w:szCs w:val="16"/>
      </w:rPr>
      <w:t xml:space="preserve">               </w:t>
    </w:r>
    <w:r>
      <w:rPr>
        <w:sz w:val="16"/>
        <w:szCs w:val="16"/>
      </w:rPr>
      <w:tab/>
      <w:t xml:space="preserve">                  </w:t>
    </w:r>
    <w:r w:rsidR="00464C0B">
      <w:rPr>
        <w:sz w:val="16"/>
        <w:szCs w:val="16"/>
      </w:rPr>
      <w:t xml:space="preserve">                                                                      </w:t>
    </w:r>
    <w:r>
      <w:rPr>
        <w:sz w:val="16"/>
        <w:szCs w:val="16"/>
      </w:rPr>
      <w:t xml:space="preserve"> Bankgiro 115-9524</w:t>
    </w:r>
    <w:bookmarkEnd w:id="1"/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N:a Järnvägsgatan 42     </w:t>
    </w:r>
    <w:r w:rsidR="00464C0B">
      <w:rPr>
        <w:sz w:val="16"/>
        <w:szCs w:val="16"/>
      </w:rPr>
      <w:t xml:space="preserve">                   070/2919366</w:t>
    </w:r>
    <w:r>
      <w:rPr>
        <w:sz w:val="16"/>
        <w:szCs w:val="16"/>
      </w:rPr>
      <w:t xml:space="preserve">                    </w:t>
    </w:r>
    <w:r w:rsidR="00464C0B">
      <w:rPr>
        <w:sz w:val="16"/>
        <w:szCs w:val="16"/>
      </w:rPr>
      <w:t xml:space="preserve">               </w:t>
    </w:r>
    <w:r>
      <w:rPr>
        <w:sz w:val="16"/>
        <w:szCs w:val="16"/>
      </w:rPr>
      <w:t xml:space="preserve">   070/6056236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Pr="000F3C59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</w:t>
    </w:r>
    <w:hyperlink r:id="rId1" w:history="1">
      <w:r w:rsidR="00464C0B" w:rsidRPr="002C41C0">
        <w:rPr>
          <w:rStyle w:val="Hyperlnk"/>
          <w:sz w:val="16"/>
          <w:szCs w:val="16"/>
        </w:rPr>
        <w:t>karl-axel.jonsson@polisen.se</w:t>
      </w:r>
    </w:hyperlink>
    <w:r w:rsidR="00464C0B">
      <w:rPr>
        <w:sz w:val="16"/>
        <w:szCs w:val="16"/>
      </w:rPr>
      <w:t xml:space="preserve">         </w:t>
    </w:r>
    <w:r>
      <w:rPr>
        <w:sz w:val="16"/>
        <w:szCs w:val="16"/>
      </w:rPr>
      <w:t xml:space="preserve"> </w:t>
    </w:r>
    <w:hyperlink r:id="rId2" w:history="1">
      <w:r w:rsidRPr="002E2D4B">
        <w:rPr>
          <w:rStyle w:val="Hyperlnk"/>
          <w:sz w:val="16"/>
          <w:szCs w:val="16"/>
        </w:rPr>
        <w:t>stina56@tele2.se</w:t>
      </w:r>
    </w:hyperlink>
    <w:r w:rsidRPr="000F3C59">
      <w:rPr>
        <w:sz w:val="16"/>
        <w:szCs w:val="16"/>
      </w:rPr>
      <w:t xml:space="preserve"> </w:t>
    </w:r>
  </w:p>
  <w:p w:rsidR="00440EFB" w:rsidRDefault="00741CF7" w:rsidP="00440EFB">
    <w:pPr>
      <w:pStyle w:val="Sidfot"/>
      <w:rPr>
        <w:sz w:val="16"/>
        <w:szCs w:val="16"/>
      </w:rPr>
    </w:pPr>
    <w:hyperlink r:id="rId3" w:history="1">
      <w:r w:rsidR="00440EFB" w:rsidRPr="002E2D4B">
        <w:rPr>
          <w:rStyle w:val="Hyperlnk"/>
          <w:sz w:val="16"/>
          <w:szCs w:val="16"/>
        </w:rPr>
        <w:t>bengt.bandynord@svenskbandy.se</w:t>
      </w:r>
    </w:hyperlink>
  </w:p>
  <w:p w:rsidR="004E68FA" w:rsidRPr="00AA4F90" w:rsidRDefault="004E68FA" w:rsidP="00440EFB">
    <w:pPr>
      <w:pStyle w:val="Sidfot"/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CF7" w:rsidRDefault="00741CF7" w:rsidP="004E68FA">
      <w:pPr>
        <w:spacing w:after="0" w:line="240" w:lineRule="auto"/>
      </w:pPr>
      <w:r>
        <w:separator/>
      </w:r>
    </w:p>
  </w:footnote>
  <w:footnote w:type="continuationSeparator" w:id="0">
    <w:p w:rsidR="00741CF7" w:rsidRDefault="00741CF7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7E14069C"/>
    <w:multiLevelType w:val="hybridMultilevel"/>
    <w:tmpl w:val="07CC98F4"/>
    <w:lvl w:ilvl="0" w:tplc="C47C82A8">
      <w:start w:val="14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E"/>
    <w:rsid w:val="00062FD5"/>
    <w:rsid w:val="00082ED0"/>
    <w:rsid w:val="000C241A"/>
    <w:rsid w:val="000C47B0"/>
    <w:rsid w:val="000F3C59"/>
    <w:rsid w:val="000F4B2C"/>
    <w:rsid w:val="00103FF2"/>
    <w:rsid w:val="00112441"/>
    <w:rsid w:val="001747DB"/>
    <w:rsid w:val="001F701F"/>
    <w:rsid w:val="00226A18"/>
    <w:rsid w:val="00247703"/>
    <w:rsid w:val="002656EA"/>
    <w:rsid w:val="00301FB0"/>
    <w:rsid w:val="003527F5"/>
    <w:rsid w:val="00397A0F"/>
    <w:rsid w:val="003E5FE3"/>
    <w:rsid w:val="003F72C0"/>
    <w:rsid w:val="00440EFB"/>
    <w:rsid w:val="00464C0B"/>
    <w:rsid w:val="004905F0"/>
    <w:rsid w:val="004A28E0"/>
    <w:rsid w:val="004B2443"/>
    <w:rsid w:val="004B537B"/>
    <w:rsid w:val="004D285E"/>
    <w:rsid w:val="004E68FA"/>
    <w:rsid w:val="00551740"/>
    <w:rsid w:val="00586819"/>
    <w:rsid w:val="005B0FBD"/>
    <w:rsid w:val="00667176"/>
    <w:rsid w:val="00677765"/>
    <w:rsid w:val="00695267"/>
    <w:rsid w:val="006B0657"/>
    <w:rsid w:val="006D2118"/>
    <w:rsid w:val="006F032E"/>
    <w:rsid w:val="00717D68"/>
    <w:rsid w:val="00741CF7"/>
    <w:rsid w:val="007664DB"/>
    <w:rsid w:val="007C02F3"/>
    <w:rsid w:val="007C1D2E"/>
    <w:rsid w:val="008022ED"/>
    <w:rsid w:val="00891F86"/>
    <w:rsid w:val="008C12B7"/>
    <w:rsid w:val="008E4FB2"/>
    <w:rsid w:val="008E64E5"/>
    <w:rsid w:val="008F47B0"/>
    <w:rsid w:val="009166DB"/>
    <w:rsid w:val="00946E2B"/>
    <w:rsid w:val="0096221B"/>
    <w:rsid w:val="00967A5D"/>
    <w:rsid w:val="009C48E2"/>
    <w:rsid w:val="009C5C74"/>
    <w:rsid w:val="00A351F2"/>
    <w:rsid w:val="00A36B57"/>
    <w:rsid w:val="00A72A5A"/>
    <w:rsid w:val="00A9749E"/>
    <w:rsid w:val="00AA4F90"/>
    <w:rsid w:val="00AF0366"/>
    <w:rsid w:val="00B17EC4"/>
    <w:rsid w:val="00B272E8"/>
    <w:rsid w:val="00B300AB"/>
    <w:rsid w:val="00B514E9"/>
    <w:rsid w:val="00B740A3"/>
    <w:rsid w:val="00B908E9"/>
    <w:rsid w:val="00C07FEE"/>
    <w:rsid w:val="00C67D0E"/>
    <w:rsid w:val="00C776ED"/>
    <w:rsid w:val="00C80786"/>
    <w:rsid w:val="00C9301C"/>
    <w:rsid w:val="00CE2714"/>
    <w:rsid w:val="00D368EF"/>
    <w:rsid w:val="00D40F6C"/>
    <w:rsid w:val="00DE6FD7"/>
    <w:rsid w:val="00E55A1E"/>
    <w:rsid w:val="00ED202D"/>
    <w:rsid w:val="00ED310E"/>
    <w:rsid w:val="00EE503B"/>
    <w:rsid w:val="00F86574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DCD09C-6598-4055-9648-953788C5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4C0B"/>
    <w:rPr>
      <w:color w:val="808080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C776ED"/>
    <w:pPr>
      <w:spacing w:after="0" w:line="240" w:lineRule="auto"/>
      <w:ind w:left="720"/>
    </w:pPr>
    <w:rPr>
      <w:rFonts w:eastAsiaTheme="minorHAnsi" w:cs="Calibri"/>
    </w:rPr>
  </w:style>
  <w:style w:type="paragraph" w:customStyle="1" w:styleId="Default">
    <w:name w:val="Default"/>
    <w:rsid w:val="005B0FBD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8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webregistration.idrottonline.se/home/index/1264603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engt.bandynord@svenskbandy.se" TargetMode="External"/><Relationship Id="rId2" Type="http://schemas.openxmlformats.org/officeDocument/2006/relationships/hyperlink" Target="mailto:stina56@tele2.se" TargetMode="External"/><Relationship Id="rId1" Type="http://schemas.openxmlformats.org/officeDocument/2006/relationships/hyperlink" Target="mailto:karl-axel.jonsson@polis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5840D-63F4-430F-8733-4E512221C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1</TotalTime>
  <Pages>3</Pages>
  <Words>210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2</cp:revision>
  <cp:lastPrinted>2016-09-27T14:58:00Z</cp:lastPrinted>
  <dcterms:created xsi:type="dcterms:W3CDTF">2019-09-09T08:26:00Z</dcterms:created>
  <dcterms:modified xsi:type="dcterms:W3CDTF">2019-09-09T08:26:00Z</dcterms:modified>
</cp:coreProperties>
</file>