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66136" w14:textId="51C64FA3" w:rsidR="00C661BB" w:rsidRDefault="4094CDC0" w:rsidP="00AD2ADD">
      <w:pPr>
        <w:pStyle w:val="Rubrik"/>
        <w:rPr>
          <w:sz w:val="72"/>
          <w:szCs w:val="72"/>
        </w:rPr>
      </w:pPr>
      <w:r w:rsidRPr="462B2463">
        <w:rPr>
          <w:sz w:val="72"/>
          <w:szCs w:val="72"/>
        </w:rPr>
        <w:t xml:space="preserve"> </w:t>
      </w:r>
    </w:p>
    <w:p w14:paraId="2633A03E" w14:textId="6EF1E9E1" w:rsidR="00BC4E4E" w:rsidRPr="001B2A0D" w:rsidRDefault="00BC4E4E" w:rsidP="00AD2ADD">
      <w:pPr>
        <w:pStyle w:val="Rubrik"/>
        <w:rPr>
          <w:sz w:val="80"/>
          <w:szCs w:val="80"/>
        </w:rPr>
      </w:pPr>
      <w:r w:rsidRPr="001B2A0D">
        <w:rPr>
          <w:sz w:val="80"/>
          <w:szCs w:val="80"/>
        </w:rPr>
        <w:t>BKV Norrtälje</w:t>
      </w:r>
    </w:p>
    <w:p w14:paraId="2597353B" w14:textId="410E8773" w:rsidR="00BC4E4E" w:rsidRPr="001B2A0D" w:rsidRDefault="00BC4E4E" w:rsidP="00AD2ADD">
      <w:pPr>
        <w:pStyle w:val="Rubrik"/>
        <w:rPr>
          <w:sz w:val="80"/>
          <w:szCs w:val="80"/>
        </w:rPr>
      </w:pPr>
      <w:r w:rsidRPr="001B2A0D">
        <w:rPr>
          <w:sz w:val="80"/>
          <w:szCs w:val="80"/>
        </w:rPr>
        <w:t>Verksamhetsplan 202</w:t>
      </w:r>
      <w:r w:rsidR="0BB3B09B" w:rsidRPr="001B2A0D">
        <w:rPr>
          <w:sz w:val="80"/>
          <w:szCs w:val="80"/>
        </w:rPr>
        <w:t>5</w:t>
      </w:r>
    </w:p>
    <w:p w14:paraId="34E1CF95" w14:textId="460767BA" w:rsidR="00BC4E4E" w:rsidRDefault="00BC4E4E" w:rsidP="00AD2ADD">
      <w:pPr>
        <w:pStyle w:val="Rubrik"/>
        <w:rPr>
          <w:sz w:val="40"/>
          <w:szCs w:val="40"/>
        </w:rPr>
      </w:pPr>
      <w:r w:rsidRPr="49E4A46C">
        <w:rPr>
          <w:sz w:val="40"/>
          <w:szCs w:val="40"/>
        </w:rPr>
        <w:t>(BKV VP2</w:t>
      </w:r>
      <w:r w:rsidR="45FC27AE" w:rsidRPr="49E4A46C">
        <w:rPr>
          <w:sz w:val="40"/>
          <w:szCs w:val="40"/>
        </w:rPr>
        <w:t>5</w:t>
      </w:r>
      <w:r w:rsidRPr="49E4A46C">
        <w:rPr>
          <w:sz w:val="40"/>
          <w:szCs w:val="40"/>
        </w:rPr>
        <w:t>)</w:t>
      </w:r>
    </w:p>
    <w:p w14:paraId="2D51F336" w14:textId="77777777" w:rsidR="008C00BC" w:rsidRDefault="008C00BC" w:rsidP="00AD2ADD">
      <w:pPr>
        <w:pStyle w:val="Rubrik"/>
        <w:rPr>
          <w:sz w:val="40"/>
          <w:szCs w:val="40"/>
        </w:rPr>
      </w:pPr>
    </w:p>
    <w:p w14:paraId="54A0EC3B" w14:textId="27A45B65" w:rsidR="00C6521E" w:rsidRDefault="00BC4E4E" w:rsidP="00BD0090">
      <w:pPr>
        <w:spacing w:after="160" w:line="259" w:lineRule="auto"/>
        <w:jc w:val="center"/>
      </w:pPr>
      <w:r>
        <w:rPr>
          <w:noProof/>
        </w:rPr>
        <w:drawing>
          <wp:inline distT="0" distB="0" distL="0" distR="0" wp14:anchorId="71F42EE4" wp14:editId="5C0B48A3">
            <wp:extent cx="2528596" cy="3890152"/>
            <wp:effectExtent l="0" t="0" r="0" b="0"/>
            <wp:docPr id="27" name="Bildobjekt 27" descr="BKV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7"/>
                    <pic:cNvPicPr/>
                  </pic:nvPicPr>
                  <pic:blipFill>
                    <a:blip r:embed="rId1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dgm="http://schemas.openxmlformats.org/drawingml/2006/diagram" id="{1C815236-EFFF-4D72-8594-075DF3EB4B89}"/>
                        </a:ext>
                      </a:extLst>
                    </a:blip>
                    <a:stretch>
                      <a:fillRect/>
                    </a:stretch>
                  </pic:blipFill>
                  <pic:spPr>
                    <a:xfrm>
                      <a:off x="0" y="0"/>
                      <a:ext cx="2529400" cy="3891388"/>
                    </a:xfrm>
                    <a:prstGeom prst="rect">
                      <a:avLst/>
                    </a:prstGeom>
                  </pic:spPr>
                </pic:pic>
              </a:graphicData>
            </a:graphic>
          </wp:inline>
        </w:drawing>
      </w:r>
    </w:p>
    <w:p w14:paraId="00550940" w14:textId="77777777" w:rsidR="00C6521E" w:rsidRDefault="00C6521E" w:rsidP="00AD2ADD">
      <w:pPr>
        <w:spacing w:after="160" w:line="259" w:lineRule="auto"/>
      </w:pPr>
      <w:r>
        <w:br w:type="page"/>
      </w:r>
    </w:p>
    <w:p w14:paraId="3EBB52C6" w14:textId="5139D8A5" w:rsidR="00C6521E" w:rsidRPr="00C6521E" w:rsidRDefault="00C6521E" w:rsidP="00AD2ADD">
      <w:pPr>
        <w:pStyle w:val="Rubrik1"/>
      </w:pPr>
      <w:bookmarkStart w:id="0" w:name="_Toc984993603"/>
      <w:bookmarkStart w:id="1" w:name="_Toc155392484"/>
      <w:bookmarkStart w:id="2" w:name="_Toc185184104"/>
      <w:bookmarkStart w:id="3" w:name="_Toc185184205"/>
      <w:bookmarkStart w:id="4" w:name="_Toc185410524"/>
      <w:r w:rsidRPr="00C6521E">
        <w:lastRenderedPageBreak/>
        <w:t xml:space="preserve">Anvisningar för återkoppling av synpunkter/förslag m.m. på </w:t>
      </w:r>
      <w:r w:rsidR="00D54ECF">
        <w:t>remiss</w:t>
      </w:r>
      <w:r w:rsidRPr="00C6521E">
        <w:t>utgåva</w:t>
      </w:r>
      <w:r w:rsidR="00D54ECF">
        <w:t xml:space="preserve"> 1</w:t>
      </w:r>
      <w:bookmarkEnd w:id="0"/>
      <w:bookmarkEnd w:id="1"/>
      <w:bookmarkEnd w:id="2"/>
      <w:bookmarkEnd w:id="3"/>
      <w:bookmarkEnd w:id="4"/>
    </w:p>
    <w:p w14:paraId="33634DAC" w14:textId="3B6882AB" w:rsidR="00C6521E" w:rsidRDefault="00E35221" w:rsidP="00AD2ADD">
      <w:r w:rsidRPr="00C6521E">
        <w:t>Respektive åldersgrupp</w:t>
      </w:r>
      <w:r>
        <w:t xml:space="preserve"> samt träningsgrupper inom dam och herr (ledare, spelare och vårdnadshavare),</w:t>
      </w:r>
      <w:r w:rsidRPr="00C6521E">
        <w:t xml:space="preserve"> via administrationsansvarig/samordnare</w:t>
      </w:r>
      <w:r>
        <w:t>,</w:t>
      </w:r>
      <w:r w:rsidRPr="00C6521E">
        <w:t xml:space="preserve"> svarar senast 2025-01-05 på frågor samt återkopplar synpunkter/förslag m.m i tabell </w:t>
      </w:r>
      <w:r w:rsidR="002D2612">
        <w:t>(både frågor och tabell finns sist i detta dokument)</w:t>
      </w:r>
      <w:r w:rsidRPr="00C6521E">
        <w:t xml:space="preserve"> på remissutgåvan genom att maila sparad fil med tillägg med vilken åldersgrupp det gäller i filnamnet till </w:t>
      </w:r>
      <w:hyperlink r:id="rId12">
        <w:r w:rsidRPr="00C6521E">
          <w:rPr>
            <w:color w:val="0563C1" w:themeColor="hyperlink"/>
            <w:u w:val="single"/>
          </w:rPr>
          <w:t>christer@bkvnorrtalje.nu</w:t>
        </w:r>
      </w:hyperlink>
      <w:r w:rsidRPr="00C6521E">
        <w:t>.</w:t>
      </w:r>
    </w:p>
    <w:p w14:paraId="17CF1641" w14:textId="77777777" w:rsidR="00AA7123" w:rsidRPr="00C6521E" w:rsidRDefault="00AA7123" w:rsidP="00AD2ADD"/>
    <w:p w14:paraId="03A78DDD" w14:textId="3A9E1587" w:rsidR="00C6521E" w:rsidRDefault="00C6521E" w:rsidP="00AD2ADD">
      <w:r w:rsidRPr="00C6521E">
        <w:t xml:space="preserve">Har du några frågor så går det även bra att ringa </w:t>
      </w:r>
      <w:r w:rsidR="00B60C63">
        <w:t xml:space="preserve">ordförande </w:t>
      </w:r>
      <w:r w:rsidRPr="00C6521E">
        <w:t xml:space="preserve">Christer Lundin på </w:t>
      </w:r>
      <w:r w:rsidR="00E35221" w:rsidRPr="00C6521E">
        <w:t>070–3415233</w:t>
      </w:r>
      <w:r w:rsidRPr="00C6521E">
        <w:t>.</w:t>
      </w:r>
    </w:p>
    <w:p w14:paraId="1F065EE2" w14:textId="77777777" w:rsidR="00AA7123" w:rsidRDefault="00AA7123" w:rsidP="00AD2ADD"/>
    <w:p w14:paraId="12CD9161" w14:textId="1C19A61D" w:rsidR="004B3B10" w:rsidRPr="00C6521E" w:rsidRDefault="00463062" w:rsidP="00AD2ADD">
      <w:r>
        <w:t xml:space="preserve">Nästa remissutgåva </w:t>
      </w:r>
      <w:r w:rsidR="007B1CF8">
        <w:t xml:space="preserve">kommer att delges </w:t>
      </w:r>
      <w:r w:rsidR="001E7818">
        <w:t xml:space="preserve">medlemmar </w:t>
      </w:r>
      <w:r w:rsidR="0051706D">
        <w:t>efter den 8 januari</w:t>
      </w:r>
      <w:r w:rsidR="00A0535A">
        <w:t xml:space="preserve"> efter </w:t>
      </w:r>
      <w:r w:rsidR="001A2E9E">
        <w:t>styrelsemöte</w:t>
      </w:r>
      <w:r w:rsidR="001E7818">
        <w:t xml:space="preserve"> </w:t>
      </w:r>
      <w:r w:rsidR="00AB2E23">
        <w:t>där inkomna synpunkter är omhändertagna</w:t>
      </w:r>
      <w:r w:rsidR="00843110">
        <w:t xml:space="preserve">. Slutliga utgåva inför fastställande vid årsmötet </w:t>
      </w:r>
      <w:r w:rsidR="00EA105E">
        <w:t>19/2 kl 19.00 delges, enligt stadgar, en veckan innan.</w:t>
      </w:r>
      <w:r w:rsidR="001A2E9E">
        <w:t xml:space="preserve"> </w:t>
      </w:r>
    </w:p>
    <w:p w14:paraId="263AA831" w14:textId="77777777" w:rsidR="00AA7123" w:rsidRDefault="00AA7123" w:rsidP="00AD2ADD"/>
    <w:p w14:paraId="3DE7D842" w14:textId="77777777" w:rsidR="00AA7123" w:rsidRDefault="00AE6CFE" w:rsidP="00AD2ADD">
      <w:r>
        <w:t xml:space="preserve">Nästa remissutgåva kommer att delges efter den 8 januari (styrelsemöte) där inkomna synpunkter är omhändertagna. </w:t>
      </w:r>
    </w:p>
    <w:p w14:paraId="759550A0" w14:textId="77777777" w:rsidR="00AA7123" w:rsidRDefault="00AA7123" w:rsidP="00AD2ADD"/>
    <w:p w14:paraId="4DFA0A9C" w14:textId="71D0E2AF" w:rsidR="00C6521E" w:rsidRPr="00C6521E" w:rsidRDefault="00AE6CFE" w:rsidP="00AD2ADD">
      <w:r>
        <w:t>Slutlig utgåva inför årsmöte kommer att delges, enligt stadgar, en vecka innan.</w:t>
      </w:r>
    </w:p>
    <w:p w14:paraId="3094984F" w14:textId="63B8693E" w:rsidR="00C6521E" w:rsidRPr="00C6521E" w:rsidRDefault="002D2612" w:rsidP="00AD2ADD">
      <w:pPr>
        <w:spacing w:after="160" w:line="259" w:lineRule="auto"/>
      </w:pPr>
      <w:r>
        <w:br w:type="page"/>
      </w:r>
    </w:p>
    <w:sdt>
      <w:sdtPr>
        <w:rPr>
          <w:rFonts w:ascii="Times New Roman" w:eastAsia="Times New Roman" w:hAnsi="Times New Roman" w:cs="Times New Roman"/>
          <w:color w:val="auto"/>
          <w:sz w:val="24"/>
          <w:szCs w:val="20"/>
          <w:lang w:eastAsia="en-US"/>
        </w:rPr>
        <w:id w:val="1363393328"/>
        <w:docPartObj>
          <w:docPartGallery w:val="Table of Contents"/>
          <w:docPartUnique/>
        </w:docPartObj>
      </w:sdtPr>
      <w:sdtEndPr>
        <w:rPr>
          <w:b/>
          <w:szCs w:val="24"/>
        </w:rPr>
      </w:sdtEndPr>
      <w:sdtContent>
        <w:p w14:paraId="4498E147" w14:textId="77777777" w:rsidR="007A5C14" w:rsidRDefault="007C393C" w:rsidP="00AD2ADD">
          <w:pPr>
            <w:pStyle w:val="Innehllsfrteckningsrubrik"/>
            <w:rPr>
              <w:noProof/>
            </w:rPr>
          </w:pPr>
          <w:r>
            <w:t>Innehållsförteckning</w:t>
          </w:r>
          <w:r>
            <w:fldChar w:fldCharType="begin"/>
          </w:r>
          <w:r>
            <w:instrText>TOC \o "1-3" \h \z \u</w:instrText>
          </w:r>
          <w:r>
            <w:fldChar w:fldCharType="separate"/>
          </w:r>
        </w:p>
        <w:p w14:paraId="306571F6" w14:textId="35B09974"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27" w:history="1">
            <w:r w:rsidRPr="00AA3DFE">
              <w:rPr>
                <w:rStyle w:val="Hyperlnk"/>
                <w:noProof/>
              </w:rPr>
              <w:t>Inledning</w:t>
            </w:r>
            <w:r>
              <w:rPr>
                <w:noProof/>
                <w:webHidden/>
              </w:rPr>
              <w:tab/>
            </w:r>
            <w:r>
              <w:rPr>
                <w:noProof/>
                <w:webHidden/>
              </w:rPr>
              <w:fldChar w:fldCharType="begin"/>
            </w:r>
            <w:r>
              <w:rPr>
                <w:noProof/>
                <w:webHidden/>
              </w:rPr>
              <w:instrText xml:space="preserve"> PAGEREF _Toc185410527 \h </w:instrText>
            </w:r>
            <w:r>
              <w:rPr>
                <w:noProof/>
                <w:webHidden/>
              </w:rPr>
            </w:r>
            <w:r>
              <w:rPr>
                <w:noProof/>
                <w:webHidden/>
              </w:rPr>
              <w:fldChar w:fldCharType="separate"/>
            </w:r>
            <w:r>
              <w:rPr>
                <w:noProof/>
                <w:webHidden/>
              </w:rPr>
              <w:t>6</w:t>
            </w:r>
            <w:r>
              <w:rPr>
                <w:noProof/>
                <w:webHidden/>
              </w:rPr>
              <w:fldChar w:fldCharType="end"/>
            </w:r>
          </w:hyperlink>
        </w:p>
        <w:p w14:paraId="3ED1A8B5" w14:textId="6A78EB25"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28" w:history="1">
            <w:r w:rsidRPr="00AA3DFE">
              <w:rPr>
                <w:rStyle w:val="Hyperlnk"/>
                <w:noProof/>
              </w:rPr>
              <w:t>V</w:t>
            </w:r>
            <w:r w:rsidRPr="00AA3DFE">
              <w:rPr>
                <w:rStyle w:val="Hyperlnk"/>
                <w:rFonts w:hint="eastAsia"/>
                <w:noProof/>
              </w:rPr>
              <w:t>ä</w:t>
            </w:r>
            <w:r w:rsidRPr="00AA3DFE">
              <w:rPr>
                <w:rStyle w:val="Hyperlnk"/>
                <w:noProof/>
              </w:rPr>
              <w:t>rdegrund</w:t>
            </w:r>
            <w:r>
              <w:rPr>
                <w:noProof/>
                <w:webHidden/>
              </w:rPr>
              <w:tab/>
            </w:r>
            <w:r>
              <w:rPr>
                <w:noProof/>
                <w:webHidden/>
              </w:rPr>
              <w:fldChar w:fldCharType="begin"/>
            </w:r>
            <w:r>
              <w:rPr>
                <w:noProof/>
                <w:webHidden/>
              </w:rPr>
              <w:instrText xml:space="preserve"> PAGEREF _Toc185410528 \h </w:instrText>
            </w:r>
            <w:r>
              <w:rPr>
                <w:noProof/>
                <w:webHidden/>
              </w:rPr>
            </w:r>
            <w:r>
              <w:rPr>
                <w:noProof/>
                <w:webHidden/>
              </w:rPr>
              <w:fldChar w:fldCharType="separate"/>
            </w:r>
            <w:r>
              <w:rPr>
                <w:noProof/>
                <w:webHidden/>
              </w:rPr>
              <w:t>7</w:t>
            </w:r>
            <w:r>
              <w:rPr>
                <w:noProof/>
                <w:webHidden/>
              </w:rPr>
              <w:fldChar w:fldCharType="end"/>
            </w:r>
          </w:hyperlink>
        </w:p>
        <w:p w14:paraId="0C420664" w14:textId="2D992765"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29" w:history="1">
            <w:r w:rsidRPr="00AA3DFE">
              <w:rPr>
                <w:rStyle w:val="Hyperlnk"/>
                <w:noProof/>
              </w:rPr>
              <w:t>Vision och M</w:t>
            </w:r>
            <w:r w:rsidRPr="00AA3DFE">
              <w:rPr>
                <w:rStyle w:val="Hyperlnk"/>
                <w:rFonts w:hint="eastAsia"/>
                <w:noProof/>
              </w:rPr>
              <w:t>å</w:t>
            </w:r>
            <w:r w:rsidRPr="00AA3DFE">
              <w:rPr>
                <w:rStyle w:val="Hyperlnk"/>
                <w:noProof/>
              </w:rPr>
              <w:t>lbild 2028</w:t>
            </w:r>
            <w:r>
              <w:rPr>
                <w:noProof/>
                <w:webHidden/>
              </w:rPr>
              <w:tab/>
            </w:r>
            <w:r>
              <w:rPr>
                <w:noProof/>
                <w:webHidden/>
              </w:rPr>
              <w:fldChar w:fldCharType="begin"/>
            </w:r>
            <w:r>
              <w:rPr>
                <w:noProof/>
                <w:webHidden/>
              </w:rPr>
              <w:instrText xml:space="preserve"> PAGEREF _Toc185410529 \h </w:instrText>
            </w:r>
            <w:r>
              <w:rPr>
                <w:noProof/>
                <w:webHidden/>
              </w:rPr>
            </w:r>
            <w:r>
              <w:rPr>
                <w:noProof/>
                <w:webHidden/>
              </w:rPr>
              <w:fldChar w:fldCharType="separate"/>
            </w:r>
            <w:r>
              <w:rPr>
                <w:noProof/>
                <w:webHidden/>
              </w:rPr>
              <w:t>8</w:t>
            </w:r>
            <w:r>
              <w:rPr>
                <w:noProof/>
                <w:webHidden/>
              </w:rPr>
              <w:fldChar w:fldCharType="end"/>
            </w:r>
          </w:hyperlink>
        </w:p>
        <w:p w14:paraId="38B8B9FA" w14:textId="6DCFD72B"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35" w:history="1">
            <w:r w:rsidRPr="00AA3DFE">
              <w:rPr>
                <w:rStyle w:val="Hyperlnk"/>
                <w:noProof/>
              </w:rPr>
              <w:t>Verksamhetsid</w:t>
            </w:r>
            <w:r w:rsidRPr="00AA3DFE">
              <w:rPr>
                <w:rStyle w:val="Hyperlnk"/>
                <w:rFonts w:hint="eastAsia"/>
                <w:noProof/>
              </w:rPr>
              <w:t>é</w:t>
            </w:r>
            <w:r>
              <w:rPr>
                <w:noProof/>
                <w:webHidden/>
              </w:rPr>
              <w:tab/>
            </w:r>
            <w:r>
              <w:rPr>
                <w:noProof/>
                <w:webHidden/>
              </w:rPr>
              <w:fldChar w:fldCharType="begin"/>
            </w:r>
            <w:r>
              <w:rPr>
                <w:noProof/>
                <w:webHidden/>
              </w:rPr>
              <w:instrText xml:space="preserve"> PAGEREF _Toc185410535 \h </w:instrText>
            </w:r>
            <w:r>
              <w:rPr>
                <w:noProof/>
                <w:webHidden/>
              </w:rPr>
            </w:r>
            <w:r>
              <w:rPr>
                <w:noProof/>
                <w:webHidden/>
              </w:rPr>
              <w:fldChar w:fldCharType="separate"/>
            </w:r>
            <w:r>
              <w:rPr>
                <w:noProof/>
                <w:webHidden/>
              </w:rPr>
              <w:t>9</w:t>
            </w:r>
            <w:r>
              <w:rPr>
                <w:noProof/>
                <w:webHidden/>
              </w:rPr>
              <w:fldChar w:fldCharType="end"/>
            </w:r>
          </w:hyperlink>
        </w:p>
        <w:p w14:paraId="61FA57F3" w14:textId="034AB78D"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37" w:history="1">
            <w:r w:rsidRPr="00AA3DFE">
              <w:rPr>
                <w:rStyle w:val="Hyperlnk"/>
                <w:rFonts w:asciiTheme="majorHAnsi" w:eastAsiaTheme="majorEastAsia" w:hAnsiTheme="majorHAnsi" w:cstheme="majorBidi"/>
                <w:noProof/>
              </w:rPr>
              <w:t>M</w:t>
            </w:r>
            <w:r w:rsidRPr="00AA3DFE">
              <w:rPr>
                <w:rStyle w:val="Hyperlnk"/>
                <w:rFonts w:asciiTheme="majorHAnsi" w:eastAsiaTheme="majorEastAsia" w:hAnsiTheme="majorHAnsi" w:cstheme="majorBidi" w:hint="eastAsia"/>
                <w:noProof/>
              </w:rPr>
              <w:t>å</w:t>
            </w:r>
            <w:r w:rsidRPr="00AA3DFE">
              <w:rPr>
                <w:rStyle w:val="Hyperlnk"/>
                <w:rFonts w:asciiTheme="majorHAnsi" w:eastAsiaTheme="majorEastAsia" w:hAnsiTheme="majorHAnsi" w:cstheme="majorBidi"/>
                <w:noProof/>
              </w:rPr>
              <w:t>ls</w:t>
            </w:r>
            <w:r w:rsidRPr="00AA3DFE">
              <w:rPr>
                <w:rStyle w:val="Hyperlnk"/>
                <w:rFonts w:asciiTheme="majorHAnsi" w:eastAsiaTheme="majorEastAsia" w:hAnsiTheme="majorHAnsi" w:cstheme="majorBidi" w:hint="eastAsia"/>
                <w:noProof/>
              </w:rPr>
              <w:t>ä</w:t>
            </w:r>
            <w:r w:rsidRPr="00AA3DFE">
              <w:rPr>
                <w:rStyle w:val="Hyperlnk"/>
                <w:rFonts w:asciiTheme="majorHAnsi" w:eastAsiaTheme="majorEastAsia" w:hAnsiTheme="majorHAnsi" w:cstheme="majorBidi"/>
                <w:noProof/>
              </w:rPr>
              <w:t>ttningar 2025</w:t>
            </w:r>
            <w:r>
              <w:rPr>
                <w:noProof/>
                <w:webHidden/>
              </w:rPr>
              <w:tab/>
            </w:r>
            <w:r>
              <w:rPr>
                <w:noProof/>
                <w:webHidden/>
              </w:rPr>
              <w:fldChar w:fldCharType="begin"/>
            </w:r>
            <w:r>
              <w:rPr>
                <w:noProof/>
                <w:webHidden/>
              </w:rPr>
              <w:instrText xml:space="preserve"> PAGEREF _Toc185410537 \h </w:instrText>
            </w:r>
            <w:r>
              <w:rPr>
                <w:noProof/>
                <w:webHidden/>
              </w:rPr>
            </w:r>
            <w:r>
              <w:rPr>
                <w:noProof/>
                <w:webHidden/>
              </w:rPr>
              <w:fldChar w:fldCharType="separate"/>
            </w:r>
            <w:r>
              <w:rPr>
                <w:noProof/>
                <w:webHidden/>
              </w:rPr>
              <w:t>11</w:t>
            </w:r>
            <w:r>
              <w:rPr>
                <w:noProof/>
                <w:webHidden/>
              </w:rPr>
              <w:fldChar w:fldCharType="end"/>
            </w:r>
          </w:hyperlink>
        </w:p>
        <w:p w14:paraId="7A179D39" w14:textId="21B35AEC"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42" w:history="1">
            <w:r w:rsidRPr="00AA3DFE">
              <w:rPr>
                <w:rStyle w:val="Hyperlnk"/>
                <w:noProof/>
              </w:rPr>
              <w:t>Organisation</w:t>
            </w:r>
            <w:r>
              <w:rPr>
                <w:noProof/>
                <w:webHidden/>
              </w:rPr>
              <w:tab/>
            </w:r>
            <w:r>
              <w:rPr>
                <w:noProof/>
                <w:webHidden/>
              </w:rPr>
              <w:fldChar w:fldCharType="begin"/>
            </w:r>
            <w:r>
              <w:rPr>
                <w:noProof/>
                <w:webHidden/>
              </w:rPr>
              <w:instrText xml:space="preserve"> PAGEREF _Toc185410542 \h </w:instrText>
            </w:r>
            <w:r>
              <w:rPr>
                <w:noProof/>
                <w:webHidden/>
              </w:rPr>
            </w:r>
            <w:r>
              <w:rPr>
                <w:noProof/>
                <w:webHidden/>
              </w:rPr>
              <w:fldChar w:fldCharType="separate"/>
            </w:r>
            <w:r>
              <w:rPr>
                <w:noProof/>
                <w:webHidden/>
              </w:rPr>
              <w:t>12</w:t>
            </w:r>
            <w:r>
              <w:rPr>
                <w:noProof/>
                <w:webHidden/>
              </w:rPr>
              <w:fldChar w:fldCharType="end"/>
            </w:r>
          </w:hyperlink>
        </w:p>
        <w:p w14:paraId="76F79B2D" w14:textId="0EA5EA62"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43" w:history="1">
            <w:r w:rsidRPr="00AA3DFE">
              <w:rPr>
                <w:rStyle w:val="Hyperlnk"/>
                <w:noProof/>
              </w:rPr>
              <w:t>Verksamhets</w:t>
            </w:r>
            <w:r w:rsidRPr="00AA3DFE">
              <w:rPr>
                <w:rStyle w:val="Hyperlnk"/>
                <w:rFonts w:hint="eastAsia"/>
                <w:noProof/>
              </w:rPr>
              <w:t>ö</w:t>
            </w:r>
            <w:r w:rsidRPr="00AA3DFE">
              <w:rPr>
                <w:rStyle w:val="Hyperlnk"/>
                <w:noProof/>
              </w:rPr>
              <w:t>versikt</w:t>
            </w:r>
            <w:r>
              <w:rPr>
                <w:noProof/>
                <w:webHidden/>
              </w:rPr>
              <w:tab/>
            </w:r>
            <w:r>
              <w:rPr>
                <w:noProof/>
                <w:webHidden/>
              </w:rPr>
              <w:fldChar w:fldCharType="begin"/>
            </w:r>
            <w:r>
              <w:rPr>
                <w:noProof/>
                <w:webHidden/>
              </w:rPr>
              <w:instrText xml:space="preserve"> PAGEREF _Toc185410543 \h </w:instrText>
            </w:r>
            <w:r>
              <w:rPr>
                <w:noProof/>
                <w:webHidden/>
              </w:rPr>
            </w:r>
            <w:r>
              <w:rPr>
                <w:noProof/>
                <w:webHidden/>
              </w:rPr>
              <w:fldChar w:fldCharType="separate"/>
            </w:r>
            <w:r>
              <w:rPr>
                <w:noProof/>
                <w:webHidden/>
              </w:rPr>
              <w:t>13</w:t>
            </w:r>
            <w:r>
              <w:rPr>
                <w:noProof/>
                <w:webHidden/>
              </w:rPr>
              <w:fldChar w:fldCharType="end"/>
            </w:r>
          </w:hyperlink>
        </w:p>
        <w:p w14:paraId="7498A9D6" w14:textId="73CFEACC"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48" w:history="1">
            <w:r w:rsidRPr="00AA3DFE">
              <w:rPr>
                <w:rStyle w:val="Hyperlnk"/>
                <w:noProof/>
                <w:lang w:eastAsia="ar-SA"/>
              </w:rPr>
              <w:t>Ekonomi</w:t>
            </w:r>
            <w:r>
              <w:rPr>
                <w:noProof/>
                <w:webHidden/>
              </w:rPr>
              <w:tab/>
            </w:r>
            <w:r>
              <w:rPr>
                <w:noProof/>
                <w:webHidden/>
              </w:rPr>
              <w:fldChar w:fldCharType="begin"/>
            </w:r>
            <w:r>
              <w:rPr>
                <w:noProof/>
                <w:webHidden/>
              </w:rPr>
              <w:instrText xml:space="preserve"> PAGEREF _Toc185410548 \h </w:instrText>
            </w:r>
            <w:r>
              <w:rPr>
                <w:noProof/>
                <w:webHidden/>
              </w:rPr>
            </w:r>
            <w:r>
              <w:rPr>
                <w:noProof/>
                <w:webHidden/>
              </w:rPr>
              <w:fldChar w:fldCharType="separate"/>
            </w:r>
            <w:r>
              <w:rPr>
                <w:noProof/>
                <w:webHidden/>
              </w:rPr>
              <w:t>14</w:t>
            </w:r>
            <w:r>
              <w:rPr>
                <w:noProof/>
                <w:webHidden/>
              </w:rPr>
              <w:fldChar w:fldCharType="end"/>
            </w:r>
          </w:hyperlink>
        </w:p>
        <w:p w14:paraId="3F357660" w14:textId="15D136BD" w:rsidR="007A5C14" w:rsidRDefault="007A5C14" w:rsidP="00AD2ADD">
          <w:pPr>
            <w:pStyle w:val="Innehll1"/>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52" w:history="1">
            <w:r w:rsidRPr="00AA3DFE">
              <w:rPr>
                <w:rStyle w:val="Hyperlnk"/>
                <w:noProof/>
              </w:rPr>
              <w:t>Sportkontoret anvisningar genomf</w:t>
            </w:r>
            <w:r w:rsidRPr="00AA3DFE">
              <w:rPr>
                <w:rStyle w:val="Hyperlnk"/>
                <w:rFonts w:hint="eastAsia"/>
                <w:noProof/>
              </w:rPr>
              <w:t>ö</w:t>
            </w:r>
            <w:r w:rsidRPr="00AA3DFE">
              <w:rPr>
                <w:rStyle w:val="Hyperlnk"/>
                <w:noProof/>
              </w:rPr>
              <w:t>rande 2025</w:t>
            </w:r>
            <w:r>
              <w:rPr>
                <w:noProof/>
                <w:webHidden/>
              </w:rPr>
              <w:tab/>
            </w:r>
            <w:r>
              <w:rPr>
                <w:noProof/>
                <w:webHidden/>
              </w:rPr>
              <w:fldChar w:fldCharType="begin"/>
            </w:r>
            <w:r>
              <w:rPr>
                <w:noProof/>
                <w:webHidden/>
              </w:rPr>
              <w:instrText xml:space="preserve"> PAGEREF _Toc185410552 \h </w:instrText>
            </w:r>
            <w:r>
              <w:rPr>
                <w:noProof/>
                <w:webHidden/>
              </w:rPr>
            </w:r>
            <w:r>
              <w:rPr>
                <w:noProof/>
                <w:webHidden/>
              </w:rPr>
              <w:fldChar w:fldCharType="separate"/>
            </w:r>
            <w:r>
              <w:rPr>
                <w:noProof/>
                <w:webHidden/>
              </w:rPr>
              <w:t>16</w:t>
            </w:r>
            <w:r>
              <w:rPr>
                <w:noProof/>
                <w:webHidden/>
              </w:rPr>
              <w:fldChar w:fldCharType="end"/>
            </w:r>
          </w:hyperlink>
        </w:p>
        <w:p w14:paraId="010B2702" w14:textId="1472CDC2"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53" w:history="1">
            <w:r w:rsidRPr="00AA3DFE">
              <w:rPr>
                <w:rStyle w:val="Hyperlnk"/>
                <w:noProof/>
              </w:rPr>
              <w:t>Inledning</w:t>
            </w:r>
            <w:r>
              <w:rPr>
                <w:noProof/>
                <w:webHidden/>
              </w:rPr>
              <w:tab/>
            </w:r>
            <w:r>
              <w:rPr>
                <w:noProof/>
                <w:webHidden/>
              </w:rPr>
              <w:fldChar w:fldCharType="begin"/>
            </w:r>
            <w:r>
              <w:rPr>
                <w:noProof/>
                <w:webHidden/>
              </w:rPr>
              <w:instrText xml:space="preserve"> PAGEREF _Toc185410553 \h </w:instrText>
            </w:r>
            <w:r>
              <w:rPr>
                <w:noProof/>
                <w:webHidden/>
              </w:rPr>
            </w:r>
            <w:r>
              <w:rPr>
                <w:noProof/>
                <w:webHidden/>
              </w:rPr>
              <w:fldChar w:fldCharType="separate"/>
            </w:r>
            <w:r>
              <w:rPr>
                <w:noProof/>
                <w:webHidden/>
              </w:rPr>
              <w:t>16</w:t>
            </w:r>
            <w:r>
              <w:rPr>
                <w:noProof/>
                <w:webHidden/>
              </w:rPr>
              <w:fldChar w:fldCharType="end"/>
            </w:r>
          </w:hyperlink>
        </w:p>
        <w:p w14:paraId="23E41AF2" w14:textId="1862255F"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54" w:history="1">
            <w:r w:rsidRPr="00AA3DFE">
              <w:rPr>
                <w:rStyle w:val="Hyperlnk"/>
                <w:noProof/>
              </w:rPr>
              <w:t>Kommunikation</w:t>
            </w:r>
            <w:r>
              <w:rPr>
                <w:noProof/>
                <w:webHidden/>
              </w:rPr>
              <w:tab/>
            </w:r>
            <w:r>
              <w:rPr>
                <w:noProof/>
                <w:webHidden/>
              </w:rPr>
              <w:fldChar w:fldCharType="begin"/>
            </w:r>
            <w:r>
              <w:rPr>
                <w:noProof/>
                <w:webHidden/>
              </w:rPr>
              <w:instrText xml:space="preserve"> PAGEREF _Toc185410554 \h </w:instrText>
            </w:r>
            <w:r>
              <w:rPr>
                <w:noProof/>
                <w:webHidden/>
              </w:rPr>
            </w:r>
            <w:r>
              <w:rPr>
                <w:noProof/>
                <w:webHidden/>
              </w:rPr>
              <w:fldChar w:fldCharType="separate"/>
            </w:r>
            <w:r>
              <w:rPr>
                <w:noProof/>
                <w:webHidden/>
              </w:rPr>
              <w:t>16</w:t>
            </w:r>
            <w:r>
              <w:rPr>
                <w:noProof/>
                <w:webHidden/>
              </w:rPr>
              <w:fldChar w:fldCharType="end"/>
            </w:r>
          </w:hyperlink>
        </w:p>
        <w:p w14:paraId="00EA77A2" w14:textId="1F8D5BE7"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55" w:history="1">
            <w:r w:rsidRPr="00AA3DFE">
              <w:rPr>
                <w:rStyle w:val="Hyperlnk"/>
                <w:noProof/>
              </w:rPr>
              <w:t>Trygg fotboll</w:t>
            </w:r>
            <w:r>
              <w:rPr>
                <w:noProof/>
                <w:webHidden/>
              </w:rPr>
              <w:tab/>
            </w:r>
            <w:r>
              <w:rPr>
                <w:noProof/>
                <w:webHidden/>
              </w:rPr>
              <w:fldChar w:fldCharType="begin"/>
            </w:r>
            <w:r>
              <w:rPr>
                <w:noProof/>
                <w:webHidden/>
              </w:rPr>
              <w:instrText xml:space="preserve"> PAGEREF _Toc185410555 \h </w:instrText>
            </w:r>
            <w:r>
              <w:rPr>
                <w:noProof/>
                <w:webHidden/>
              </w:rPr>
            </w:r>
            <w:r>
              <w:rPr>
                <w:noProof/>
                <w:webHidden/>
              </w:rPr>
              <w:fldChar w:fldCharType="separate"/>
            </w:r>
            <w:r>
              <w:rPr>
                <w:noProof/>
                <w:webHidden/>
              </w:rPr>
              <w:t>16</w:t>
            </w:r>
            <w:r>
              <w:rPr>
                <w:noProof/>
                <w:webHidden/>
              </w:rPr>
              <w:fldChar w:fldCharType="end"/>
            </w:r>
          </w:hyperlink>
        </w:p>
        <w:p w14:paraId="3DFC25EE" w14:textId="6DDD4501"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56" w:history="1">
            <w:r w:rsidRPr="00AA3DFE">
              <w:rPr>
                <w:rStyle w:val="Hyperlnk"/>
                <w:noProof/>
              </w:rPr>
              <w:t>Administration och m</w:t>
            </w:r>
            <w:r w:rsidRPr="00AA3DFE">
              <w:rPr>
                <w:rStyle w:val="Hyperlnk"/>
                <w:rFonts w:hint="eastAsia"/>
                <w:noProof/>
              </w:rPr>
              <w:t>ö</w:t>
            </w:r>
            <w:r w:rsidRPr="00AA3DFE">
              <w:rPr>
                <w:rStyle w:val="Hyperlnk"/>
                <w:noProof/>
              </w:rPr>
              <w:t>ten</w:t>
            </w:r>
            <w:r>
              <w:rPr>
                <w:noProof/>
                <w:webHidden/>
              </w:rPr>
              <w:tab/>
            </w:r>
            <w:r>
              <w:rPr>
                <w:noProof/>
                <w:webHidden/>
              </w:rPr>
              <w:fldChar w:fldCharType="begin"/>
            </w:r>
            <w:r>
              <w:rPr>
                <w:noProof/>
                <w:webHidden/>
              </w:rPr>
              <w:instrText xml:space="preserve"> PAGEREF _Toc185410556 \h </w:instrText>
            </w:r>
            <w:r>
              <w:rPr>
                <w:noProof/>
                <w:webHidden/>
              </w:rPr>
            </w:r>
            <w:r>
              <w:rPr>
                <w:noProof/>
                <w:webHidden/>
              </w:rPr>
              <w:fldChar w:fldCharType="separate"/>
            </w:r>
            <w:r>
              <w:rPr>
                <w:noProof/>
                <w:webHidden/>
              </w:rPr>
              <w:t>18</w:t>
            </w:r>
            <w:r>
              <w:rPr>
                <w:noProof/>
                <w:webHidden/>
              </w:rPr>
              <w:fldChar w:fldCharType="end"/>
            </w:r>
          </w:hyperlink>
        </w:p>
        <w:p w14:paraId="0D47F3C5" w14:textId="427D8CAE"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57" w:history="1">
            <w:r w:rsidRPr="00AA3DFE">
              <w:rPr>
                <w:rStyle w:val="Hyperlnk"/>
                <w:noProof/>
              </w:rPr>
              <w:t>F</w:t>
            </w:r>
            <w:r w:rsidRPr="00AA3DFE">
              <w:rPr>
                <w:rStyle w:val="Hyperlnk"/>
                <w:rFonts w:hint="eastAsia"/>
                <w:noProof/>
              </w:rPr>
              <w:t>ö</w:t>
            </w:r>
            <w:r w:rsidRPr="00AA3DFE">
              <w:rPr>
                <w:rStyle w:val="Hyperlnk"/>
                <w:noProof/>
              </w:rPr>
              <w:t>reningsaktiviteter och Ekonomi</w:t>
            </w:r>
            <w:r>
              <w:rPr>
                <w:noProof/>
                <w:webHidden/>
              </w:rPr>
              <w:tab/>
            </w:r>
            <w:r>
              <w:rPr>
                <w:noProof/>
                <w:webHidden/>
              </w:rPr>
              <w:fldChar w:fldCharType="begin"/>
            </w:r>
            <w:r>
              <w:rPr>
                <w:noProof/>
                <w:webHidden/>
              </w:rPr>
              <w:instrText xml:space="preserve"> PAGEREF _Toc185410557 \h </w:instrText>
            </w:r>
            <w:r>
              <w:rPr>
                <w:noProof/>
                <w:webHidden/>
              </w:rPr>
            </w:r>
            <w:r>
              <w:rPr>
                <w:noProof/>
                <w:webHidden/>
              </w:rPr>
              <w:fldChar w:fldCharType="separate"/>
            </w:r>
            <w:r>
              <w:rPr>
                <w:noProof/>
                <w:webHidden/>
              </w:rPr>
              <w:t>18</w:t>
            </w:r>
            <w:r>
              <w:rPr>
                <w:noProof/>
                <w:webHidden/>
              </w:rPr>
              <w:fldChar w:fldCharType="end"/>
            </w:r>
          </w:hyperlink>
        </w:p>
        <w:p w14:paraId="75B560D8" w14:textId="25D20009"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62" w:history="1">
            <w:r w:rsidRPr="00AA3DFE">
              <w:rPr>
                <w:rStyle w:val="Hyperlnk"/>
                <w:noProof/>
              </w:rPr>
              <w:t>Fotbollsverksamhet</w:t>
            </w:r>
            <w:r>
              <w:rPr>
                <w:noProof/>
                <w:webHidden/>
              </w:rPr>
              <w:tab/>
            </w:r>
            <w:r>
              <w:rPr>
                <w:noProof/>
                <w:webHidden/>
              </w:rPr>
              <w:fldChar w:fldCharType="begin"/>
            </w:r>
            <w:r>
              <w:rPr>
                <w:noProof/>
                <w:webHidden/>
              </w:rPr>
              <w:instrText xml:space="preserve"> PAGEREF _Toc185410562 \h </w:instrText>
            </w:r>
            <w:r>
              <w:rPr>
                <w:noProof/>
                <w:webHidden/>
              </w:rPr>
            </w:r>
            <w:r>
              <w:rPr>
                <w:noProof/>
                <w:webHidden/>
              </w:rPr>
              <w:fldChar w:fldCharType="separate"/>
            </w:r>
            <w:r>
              <w:rPr>
                <w:noProof/>
                <w:webHidden/>
              </w:rPr>
              <w:t>20</w:t>
            </w:r>
            <w:r>
              <w:rPr>
                <w:noProof/>
                <w:webHidden/>
              </w:rPr>
              <w:fldChar w:fldCharType="end"/>
            </w:r>
          </w:hyperlink>
        </w:p>
        <w:p w14:paraId="4A5147BD" w14:textId="3AA8E46C" w:rsidR="007A5C14" w:rsidRDefault="007A5C14" w:rsidP="00AD2ADD">
          <w:pPr>
            <w:pStyle w:val="Innehll3"/>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63" w:history="1">
            <w:r w:rsidRPr="00AA3DFE">
              <w:rPr>
                <w:rStyle w:val="Hyperlnk"/>
                <w:rFonts w:hint="eastAsia"/>
                <w:noProof/>
              </w:rPr>
              <w:t>Ö</w:t>
            </w:r>
            <w:r w:rsidRPr="00AA3DFE">
              <w:rPr>
                <w:rStyle w:val="Hyperlnk"/>
                <w:noProof/>
              </w:rPr>
              <w:t>vergripande inriktning</w:t>
            </w:r>
            <w:r>
              <w:rPr>
                <w:noProof/>
                <w:webHidden/>
              </w:rPr>
              <w:tab/>
            </w:r>
            <w:r>
              <w:rPr>
                <w:noProof/>
                <w:webHidden/>
              </w:rPr>
              <w:fldChar w:fldCharType="begin"/>
            </w:r>
            <w:r>
              <w:rPr>
                <w:noProof/>
                <w:webHidden/>
              </w:rPr>
              <w:instrText xml:space="preserve"> PAGEREF _Toc185410563 \h </w:instrText>
            </w:r>
            <w:r>
              <w:rPr>
                <w:noProof/>
                <w:webHidden/>
              </w:rPr>
            </w:r>
            <w:r>
              <w:rPr>
                <w:noProof/>
                <w:webHidden/>
              </w:rPr>
              <w:fldChar w:fldCharType="separate"/>
            </w:r>
            <w:r>
              <w:rPr>
                <w:noProof/>
                <w:webHidden/>
              </w:rPr>
              <w:t>20</w:t>
            </w:r>
            <w:r>
              <w:rPr>
                <w:noProof/>
                <w:webHidden/>
              </w:rPr>
              <w:fldChar w:fldCharType="end"/>
            </w:r>
          </w:hyperlink>
        </w:p>
        <w:p w14:paraId="2B39EE82" w14:textId="1560DFA4" w:rsidR="007A5C14" w:rsidRDefault="007A5C14" w:rsidP="00AD2ADD">
          <w:pPr>
            <w:pStyle w:val="Innehll3"/>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64" w:history="1">
            <w:r w:rsidRPr="00AA3DFE">
              <w:rPr>
                <w:rStyle w:val="Hyperlnk"/>
                <w:noProof/>
              </w:rPr>
              <w:t>Ledarf</w:t>
            </w:r>
            <w:r w:rsidRPr="00AA3DFE">
              <w:rPr>
                <w:rStyle w:val="Hyperlnk"/>
                <w:rFonts w:hint="eastAsia"/>
                <w:noProof/>
              </w:rPr>
              <w:t>ö</w:t>
            </w:r>
            <w:r w:rsidRPr="00AA3DFE">
              <w:rPr>
                <w:rStyle w:val="Hyperlnk"/>
                <w:noProof/>
              </w:rPr>
              <w:t>rs</w:t>
            </w:r>
            <w:r w:rsidRPr="00AA3DFE">
              <w:rPr>
                <w:rStyle w:val="Hyperlnk"/>
                <w:rFonts w:hint="eastAsia"/>
                <w:noProof/>
              </w:rPr>
              <w:t>ö</w:t>
            </w:r>
            <w:r w:rsidRPr="00AA3DFE">
              <w:rPr>
                <w:rStyle w:val="Hyperlnk"/>
                <w:noProof/>
              </w:rPr>
              <w:t>rjning</w:t>
            </w:r>
            <w:r>
              <w:rPr>
                <w:noProof/>
                <w:webHidden/>
              </w:rPr>
              <w:tab/>
            </w:r>
            <w:r>
              <w:rPr>
                <w:noProof/>
                <w:webHidden/>
              </w:rPr>
              <w:fldChar w:fldCharType="begin"/>
            </w:r>
            <w:r>
              <w:rPr>
                <w:noProof/>
                <w:webHidden/>
              </w:rPr>
              <w:instrText xml:space="preserve"> PAGEREF _Toc185410564 \h </w:instrText>
            </w:r>
            <w:r>
              <w:rPr>
                <w:noProof/>
                <w:webHidden/>
              </w:rPr>
            </w:r>
            <w:r>
              <w:rPr>
                <w:noProof/>
                <w:webHidden/>
              </w:rPr>
              <w:fldChar w:fldCharType="separate"/>
            </w:r>
            <w:r>
              <w:rPr>
                <w:noProof/>
                <w:webHidden/>
              </w:rPr>
              <w:t>20</w:t>
            </w:r>
            <w:r>
              <w:rPr>
                <w:noProof/>
                <w:webHidden/>
              </w:rPr>
              <w:fldChar w:fldCharType="end"/>
            </w:r>
          </w:hyperlink>
        </w:p>
        <w:p w14:paraId="687FCAB0" w14:textId="6EBD8209" w:rsidR="007A5C14" w:rsidRDefault="007A5C14" w:rsidP="00AD2ADD">
          <w:pPr>
            <w:pStyle w:val="Innehll3"/>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65" w:history="1">
            <w:r w:rsidRPr="00AA3DFE">
              <w:rPr>
                <w:rStyle w:val="Hyperlnk"/>
                <w:noProof/>
              </w:rPr>
              <w:t>Spelarf</w:t>
            </w:r>
            <w:r w:rsidRPr="00AA3DFE">
              <w:rPr>
                <w:rStyle w:val="Hyperlnk"/>
                <w:rFonts w:hint="eastAsia"/>
                <w:noProof/>
              </w:rPr>
              <w:t>ö</w:t>
            </w:r>
            <w:r w:rsidRPr="00AA3DFE">
              <w:rPr>
                <w:rStyle w:val="Hyperlnk"/>
                <w:noProof/>
              </w:rPr>
              <w:t>rs</w:t>
            </w:r>
            <w:r w:rsidRPr="00AA3DFE">
              <w:rPr>
                <w:rStyle w:val="Hyperlnk"/>
                <w:rFonts w:hint="eastAsia"/>
                <w:noProof/>
              </w:rPr>
              <w:t>ö</w:t>
            </w:r>
            <w:r w:rsidRPr="00AA3DFE">
              <w:rPr>
                <w:rStyle w:val="Hyperlnk"/>
                <w:noProof/>
              </w:rPr>
              <w:t>rjning</w:t>
            </w:r>
            <w:r>
              <w:rPr>
                <w:noProof/>
                <w:webHidden/>
              </w:rPr>
              <w:tab/>
            </w:r>
            <w:r>
              <w:rPr>
                <w:noProof/>
                <w:webHidden/>
              </w:rPr>
              <w:fldChar w:fldCharType="begin"/>
            </w:r>
            <w:r>
              <w:rPr>
                <w:noProof/>
                <w:webHidden/>
              </w:rPr>
              <w:instrText xml:space="preserve"> PAGEREF _Toc185410565 \h </w:instrText>
            </w:r>
            <w:r>
              <w:rPr>
                <w:noProof/>
                <w:webHidden/>
              </w:rPr>
            </w:r>
            <w:r>
              <w:rPr>
                <w:noProof/>
                <w:webHidden/>
              </w:rPr>
              <w:fldChar w:fldCharType="separate"/>
            </w:r>
            <w:r>
              <w:rPr>
                <w:noProof/>
                <w:webHidden/>
              </w:rPr>
              <w:t>21</w:t>
            </w:r>
            <w:r>
              <w:rPr>
                <w:noProof/>
                <w:webHidden/>
              </w:rPr>
              <w:fldChar w:fldCharType="end"/>
            </w:r>
          </w:hyperlink>
        </w:p>
        <w:p w14:paraId="098FBD7F" w14:textId="4534D1A3" w:rsidR="007A5C14" w:rsidRDefault="007A5C14" w:rsidP="00AD2ADD">
          <w:pPr>
            <w:pStyle w:val="Innehll3"/>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66" w:history="1">
            <w:r w:rsidRPr="00AA3DFE">
              <w:rPr>
                <w:rStyle w:val="Hyperlnk"/>
                <w:noProof/>
              </w:rPr>
              <w:t>Spelarutbildning</w:t>
            </w:r>
            <w:r>
              <w:rPr>
                <w:noProof/>
                <w:webHidden/>
              </w:rPr>
              <w:tab/>
            </w:r>
            <w:r>
              <w:rPr>
                <w:noProof/>
                <w:webHidden/>
              </w:rPr>
              <w:fldChar w:fldCharType="begin"/>
            </w:r>
            <w:r>
              <w:rPr>
                <w:noProof/>
                <w:webHidden/>
              </w:rPr>
              <w:instrText xml:space="preserve"> PAGEREF _Toc185410566 \h </w:instrText>
            </w:r>
            <w:r>
              <w:rPr>
                <w:noProof/>
                <w:webHidden/>
              </w:rPr>
            </w:r>
            <w:r>
              <w:rPr>
                <w:noProof/>
                <w:webHidden/>
              </w:rPr>
              <w:fldChar w:fldCharType="separate"/>
            </w:r>
            <w:r>
              <w:rPr>
                <w:noProof/>
                <w:webHidden/>
              </w:rPr>
              <w:t>22</w:t>
            </w:r>
            <w:r>
              <w:rPr>
                <w:noProof/>
                <w:webHidden/>
              </w:rPr>
              <w:fldChar w:fldCharType="end"/>
            </w:r>
          </w:hyperlink>
        </w:p>
        <w:p w14:paraId="6A6578C4" w14:textId="02A3B9BB" w:rsidR="007A5C14" w:rsidRDefault="007A5C14" w:rsidP="00AD2ADD">
          <w:pPr>
            <w:pStyle w:val="Innehll3"/>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67" w:history="1">
            <w:r w:rsidRPr="00AA3DFE">
              <w:rPr>
                <w:rStyle w:val="Hyperlnk"/>
                <w:rFonts w:asciiTheme="majorHAnsi" w:eastAsiaTheme="majorEastAsia" w:hAnsiTheme="majorHAnsi" w:cstheme="majorBidi"/>
                <w:noProof/>
              </w:rPr>
              <w:t>Skolsamverkan</w:t>
            </w:r>
            <w:r>
              <w:rPr>
                <w:noProof/>
                <w:webHidden/>
              </w:rPr>
              <w:tab/>
            </w:r>
            <w:r>
              <w:rPr>
                <w:noProof/>
                <w:webHidden/>
              </w:rPr>
              <w:fldChar w:fldCharType="begin"/>
            </w:r>
            <w:r>
              <w:rPr>
                <w:noProof/>
                <w:webHidden/>
              </w:rPr>
              <w:instrText xml:space="preserve"> PAGEREF _Toc185410567 \h </w:instrText>
            </w:r>
            <w:r>
              <w:rPr>
                <w:noProof/>
                <w:webHidden/>
              </w:rPr>
            </w:r>
            <w:r>
              <w:rPr>
                <w:noProof/>
                <w:webHidden/>
              </w:rPr>
              <w:fldChar w:fldCharType="separate"/>
            </w:r>
            <w:r>
              <w:rPr>
                <w:noProof/>
                <w:webHidden/>
              </w:rPr>
              <w:t>22</w:t>
            </w:r>
            <w:r>
              <w:rPr>
                <w:noProof/>
                <w:webHidden/>
              </w:rPr>
              <w:fldChar w:fldCharType="end"/>
            </w:r>
          </w:hyperlink>
        </w:p>
        <w:p w14:paraId="51D6E9EB" w14:textId="2ABF1390" w:rsidR="007A5C14" w:rsidRDefault="007A5C14" w:rsidP="00AD2ADD">
          <w:pPr>
            <w:pStyle w:val="Innehll3"/>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68" w:history="1">
            <w:r w:rsidRPr="00AA3DFE">
              <w:rPr>
                <w:rStyle w:val="Hyperlnk"/>
                <w:noProof/>
              </w:rPr>
              <w:t>Domarf</w:t>
            </w:r>
            <w:r w:rsidRPr="00AA3DFE">
              <w:rPr>
                <w:rStyle w:val="Hyperlnk"/>
                <w:rFonts w:hint="eastAsia"/>
                <w:noProof/>
              </w:rPr>
              <w:t>ö</w:t>
            </w:r>
            <w:r w:rsidRPr="00AA3DFE">
              <w:rPr>
                <w:rStyle w:val="Hyperlnk"/>
                <w:noProof/>
              </w:rPr>
              <w:t>rs</w:t>
            </w:r>
            <w:r w:rsidRPr="00AA3DFE">
              <w:rPr>
                <w:rStyle w:val="Hyperlnk"/>
                <w:rFonts w:hint="eastAsia"/>
                <w:noProof/>
              </w:rPr>
              <w:t>ö</w:t>
            </w:r>
            <w:r w:rsidRPr="00AA3DFE">
              <w:rPr>
                <w:rStyle w:val="Hyperlnk"/>
                <w:noProof/>
              </w:rPr>
              <w:t>rjning</w:t>
            </w:r>
            <w:r>
              <w:rPr>
                <w:noProof/>
                <w:webHidden/>
              </w:rPr>
              <w:tab/>
            </w:r>
            <w:r>
              <w:rPr>
                <w:noProof/>
                <w:webHidden/>
              </w:rPr>
              <w:fldChar w:fldCharType="begin"/>
            </w:r>
            <w:r>
              <w:rPr>
                <w:noProof/>
                <w:webHidden/>
              </w:rPr>
              <w:instrText xml:space="preserve"> PAGEREF _Toc185410568 \h </w:instrText>
            </w:r>
            <w:r>
              <w:rPr>
                <w:noProof/>
                <w:webHidden/>
              </w:rPr>
            </w:r>
            <w:r>
              <w:rPr>
                <w:noProof/>
                <w:webHidden/>
              </w:rPr>
              <w:fldChar w:fldCharType="separate"/>
            </w:r>
            <w:r>
              <w:rPr>
                <w:noProof/>
                <w:webHidden/>
              </w:rPr>
              <w:t>22</w:t>
            </w:r>
            <w:r>
              <w:rPr>
                <w:noProof/>
                <w:webHidden/>
              </w:rPr>
              <w:fldChar w:fldCharType="end"/>
            </w:r>
          </w:hyperlink>
        </w:p>
        <w:p w14:paraId="3CD8B9BB" w14:textId="12893CEB" w:rsidR="007A5C14" w:rsidRDefault="007A5C14" w:rsidP="00AD2ADD">
          <w:pPr>
            <w:pStyle w:val="Innehll3"/>
            <w:tabs>
              <w:tab w:val="right" w:leader="dot" w:pos="9202"/>
            </w:tabs>
            <w:rPr>
              <w:rFonts w:asciiTheme="minorHAnsi" w:eastAsiaTheme="minorEastAsia" w:hAnsiTheme="minorHAnsi" w:cstheme="minorBidi"/>
              <w:noProof/>
              <w:kern w:val="2"/>
              <w:szCs w:val="24"/>
              <w:lang w:eastAsia="sv-SE"/>
              <w14:ligatures w14:val="standardContextual"/>
            </w:rPr>
          </w:pPr>
          <w:hyperlink w:anchor="_Toc185410569" w:history="1">
            <w:r w:rsidRPr="00AA3DFE">
              <w:rPr>
                <w:rStyle w:val="Hyperlnk"/>
                <w:noProof/>
              </w:rPr>
              <w:t>Planprioriteringar</w:t>
            </w:r>
            <w:r>
              <w:rPr>
                <w:noProof/>
                <w:webHidden/>
              </w:rPr>
              <w:tab/>
            </w:r>
            <w:r>
              <w:rPr>
                <w:noProof/>
                <w:webHidden/>
              </w:rPr>
              <w:fldChar w:fldCharType="begin"/>
            </w:r>
            <w:r>
              <w:rPr>
                <w:noProof/>
                <w:webHidden/>
              </w:rPr>
              <w:instrText xml:space="preserve"> PAGEREF _Toc185410569 \h </w:instrText>
            </w:r>
            <w:r>
              <w:rPr>
                <w:noProof/>
                <w:webHidden/>
              </w:rPr>
            </w:r>
            <w:r>
              <w:rPr>
                <w:noProof/>
                <w:webHidden/>
              </w:rPr>
              <w:fldChar w:fldCharType="separate"/>
            </w:r>
            <w:r>
              <w:rPr>
                <w:noProof/>
                <w:webHidden/>
              </w:rPr>
              <w:t>23</w:t>
            </w:r>
            <w:r>
              <w:rPr>
                <w:noProof/>
                <w:webHidden/>
              </w:rPr>
              <w:fldChar w:fldCharType="end"/>
            </w:r>
          </w:hyperlink>
        </w:p>
        <w:p w14:paraId="615A2136" w14:textId="012D4C67"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70" w:history="1">
            <w:r w:rsidRPr="00AA3DFE">
              <w:rPr>
                <w:rStyle w:val="Hyperlnk"/>
                <w:noProof/>
              </w:rPr>
              <w:t>Knattesektionen</w:t>
            </w:r>
            <w:r>
              <w:rPr>
                <w:noProof/>
                <w:webHidden/>
              </w:rPr>
              <w:tab/>
            </w:r>
            <w:r>
              <w:rPr>
                <w:noProof/>
                <w:webHidden/>
              </w:rPr>
              <w:fldChar w:fldCharType="begin"/>
            </w:r>
            <w:r>
              <w:rPr>
                <w:noProof/>
                <w:webHidden/>
              </w:rPr>
              <w:instrText xml:space="preserve"> PAGEREF _Toc185410570 \h </w:instrText>
            </w:r>
            <w:r>
              <w:rPr>
                <w:noProof/>
                <w:webHidden/>
              </w:rPr>
            </w:r>
            <w:r>
              <w:rPr>
                <w:noProof/>
                <w:webHidden/>
              </w:rPr>
              <w:fldChar w:fldCharType="separate"/>
            </w:r>
            <w:r>
              <w:rPr>
                <w:noProof/>
                <w:webHidden/>
              </w:rPr>
              <w:t>24</w:t>
            </w:r>
            <w:r>
              <w:rPr>
                <w:noProof/>
                <w:webHidden/>
              </w:rPr>
              <w:fldChar w:fldCharType="end"/>
            </w:r>
          </w:hyperlink>
        </w:p>
        <w:p w14:paraId="2647B430" w14:textId="43A4D27A"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72" w:history="1">
            <w:r w:rsidRPr="00AA3DFE">
              <w:rPr>
                <w:rStyle w:val="Hyperlnk"/>
                <w:noProof/>
              </w:rPr>
              <w:t>Barn- &amp; Ungdomssektion</w:t>
            </w:r>
            <w:r>
              <w:rPr>
                <w:noProof/>
                <w:webHidden/>
              </w:rPr>
              <w:tab/>
            </w:r>
            <w:r>
              <w:rPr>
                <w:noProof/>
                <w:webHidden/>
              </w:rPr>
              <w:fldChar w:fldCharType="begin"/>
            </w:r>
            <w:r>
              <w:rPr>
                <w:noProof/>
                <w:webHidden/>
              </w:rPr>
              <w:instrText xml:space="preserve"> PAGEREF _Toc185410572 \h </w:instrText>
            </w:r>
            <w:r>
              <w:rPr>
                <w:noProof/>
                <w:webHidden/>
              </w:rPr>
            </w:r>
            <w:r>
              <w:rPr>
                <w:noProof/>
                <w:webHidden/>
              </w:rPr>
              <w:fldChar w:fldCharType="separate"/>
            </w:r>
            <w:r>
              <w:rPr>
                <w:noProof/>
                <w:webHidden/>
              </w:rPr>
              <w:t>25</w:t>
            </w:r>
            <w:r>
              <w:rPr>
                <w:noProof/>
                <w:webHidden/>
              </w:rPr>
              <w:fldChar w:fldCharType="end"/>
            </w:r>
          </w:hyperlink>
        </w:p>
        <w:p w14:paraId="40D28939" w14:textId="75389DF5"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76" w:history="1">
            <w:r w:rsidRPr="00AA3DFE">
              <w:rPr>
                <w:rStyle w:val="Hyperlnk"/>
                <w:noProof/>
              </w:rPr>
              <w:t>Damsektion</w:t>
            </w:r>
            <w:r>
              <w:rPr>
                <w:noProof/>
                <w:webHidden/>
              </w:rPr>
              <w:tab/>
            </w:r>
            <w:r>
              <w:rPr>
                <w:noProof/>
                <w:webHidden/>
              </w:rPr>
              <w:fldChar w:fldCharType="begin"/>
            </w:r>
            <w:r>
              <w:rPr>
                <w:noProof/>
                <w:webHidden/>
              </w:rPr>
              <w:instrText xml:space="preserve"> PAGEREF _Toc185410576 \h </w:instrText>
            </w:r>
            <w:r>
              <w:rPr>
                <w:noProof/>
                <w:webHidden/>
              </w:rPr>
            </w:r>
            <w:r>
              <w:rPr>
                <w:noProof/>
                <w:webHidden/>
              </w:rPr>
              <w:fldChar w:fldCharType="separate"/>
            </w:r>
            <w:r>
              <w:rPr>
                <w:noProof/>
                <w:webHidden/>
              </w:rPr>
              <w:t>29</w:t>
            </w:r>
            <w:r>
              <w:rPr>
                <w:noProof/>
                <w:webHidden/>
              </w:rPr>
              <w:fldChar w:fldCharType="end"/>
            </w:r>
          </w:hyperlink>
        </w:p>
        <w:p w14:paraId="0345BCF9" w14:textId="4CCD98F5"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83" w:history="1">
            <w:r w:rsidRPr="00AA3DFE">
              <w:rPr>
                <w:rStyle w:val="Hyperlnk"/>
                <w:noProof/>
              </w:rPr>
              <w:t>Herrsektion</w:t>
            </w:r>
            <w:r>
              <w:rPr>
                <w:noProof/>
                <w:webHidden/>
              </w:rPr>
              <w:tab/>
            </w:r>
            <w:r>
              <w:rPr>
                <w:noProof/>
                <w:webHidden/>
              </w:rPr>
              <w:fldChar w:fldCharType="begin"/>
            </w:r>
            <w:r>
              <w:rPr>
                <w:noProof/>
                <w:webHidden/>
              </w:rPr>
              <w:instrText xml:space="preserve"> PAGEREF _Toc185410583 \h </w:instrText>
            </w:r>
            <w:r>
              <w:rPr>
                <w:noProof/>
                <w:webHidden/>
              </w:rPr>
            </w:r>
            <w:r>
              <w:rPr>
                <w:noProof/>
                <w:webHidden/>
              </w:rPr>
              <w:fldChar w:fldCharType="separate"/>
            </w:r>
            <w:r>
              <w:rPr>
                <w:noProof/>
                <w:webHidden/>
              </w:rPr>
              <w:t>33</w:t>
            </w:r>
            <w:r>
              <w:rPr>
                <w:noProof/>
                <w:webHidden/>
              </w:rPr>
              <w:fldChar w:fldCharType="end"/>
            </w:r>
          </w:hyperlink>
        </w:p>
        <w:p w14:paraId="5F3A0155" w14:textId="21F9BDC5" w:rsidR="007A5C14" w:rsidRDefault="007A5C14" w:rsidP="00AD2ADD">
          <w:pPr>
            <w:pStyle w:val="Innehll2"/>
            <w:rPr>
              <w:rFonts w:asciiTheme="minorHAnsi" w:eastAsiaTheme="minorEastAsia" w:hAnsiTheme="minorHAnsi" w:cstheme="minorBidi"/>
              <w:noProof/>
              <w:kern w:val="2"/>
              <w:szCs w:val="24"/>
              <w:lang w:eastAsia="sv-SE"/>
              <w14:ligatures w14:val="standardContextual"/>
            </w:rPr>
          </w:pPr>
          <w:hyperlink w:anchor="_Toc185410591" w:history="1">
            <w:r w:rsidRPr="00AA3DFE">
              <w:rPr>
                <w:rStyle w:val="Hyperlnk"/>
                <w:noProof/>
              </w:rPr>
              <w:t>G</w:t>
            </w:r>
            <w:r w:rsidRPr="00AA3DFE">
              <w:rPr>
                <w:rStyle w:val="Hyperlnk"/>
                <w:rFonts w:hint="eastAsia"/>
                <w:noProof/>
              </w:rPr>
              <w:t>å</w:t>
            </w:r>
            <w:r w:rsidRPr="00AA3DFE">
              <w:rPr>
                <w:rStyle w:val="Hyperlnk"/>
                <w:noProof/>
              </w:rPr>
              <w:t>fotbollsektion</w:t>
            </w:r>
            <w:r>
              <w:rPr>
                <w:noProof/>
                <w:webHidden/>
              </w:rPr>
              <w:tab/>
            </w:r>
            <w:r>
              <w:rPr>
                <w:noProof/>
                <w:webHidden/>
              </w:rPr>
              <w:fldChar w:fldCharType="begin"/>
            </w:r>
            <w:r>
              <w:rPr>
                <w:noProof/>
                <w:webHidden/>
              </w:rPr>
              <w:instrText xml:space="preserve"> PAGEREF _Toc185410591 \h </w:instrText>
            </w:r>
            <w:r>
              <w:rPr>
                <w:noProof/>
                <w:webHidden/>
              </w:rPr>
            </w:r>
            <w:r>
              <w:rPr>
                <w:noProof/>
                <w:webHidden/>
              </w:rPr>
              <w:fldChar w:fldCharType="separate"/>
            </w:r>
            <w:r>
              <w:rPr>
                <w:noProof/>
                <w:webHidden/>
              </w:rPr>
              <w:t>39</w:t>
            </w:r>
            <w:r>
              <w:rPr>
                <w:noProof/>
                <w:webHidden/>
              </w:rPr>
              <w:fldChar w:fldCharType="end"/>
            </w:r>
          </w:hyperlink>
        </w:p>
        <w:p w14:paraId="7827C73E" w14:textId="38073DDB" w:rsidR="00E80CD8" w:rsidRPr="00627461" w:rsidRDefault="007C393C" w:rsidP="00AD2ADD">
          <w:pPr>
            <w:pStyle w:val="Innehll2"/>
            <w:rPr>
              <w:rFonts w:asciiTheme="minorHAnsi" w:eastAsiaTheme="minorEastAsia" w:hAnsiTheme="minorHAnsi" w:cstheme="minorBidi"/>
              <w:noProof/>
              <w:kern w:val="2"/>
              <w:szCs w:val="24"/>
              <w:lang w:eastAsia="sv-SE"/>
              <w14:ligatures w14:val="standardContextual"/>
            </w:rPr>
          </w:pPr>
          <w:r>
            <w:rPr>
              <w:b/>
              <w:bCs/>
              <w:noProof/>
            </w:rPr>
            <w:fldChar w:fldCharType="end"/>
          </w:r>
        </w:p>
      </w:sdtContent>
    </w:sdt>
    <w:bookmarkStart w:id="5" w:name="_Toc1482609101" w:displacedByCustomXml="prev"/>
    <w:bookmarkStart w:id="6" w:name="_Toc181141397" w:displacedByCustomXml="prev"/>
    <w:bookmarkStart w:id="7" w:name="_Toc555254552" w:displacedByCustomXml="prev"/>
    <w:bookmarkStart w:id="8" w:name="_Toc710978803" w:displacedByCustomXml="prev"/>
    <w:bookmarkStart w:id="9" w:name="_Toc981411927" w:displacedByCustomXml="prev"/>
    <w:bookmarkStart w:id="10" w:name="_Toc394460654" w:displacedByCustomXml="prev"/>
    <w:bookmarkStart w:id="11" w:name="_Toc813982516" w:displacedByCustomXml="prev"/>
    <w:bookmarkStart w:id="12" w:name="_Toc1403484983" w:displacedByCustomXml="prev"/>
    <w:bookmarkStart w:id="13" w:name="_Toc64358441" w:displacedByCustomXml="prev"/>
    <w:bookmarkStart w:id="14" w:name="_Toc1863303874" w:displacedByCustomXml="prev"/>
    <w:bookmarkStart w:id="15" w:name="_Toc853529321" w:displacedByCustomXml="prev"/>
    <w:bookmarkStart w:id="16" w:name="_Toc1945574626" w:displacedByCustomXml="prev"/>
    <w:p w14:paraId="3FBEB824" w14:textId="0CECEC09" w:rsidR="004D7821" w:rsidRPr="00E80CD8" w:rsidRDefault="004D7821" w:rsidP="00AD2ADD">
      <w:pPr>
        <w:rPr>
          <w:rStyle w:val="Rubrik1Char"/>
          <w:rFonts w:ascii="Times New Roman" w:eastAsia="Times New Roman" w:hAnsi="Times New Roman" w:cs="Times New Roman"/>
          <w:b w:val="0"/>
          <w:bCs w:val="0"/>
          <w:color w:val="auto"/>
          <w:sz w:val="24"/>
          <w:szCs w:val="20"/>
          <w:lang w:eastAsia="en-US"/>
        </w:rPr>
      </w:pPr>
      <w:r>
        <w:rPr>
          <w:rStyle w:val="Rubrik1Char"/>
          <w:b w:val="0"/>
          <w:bCs w:val="0"/>
          <w:color w:val="5B9AD5"/>
          <w:sz w:val="26"/>
          <w:szCs w:val="26"/>
          <w:lang w:eastAsia="en-US"/>
        </w:rPr>
        <w:br w:type="page"/>
      </w:r>
    </w:p>
    <w:p w14:paraId="579F4A0F" w14:textId="74DEEF03" w:rsidR="00E03A8B" w:rsidRPr="00A942E2" w:rsidRDefault="00E03A8B" w:rsidP="00DD78AE">
      <w:pPr>
        <w:pStyle w:val="Rubrik1"/>
        <w:rPr>
          <w:rStyle w:val="Rubrik1Char"/>
          <w:b/>
          <w:bCs/>
          <w:color w:val="5B9BD5" w:themeColor="accent1"/>
          <w:sz w:val="26"/>
          <w:szCs w:val="26"/>
          <w:lang w:eastAsia="en-US"/>
        </w:rPr>
      </w:pPr>
      <w:bookmarkStart w:id="17" w:name="_Toc185410527"/>
      <w:r w:rsidRPr="4158BB1E">
        <w:rPr>
          <w:rStyle w:val="Rubrik1Char"/>
          <w:b/>
          <w:bCs/>
          <w:color w:val="5B9AD5"/>
          <w:sz w:val="26"/>
          <w:szCs w:val="26"/>
          <w:lang w:eastAsia="en-US"/>
        </w:rPr>
        <w:lastRenderedPageBreak/>
        <w:t>Inledning</w:t>
      </w:r>
      <w:bookmarkEnd w:id="17"/>
    </w:p>
    <w:p w14:paraId="14E90555" w14:textId="72D815E7" w:rsidR="00E03A8B" w:rsidRDefault="00E03A8B" w:rsidP="00DD78AE">
      <w:pPr>
        <w:ind w:right="-142"/>
      </w:pPr>
      <w:r>
        <w:t xml:space="preserve">För att bedriva en förening med stor ideell verksamhet är det viktigt att ledare, tränare, spelare, </w:t>
      </w:r>
      <w:r w:rsidR="009F0D5A">
        <w:t>vårdnadshavare</w:t>
      </w:r>
      <w:r>
        <w:t xml:space="preserve"> och anhöriga har en samsyn och förståelse för den inriktning som gäller för verksamheten. Detta dokumenteras och beskrivs i BKV Norrtäljes verksamhetsplan (BKV VP).</w:t>
      </w:r>
    </w:p>
    <w:p w14:paraId="4A7E463A" w14:textId="7937FE28" w:rsidR="00E03A8B" w:rsidRDefault="00E03A8B" w:rsidP="00DD78AE">
      <w:r>
        <w:t>BKV VP beskriver både övergripande inriktning som värdegrund, vision, verksamhetsidé samt andra styrningar och vägledning</w:t>
      </w:r>
      <w:r w:rsidR="004316AD">
        <w:t>ar</w:t>
      </w:r>
      <w:r>
        <w:t xml:space="preserve"> i praktiska frågor. BKV VP beskriver hur vi tillsammans i BKV:s styrelse, sportkontor, sektioner, projektgrupper, ålders- och träningsgrupper m.m. jobbar mot en gemensam målbild. </w:t>
      </w:r>
      <w:r w:rsidRPr="00801E35">
        <w:rPr>
          <w:b/>
          <w:bCs/>
        </w:rPr>
        <w:t>Det är Tillsammans vi är starka</w:t>
      </w:r>
      <w:r>
        <w:t>!</w:t>
      </w:r>
    </w:p>
    <w:p w14:paraId="6958E952" w14:textId="77777777" w:rsidR="00E03A8B" w:rsidRDefault="00E03A8B" w:rsidP="00DD78AE"/>
    <w:p w14:paraId="453D8C78" w14:textId="39C47676" w:rsidR="002F1650" w:rsidRDefault="00E03A8B" w:rsidP="00DD78AE">
      <w:r>
        <w:t>BKV VP gäller formellt fr o m årsmötet 202</w:t>
      </w:r>
      <w:r w:rsidR="00F96567">
        <w:t>5</w:t>
      </w:r>
      <w:r>
        <w:t xml:space="preserve"> t o m årsmötet 202</w:t>
      </w:r>
      <w:r w:rsidR="00F96567">
        <w:t>6</w:t>
      </w:r>
      <w:r>
        <w:t>. För att möjliggöra ett tidigare igångsättande av verksamheten under 202</w:t>
      </w:r>
      <w:r w:rsidR="00F96567">
        <w:t>5</w:t>
      </w:r>
      <w:r>
        <w:t xml:space="preserve"> kommer en preliminär verksamhetsplan</w:t>
      </w:r>
      <w:r w:rsidR="00424022">
        <w:t xml:space="preserve"> (=remissutgåva 2)</w:t>
      </w:r>
      <w:r>
        <w:t xml:space="preserve"> fastställas tidigt under 202</w:t>
      </w:r>
      <w:r w:rsidR="00F96567">
        <w:t>5</w:t>
      </w:r>
      <w:r>
        <w:t xml:space="preserve">. </w:t>
      </w:r>
      <w:r w:rsidR="00446CB4">
        <w:t xml:space="preserve">Därutöver kommer </w:t>
      </w:r>
      <w:r w:rsidR="00983C28">
        <w:t xml:space="preserve">tidigare </w:t>
      </w:r>
      <w:r w:rsidR="00F022BE">
        <w:t>arbets- och remiss</w:t>
      </w:r>
      <w:r w:rsidR="00983C28">
        <w:t>versioner att finnas för att möjliggöra verksamhetsansvariga planering inför kommande genomförandeår.</w:t>
      </w:r>
    </w:p>
    <w:p w14:paraId="0049EAC7" w14:textId="77777777" w:rsidR="008B593C" w:rsidRDefault="008B593C" w:rsidP="00DD78AE">
      <w:pPr>
        <w:tabs>
          <w:tab w:val="center" w:pos="851"/>
          <w:tab w:val="center" w:pos="2835"/>
          <w:tab w:val="center" w:pos="5580"/>
          <w:tab w:val="center" w:pos="7830"/>
        </w:tabs>
        <w:rPr>
          <w:noProof/>
          <w:lang w:eastAsia="sv-SE"/>
        </w:rPr>
      </w:pPr>
    </w:p>
    <w:p w14:paraId="2EC09050" w14:textId="446EE5F1" w:rsidR="008B593C" w:rsidRPr="002A0C20" w:rsidRDefault="008B593C" w:rsidP="00DD78AE">
      <w:pPr>
        <w:pBdr>
          <w:top w:val="double" w:sz="4" w:space="4" w:color="000000"/>
          <w:left w:val="double" w:sz="4" w:space="4" w:color="000000"/>
          <w:bottom w:val="double" w:sz="4" w:space="4" w:color="000000"/>
          <w:right w:val="double" w:sz="4" w:space="4" w:color="000000"/>
        </w:pBdr>
        <w:jc w:val="center"/>
      </w:pPr>
      <w:r w:rsidRPr="002A0C20">
        <w:t>Denna version</w:t>
      </w:r>
      <w:r w:rsidR="008F345D" w:rsidRPr="002A0C20">
        <w:t xml:space="preserve"> (</w:t>
      </w:r>
      <w:r w:rsidR="00F5294F">
        <w:t>0</w:t>
      </w:r>
      <w:r w:rsidR="000C03F3">
        <w:t>.</w:t>
      </w:r>
      <w:r w:rsidR="002C3250">
        <w:t>6</w:t>
      </w:r>
      <w:r w:rsidR="00712C73">
        <w:t>1</w:t>
      </w:r>
      <w:r w:rsidR="008F345D" w:rsidRPr="002A0C20">
        <w:t>)</w:t>
      </w:r>
      <w:r w:rsidR="00546A22">
        <w:t>,</w:t>
      </w:r>
      <w:r w:rsidR="008F345D" w:rsidRPr="002A0C20">
        <w:t xml:space="preserve"> </w:t>
      </w:r>
      <w:r w:rsidR="00A03847">
        <w:t>som är remissutgåva 1</w:t>
      </w:r>
      <w:r w:rsidR="00546A22">
        <w:t xml:space="preserve">, </w:t>
      </w:r>
      <w:r w:rsidR="008F345D" w:rsidRPr="002A0C20">
        <w:t xml:space="preserve">fastställdes </w:t>
      </w:r>
      <w:r w:rsidR="00533E7A">
        <w:t>av</w:t>
      </w:r>
      <w:r w:rsidR="008F345D" w:rsidRPr="002A0C20">
        <w:t xml:space="preserve"> </w:t>
      </w:r>
      <w:r w:rsidR="0024208E">
        <w:t xml:space="preserve">BKV ordförande och klubbchef efter styrelsens och sportkontorets </w:t>
      </w:r>
      <w:r w:rsidR="00BF19B1">
        <w:t>beredning</w:t>
      </w:r>
      <w:r w:rsidR="008F345D" w:rsidRPr="002A0C20">
        <w:t xml:space="preserve"> 2024-</w:t>
      </w:r>
      <w:r w:rsidR="000C03F3">
        <w:t>1</w:t>
      </w:r>
      <w:r w:rsidR="002C3250">
        <w:t>2</w:t>
      </w:r>
      <w:r w:rsidR="008F345D" w:rsidRPr="002A0C20">
        <w:t>-</w:t>
      </w:r>
      <w:r w:rsidR="00BF19B1">
        <w:t>1</w:t>
      </w:r>
      <w:r w:rsidR="00EA76B8">
        <w:t>8</w:t>
      </w:r>
    </w:p>
    <w:p w14:paraId="4D69F5FA" w14:textId="77777777" w:rsidR="00E03A8B" w:rsidRDefault="00E03A8B" w:rsidP="00DD78AE"/>
    <w:p w14:paraId="03B7AD8D" w14:textId="44E31DD8" w:rsidR="7E62A923" w:rsidRDefault="7E62A923" w:rsidP="00DD78AE">
      <w:r>
        <w:t>BKV Norrtälje styrelse 202</w:t>
      </w:r>
      <w:r w:rsidR="005C01FB">
        <w:t>4</w:t>
      </w:r>
    </w:p>
    <w:p w14:paraId="2D0A0BCD" w14:textId="77777777" w:rsidR="70A6A8AD" w:rsidRDefault="70A6A8AD" w:rsidP="00DD78AE">
      <w:pPr>
        <w:tabs>
          <w:tab w:val="center" w:pos="1380"/>
          <w:tab w:val="center" w:pos="3570"/>
          <w:tab w:val="center" w:pos="5730"/>
          <w:tab w:val="center" w:pos="7875"/>
        </w:tabs>
      </w:pPr>
    </w:p>
    <w:p w14:paraId="7245415F" w14:textId="77777777" w:rsidR="70A6A8AD" w:rsidRDefault="70A6A8AD" w:rsidP="00DD78AE">
      <w:pPr>
        <w:tabs>
          <w:tab w:val="center" w:pos="1380"/>
          <w:tab w:val="center" w:pos="3570"/>
          <w:tab w:val="center" w:pos="5730"/>
          <w:tab w:val="center" w:pos="7875"/>
        </w:tabs>
      </w:pPr>
    </w:p>
    <w:p w14:paraId="68110943" w14:textId="77777777" w:rsidR="70A6A8AD" w:rsidRDefault="70A6A8AD" w:rsidP="00DD78AE">
      <w:pPr>
        <w:tabs>
          <w:tab w:val="center" w:pos="1380"/>
          <w:tab w:val="center" w:pos="3570"/>
          <w:tab w:val="center" w:pos="5730"/>
          <w:tab w:val="center" w:pos="7875"/>
        </w:tabs>
      </w:pPr>
    </w:p>
    <w:p w14:paraId="7190B2AF" w14:textId="77777777" w:rsidR="70A6A8AD" w:rsidRDefault="70A6A8AD" w:rsidP="00DD78AE">
      <w:pPr>
        <w:tabs>
          <w:tab w:val="center" w:pos="1380"/>
          <w:tab w:val="center" w:pos="3570"/>
          <w:tab w:val="center" w:pos="5730"/>
          <w:tab w:val="center" w:pos="7875"/>
        </w:tabs>
      </w:pPr>
    </w:p>
    <w:p w14:paraId="091817E0" w14:textId="35FD7414" w:rsidR="7E62A923" w:rsidRDefault="7E62A923" w:rsidP="00DD78AE">
      <w:pPr>
        <w:tabs>
          <w:tab w:val="center" w:pos="1701"/>
          <w:tab w:val="center" w:pos="2835"/>
          <w:tab w:val="center" w:pos="4111"/>
          <w:tab w:val="center" w:pos="5670"/>
          <w:tab w:val="center" w:pos="6804"/>
        </w:tabs>
        <w:rPr>
          <w:noProof/>
          <w:lang w:eastAsia="sv-SE"/>
        </w:rPr>
      </w:pPr>
      <w:r w:rsidRPr="70A6A8AD">
        <w:rPr>
          <w:noProof/>
          <w:lang w:eastAsia="sv-SE"/>
        </w:rPr>
        <w:t xml:space="preserve"> </w:t>
      </w:r>
      <w:r>
        <w:tab/>
      </w:r>
      <w:r w:rsidR="002F1650">
        <w:tab/>
      </w:r>
      <w:r w:rsidRPr="70A6A8AD">
        <w:rPr>
          <w:noProof/>
          <w:lang w:eastAsia="sv-SE"/>
        </w:rPr>
        <w:t>Christer Lundin</w:t>
      </w:r>
      <w:r>
        <w:tab/>
      </w:r>
      <w:r w:rsidR="002F1650">
        <w:tab/>
      </w:r>
      <w:r w:rsidRPr="70A6A8AD">
        <w:rPr>
          <w:noProof/>
          <w:lang w:eastAsia="sv-SE"/>
        </w:rPr>
        <w:t>Robin Nordström</w:t>
      </w:r>
    </w:p>
    <w:p w14:paraId="27609237" w14:textId="575AE3DB" w:rsidR="7E62A923" w:rsidRDefault="7E62A923" w:rsidP="00DD78AE">
      <w:pPr>
        <w:tabs>
          <w:tab w:val="center" w:pos="1701"/>
          <w:tab w:val="center" w:pos="2835"/>
          <w:tab w:val="center" w:pos="4111"/>
          <w:tab w:val="center" w:pos="5670"/>
          <w:tab w:val="center" w:pos="6804"/>
        </w:tabs>
        <w:rPr>
          <w:noProof/>
          <w:lang w:eastAsia="sv-SE"/>
        </w:rPr>
      </w:pPr>
      <w:r w:rsidRPr="70A6A8AD">
        <w:rPr>
          <w:noProof/>
          <w:lang w:eastAsia="sv-SE"/>
        </w:rPr>
        <w:t xml:space="preserve"> </w:t>
      </w:r>
      <w:r>
        <w:tab/>
      </w:r>
      <w:r w:rsidR="002F1650">
        <w:tab/>
      </w:r>
      <w:r w:rsidRPr="70A6A8AD">
        <w:rPr>
          <w:noProof/>
          <w:lang w:eastAsia="sv-SE"/>
        </w:rPr>
        <w:t>Ordförande</w:t>
      </w:r>
      <w:r>
        <w:tab/>
      </w:r>
      <w:r w:rsidR="002F1650">
        <w:tab/>
      </w:r>
      <w:r w:rsidRPr="70A6A8AD">
        <w:rPr>
          <w:noProof/>
          <w:lang w:eastAsia="sv-SE"/>
        </w:rPr>
        <w:t>Vice Ordförande</w:t>
      </w:r>
    </w:p>
    <w:p w14:paraId="70C94A1B" w14:textId="77777777" w:rsidR="70A6A8AD" w:rsidRDefault="70A6A8AD" w:rsidP="00DD78AE">
      <w:pPr>
        <w:tabs>
          <w:tab w:val="center" w:pos="1701"/>
          <w:tab w:val="center" w:pos="2835"/>
          <w:tab w:val="center" w:pos="4111"/>
          <w:tab w:val="center" w:pos="5670"/>
          <w:tab w:val="center" w:pos="6804"/>
        </w:tabs>
        <w:rPr>
          <w:noProof/>
          <w:lang w:eastAsia="sv-SE"/>
        </w:rPr>
      </w:pPr>
    </w:p>
    <w:p w14:paraId="75C7A170" w14:textId="77777777" w:rsidR="70A6A8AD" w:rsidRDefault="70A6A8AD" w:rsidP="00DD78AE">
      <w:pPr>
        <w:tabs>
          <w:tab w:val="center" w:pos="1701"/>
          <w:tab w:val="center" w:pos="2835"/>
          <w:tab w:val="center" w:pos="4111"/>
          <w:tab w:val="center" w:pos="5670"/>
          <w:tab w:val="center" w:pos="6804"/>
        </w:tabs>
        <w:rPr>
          <w:noProof/>
          <w:lang w:eastAsia="sv-SE"/>
        </w:rPr>
      </w:pPr>
    </w:p>
    <w:p w14:paraId="205ECA6A" w14:textId="77777777" w:rsidR="70A6A8AD" w:rsidRDefault="70A6A8AD" w:rsidP="00DD78AE">
      <w:pPr>
        <w:tabs>
          <w:tab w:val="center" w:pos="1701"/>
          <w:tab w:val="center" w:pos="2835"/>
          <w:tab w:val="center" w:pos="4111"/>
          <w:tab w:val="center" w:pos="5670"/>
          <w:tab w:val="center" w:pos="6804"/>
        </w:tabs>
        <w:rPr>
          <w:noProof/>
          <w:lang w:eastAsia="sv-SE"/>
        </w:rPr>
      </w:pPr>
    </w:p>
    <w:p w14:paraId="3B5E03E9" w14:textId="77777777" w:rsidR="70A6A8AD" w:rsidRDefault="70A6A8AD" w:rsidP="00DD78AE">
      <w:pPr>
        <w:tabs>
          <w:tab w:val="center" w:pos="1701"/>
          <w:tab w:val="center" w:pos="2835"/>
          <w:tab w:val="center" w:pos="4111"/>
          <w:tab w:val="center" w:pos="5670"/>
          <w:tab w:val="center" w:pos="6804"/>
        </w:tabs>
        <w:rPr>
          <w:noProof/>
          <w:lang w:eastAsia="sv-SE"/>
        </w:rPr>
      </w:pPr>
    </w:p>
    <w:p w14:paraId="09929AFA" w14:textId="57FCC4D4" w:rsidR="7E62A923" w:rsidRDefault="7E62A923" w:rsidP="00DD78AE">
      <w:pPr>
        <w:tabs>
          <w:tab w:val="center" w:pos="1701"/>
          <w:tab w:val="center" w:pos="2835"/>
          <w:tab w:val="center" w:pos="4111"/>
          <w:tab w:val="center" w:pos="5670"/>
          <w:tab w:val="center" w:pos="6804"/>
        </w:tabs>
        <w:rPr>
          <w:noProof/>
          <w:lang w:eastAsia="sv-SE"/>
        </w:rPr>
      </w:pPr>
      <w:r w:rsidRPr="70A6A8AD">
        <w:rPr>
          <w:noProof/>
          <w:lang w:eastAsia="sv-SE"/>
        </w:rPr>
        <w:t xml:space="preserve"> </w:t>
      </w:r>
      <w:r>
        <w:tab/>
      </w:r>
      <w:r w:rsidRPr="70A6A8AD">
        <w:rPr>
          <w:noProof/>
          <w:lang w:eastAsia="sv-SE"/>
        </w:rPr>
        <w:t>Kicki Berg</w:t>
      </w:r>
      <w:r w:rsidR="002F1650">
        <w:rPr>
          <w:noProof/>
          <w:lang w:eastAsia="sv-SE"/>
        </w:rPr>
        <w:tab/>
      </w:r>
      <w:r>
        <w:tab/>
      </w:r>
      <w:r w:rsidRPr="70A6A8AD">
        <w:rPr>
          <w:noProof/>
          <w:lang w:eastAsia="sv-SE"/>
        </w:rPr>
        <w:t>Andreas Östlund</w:t>
      </w:r>
      <w:r>
        <w:tab/>
      </w:r>
      <w:r w:rsidRPr="70A6A8AD">
        <w:rPr>
          <w:noProof/>
          <w:lang w:eastAsia="sv-SE"/>
        </w:rPr>
        <w:t xml:space="preserve"> </w:t>
      </w:r>
      <w:r w:rsidR="002F1650">
        <w:rPr>
          <w:noProof/>
          <w:lang w:eastAsia="sv-SE"/>
        </w:rPr>
        <w:tab/>
      </w:r>
      <w:r w:rsidR="00533E7A">
        <w:rPr>
          <w:noProof/>
          <w:lang w:eastAsia="sv-SE"/>
        </w:rPr>
        <w:t>Olle Andersson</w:t>
      </w:r>
      <w:r>
        <w:tab/>
      </w:r>
    </w:p>
    <w:p w14:paraId="1B39E7B9" w14:textId="011B79A5" w:rsidR="7E62A923" w:rsidRDefault="7E62A923" w:rsidP="00DD78AE">
      <w:pPr>
        <w:tabs>
          <w:tab w:val="center" w:pos="1701"/>
          <w:tab w:val="center" w:pos="2835"/>
          <w:tab w:val="center" w:pos="4111"/>
          <w:tab w:val="center" w:pos="5670"/>
          <w:tab w:val="center" w:pos="6804"/>
        </w:tabs>
        <w:rPr>
          <w:noProof/>
          <w:lang w:eastAsia="sv-SE"/>
        </w:rPr>
      </w:pPr>
      <w:r w:rsidRPr="70A6A8AD">
        <w:rPr>
          <w:noProof/>
          <w:lang w:eastAsia="sv-SE"/>
        </w:rPr>
        <w:t xml:space="preserve"> </w:t>
      </w:r>
      <w:r>
        <w:tab/>
      </w:r>
      <w:r w:rsidRPr="70A6A8AD">
        <w:rPr>
          <w:noProof/>
          <w:lang w:eastAsia="sv-SE"/>
        </w:rPr>
        <w:t>Ledamot</w:t>
      </w:r>
      <w:r w:rsidR="002F1650">
        <w:rPr>
          <w:noProof/>
          <w:lang w:eastAsia="sv-SE"/>
        </w:rPr>
        <w:tab/>
      </w:r>
      <w:r>
        <w:tab/>
      </w:r>
      <w:r w:rsidRPr="70A6A8AD">
        <w:rPr>
          <w:noProof/>
          <w:lang w:eastAsia="sv-SE"/>
        </w:rPr>
        <w:t>Ledamot</w:t>
      </w:r>
      <w:r>
        <w:tab/>
      </w:r>
      <w:r w:rsidR="002F1650">
        <w:tab/>
      </w:r>
      <w:r w:rsidRPr="70A6A8AD">
        <w:rPr>
          <w:noProof/>
          <w:lang w:eastAsia="sv-SE"/>
        </w:rPr>
        <w:t>Ledamot</w:t>
      </w:r>
      <w:r>
        <w:tab/>
      </w:r>
    </w:p>
    <w:p w14:paraId="711B381B" w14:textId="70B3F81B" w:rsidR="7E62A923" w:rsidRDefault="7E62A923" w:rsidP="00DD78AE">
      <w:pPr>
        <w:tabs>
          <w:tab w:val="center" w:pos="1701"/>
          <w:tab w:val="center" w:pos="2835"/>
          <w:tab w:val="center" w:pos="4111"/>
          <w:tab w:val="center" w:pos="5670"/>
          <w:tab w:val="center" w:pos="6804"/>
        </w:tabs>
        <w:rPr>
          <w:noProof/>
          <w:lang w:eastAsia="sv-SE"/>
        </w:rPr>
      </w:pPr>
      <w:r w:rsidRPr="70A6A8AD">
        <w:rPr>
          <w:noProof/>
          <w:lang w:eastAsia="sv-SE"/>
        </w:rPr>
        <w:t xml:space="preserve"> </w:t>
      </w:r>
      <w:r>
        <w:tab/>
      </w:r>
      <w:r w:rsidRPr="70A6A8AD">
        <w:rPr>
          <w:noProof/>
          <w:lang w:eastAsia="sv-SE"/>
        </w:rPr>
        <w:t>Förening</w:t>
      </w:r>
      <w:r>
        <w:tab/>
      </w:r>
      <w:r w:rsidR="002F1650">
        <w:tab/>
      </w:r>
      <w:r w:rsidRPr="70A6A8AD">
        <w:rPr>
          <w:noProof/>
          <w:lang w:eastAsia="sv-SE"/>
        </w:rPr>
        <w:t>Resurs</w:t>
      </w:r>
      <w:r>
        <w:tab/>
      </w:r>
      <w:r w:rsidR="002F1650">
        <w:tab/>
      </w:r>
      <w:r w:rsidRPr="70A6A8AD">
        <w:rPr>
          <w:noProof/>
          <w:lang w:eastAsia="sv-SE"/>
        </w:rPr>
        <w:t>Fotboll</w:t>
      </w:r>
      <w:r>
        <w:tab/>
      </w:r>
      <w:r>
        <w:tab/>
      </w:r>
      <w:r>
        <w:tab/>
      </w:r>
      <w:r w:rsidRPr="70A6A8AD">
        <w:rPr>
          <w:noProof/>
          <w:lang w:eastAsia="sv-SE"/>
        </w:rPr>
        <w:t xml:space="preserve"> </w:t>
      </w:r>
    </w:p>
    <w:p w14:paraId="4EBC35DB" w14:textId="77777777" w:rsidR="70A6A8AD" w:rsidRDefault="70A6A8AD" w:rsidP="00DD78AE">
      <w:pPr>
        <w:tabs>
          <w:tab w:val="center" w:pos="1701"/>
          <w:tab w:val="center" w:pos="2835"/>
          <w:tab w:val="center" w:pos="4111"/>
          <w:tab w:val="center" w:pos="5670"/>
          <w:tab w:val="center" w:pos="6804"/>
        </w:tabs>
        <w:rPr>
          <w:noProof/>
          <w:lang w:eastAsia="sv-SE"/>
        </w:rPr>
      </w:pPr>
    </w:p>
    <w:p w14:paraId="3B3D1F1F" w14:textId="77777777" w:rsidR="70A6A8AD" w:rsidRDefault="70A6A8AD" w:rsidP="00DD78AE">
      <w:pPr>
        <w:tabs>
          <w:tab w:val="center" w:pos="1701"/>
          <w:tab w:val="center" w:pos="2835"/>
          <w:tab w:val="center" w:pos="4111"/>
          <w:tab w:val="center" w:pos="5670"/>
          <w:tab w:val="center" w:pos="6804"/>
        </w:tabs>
        <w:rPr>
          <w:noProof/>
          <w:lang w:eastAsia="sv-SE"/>
        </w:rPr>
      </w:pPr>
    </w:p>
    <w:p w14:paraId="68F17218" w14:textId="015F53F6" w:rsidR="7E62A923" w:rsidRDefault="7E62A923" w:rsidP="00DD78AE">
      <w:pPr>
        <w:tabs>
          <w:tab w:val="center" w:pos="1701"/>
          <w:tab w:val="center" w:pos="2835"/>
          <w:tab w:val="center" w:pos="4111"/>
          <w:tab w:val="center" w:pos="5670"/>
          <w:tab w:val="center" w:pos="6804"/>
        </w:tabs>
      </w:pPr>
      <w:r w:rsidRPr="70A6A8AD">
        <w:rPr>
          <w:noProof/>
          <w:lang w:eastAsia="sv-SE"/>
        </w:rPr>
        <w:t xml:space="preserve"> </w:t>
      </w:r>
      <w:r>
        <w:tab/>
      </w:r>
      <w:r>
        <w:tab/>
      </w:r>
      <w:r w:rsidR="00533E7A">
        <w:rPr>
          <w:noProof/>
          <w:lang w:eastAsia="sv-SE"/>
        </w:rPr>
        <w:t>Sarah Lindberg</w:t>
      </w:r>
      <w:r w:rsidR="002F1650" w:rsidRPr="70A6A8AD">
        <w:rPr>
          <w:noProof/>
          <w:lang w:eastAsia="sv-SE"/>
        </w:rPr>
        <w:t xml:space="preserve"> </w:t>
      </w:r>
      <w:r w:rsidR="002F1650">
        <w:rPr>
          <w:noProof/>
          <w:lang w:eastAsia="sv-SE"/>
        </w:rPr>
        <w:tab/>
      </w:r>
      <w:r w:rsidR="002F1650">
        <w:rPr>
          <w:noProof/>
          <w:lang w:eastAsia="sv-SE"/>
        </w:rPr>
        <w:tab/>
      </w:r>
      <w:r w:rsidR="001049AB" w:rsidRPr="70A6A8AD">
        <w:rPr>
          <w:noProof/>
          <w:lang w:eastAsia="sv-SE"/>
        </w:rPr>
        <w:t>Niklas Svensson</w:t>
      </w:r>
    </w:p>
    <w:p w14:paraId="53ED46A8" w14:textId="290B48BF" w:rsidR="7E62A923" w:rsidRDefault="7E62A923" w:rsidP="00DD78AE">
      <w:pPr>
        <w:tabs>
          <w:tab w:val="center" w:pos="1701"/>
          <w:tab w:val="center" w:pos="2835"/>
          <w:tab w:val="center" w:pos="4111"/>
          <w:tab w:val="center" w:pos="5670"/>
          <w:tab w:val="center" w:pos="6804"/>
        </w:tabs>
        <w:rPr>
          <w:noProof/>
          <w:lang w:eastAsia="sv-SE"/>
        </w:rPr>
      </w:pPr>
      <w:r w:rsidRPr="70A6A8AD">
        <w:rPr>
          <w:noProof/>
          <w:lang w:eastAsia="sv-SE"/>
        </w:rPr>
        <w:t xml:space="preserve"> </w:t>
      </w:r>
      <w:r>
        <w:tab/>
      </w:r>
      <w:r>
        <w:tab/>
      </w:r>
      <w:r w:rsidR="002F1650" w:rsidRPr="70A6A8AD">
        <w:rPr>
          <w:noProof/>
          <w:lang w:eastAsia="sv-SE"/>
        </w:rPr>
        <w:t xml:space="preserve">Ledamot </w:t>
      </w:r>
      <w:r w:rsidR="002F1650">
        <w:rPr>
          <w:noProof/>
          <w:lang w:eastAsia="sv-SE"/>
        </w:rPr>
        <w:tab/>
      </w:r>
      <w:r w:rsidR="002F1650">
        <w:rPr>
          <w:noProof/>
          <w:lang w:eastAsia="sv-SE"/>
        </w:rPr>
        <w:tab/>
      </w:r>
      <w:r w:rsidRPr="70A6A8AD">
        <w:rPr>
          <w:noProof/>
          <w:lang w:eastAsia="sv-SE"/>
        </w:rPr>
        <w:t>Suppl</w:t>
      </w:r>
      <w:r w:rsidR="00143FF1">
        <w:rPr>
          <w:noProof/>
          <w:lang w:eastAsia="sv-SE"/>
        </w:rPr>
        <w:t>e</w:t>
      </w:r>
      <w:r w:rsidRPr="70A6A8AD">
        <w:rPr>
          <w:noProof/>
          <w:lang w:eastAsia="sv-SE"/>
        </w:rPr>
        <w:t>ant</w:t>
      </w:r>
    </w:p>
    <w:p w14:paraId="6BEE84A4" w14:textId="4124AE67" w:rsidR="002F1650" w:rsidRDefault="6EE94931" w:rsidP="00DD78AE">
      <w:pPr>
        <w:tabs>
          <w:tab w:val="center" w:pos="1701"/>
          <w:tab w:val="center" w:pos="2835"/>
          <w:tab w:val="center" w:pos="4111"/>
          <w:tab w:val="center" w:pos="5670"/>
          <w:tab w:val="center" w:pos="6804"/>
        </w:tabs>
        <w:rPr>
          <w:noProof/>
          <w:lang w:eastAsia="sv-SE"/>
        </w:rPr>
      </w:pPr>
      <w:r w:rsidRPr="70A6A8AD">
        <w:rPr>
          <w:noProof/>
          <w:lang w:eastAsia="sv-SE"/>
        </w:rPr>
        <w:t xml:space="preserve"> </w:t>
      </w:r>
      <w:r w:rsidR="002F1650">
        <w:tab/>
      </w:r>
      <w:r w:rsidR="002F1650">
        <w:tab/>
      </w:r>
      <w:r w:rsidR="00533E7A">
        <w:rPr>
          <w:noProof/>
          <w:lang w:eastAsia="sv-SE"/>
        </w:rPr>
        <w:t>Fotboll</w:t>
      </w:r>
    </w:p>
    <w:p w14:paraId="3589BFD1" w14:textId="77777777" w:rsidR="00F01932" w:rsidRDefault="00F01932" w:rsidP="00DD78AE">
      <w:pPr>
        <w:tabs>
          <w:tab w:val="center" w:pos="1701"/>
          <w:tab w:val="center" w:pos="2835"/>
          <w:tab w:val="center" w:pos="4111"/>
          <w:tab w:val="center" w:pos="5670"/>
          <w:tab w:val="center" w:pos="6804"/>
        </w:tabs>
        <w:rPr>
          <w:noProof/>
          <w:lang w:eastAsia="sv-SE"/>
        </w:rPr>
      </w:pPr>
    </w:p>
    <w:tbl>
      <w:tblPr>
        <w:tblStyle w:val="Rutntstabell1ljus"/>
        <w:tblW w:w="0" w:type="auto"/>
        <w:tblLook w:val="04A0" w:firstRow="1" w:lastRow="0" w:firstColumn="1" w:lastColumn="0" w:noHBand="0" w:noVBand="1"/>
      </w:tblPr>
      <w:tblGrid>
        <w:gridCol w:w="1696"/>
        <w:gridCol w:w="5100"/>
        <w:gridCol w:w="1845"/>
      </w:tblGrid>
      <w:tr w:rsidR="00641732" w14:paraId="5CF4AB4D" w14:textId="77777777" w:rsidTr="0451BB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1529ACDF" w14:textId="412967EC" w:rsidR="00641732" w:rsidRDefault="00641732" w:rsidP="00DD78AE">
            <w:pPr>
              <w:tabs>
                <w:tab w:val="center" w:pos="1701"/>
                <w:tab w:val="center" w:pos="2835"/>
                <w:tab w:val="center" w:pos="4111"/>
                <w:tab w:val="center" w:pos="5670"/>
                <w:tab w:val="center" w:pos="6804"/>
              </w:tabs>
              <w:rPr>
                <w:noProof/>
                <w:lang w:eastAsia="sv-SE"/>
              </w:rPr>
            </w:pPr>
            <w:r>
              <w:rPr>
                <w:noProof/>
                <w:lang w:eastAsia="sv-SE"/>
              </w:rPr>
              <w:t>Version</w:t>
            </w:r>
          </w:p>
        </w:tc>
        <w:tc>
          <w:tcPr>
            <w:tcW w:w="5100" w:type="dxa"/>
          </w:tcPr>
          <w:p w14:paraId="7AD9A1D4" w14:textId="0F1E1EEA" w:rsidR="00641732" w:rsidRDefault="00641732" w:rsidP="00DD78AE">
            <w:pPr>
              <w:tabs>
                <w:tab w:val="center" w:pos="1701"/>
                <w:tab w:val="center" w:pos="2835"/>
                <w:tab w:val="center" w:pos="4111"/>
                <w:tab w:val="center" w:pos="5670"/>
                <w:tab w:val="center" w:pos="6804"/>
              </w:tabs>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Omfattning</w:t>
            </w:r>
          </w:p>
        </w:tc>
        <w:tc>
          <w:tcPr>
            <w:tcW w:w="1845" w:type="dxa"/>
          </w:tcPr>
          <w:p w14:paraId="0A223269" w14:textId="6D310386" w:rsidR="00641732" w:rsidRDefault="00641732" w:rsidP="00DD78AE">
            <w:pPr>
              <w:tabs>
                <w:tab w:val="center" w:pos="1701"/>
                <w:tab w:val="center" w:pos="2835"/>
                <w:tab w:val="center" w:pos="4111"/>
                <w:tab w:val="center" w:pos="5670"/>
                <w:tab w:val="center" w:pos="6804"/>
              </w:tabs>
              <w:cnfStyle w:val="100000000000" w:firstRow="1" w:lastRow="0" w:firstColumn="0" w:lastColumn="0" w:oddVBand="0" w:evenVBand="0" w:oddHBand="0" w:evenHBand="0" w:firstRowFirstColumn="0" w:firstRowLastColumn="0" w:lastRowFirstColumn="0" w:lastRowLastColumn="0"/>
              <w:rPr>
                <w:noProof/>
                <w:lang w:eastAsia="sv-SE"/>
              </w:rPr>
            </w:pPr>
            <w:r>
              <w:rPr>
                <w:noProof/>
                <w:lang w:eastAsia="sv-SE"/>
              </w:rPr>
              <w:t>Not.</w:t>
            </w:r>
          </w:p>
        </w:tc>
      </w:tr>
      <w:tr w:rsidR="00641732" w14:paraId="757B3D96" w14:textId="77777777" w:rsidTr="0451BBEA">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B0DE15F" w14:textId="77777777" w:rsidR="00641732" w:rsidRDefault="00CD7D46" w:rsidP="00DD78AE">
            <w:pPr>
              <w:tabs>
                <w:tab w:val="center" w:pos="1701"/>
                <w:tab w:val="center" w:pos="2835"/>
                <w:tab w:val="center" w:pos="4111"/>
                <w:tab w:val="center" w:pos="5670"/>
                <w:tab w:val="center" w:pos="6804"/>
              </w:tabs>
              <w:rPr>
                <w:bCs w:val="0"/>
                <w:lang w:eastAsia="sv-SE"/>
              </w:rPr>
            </w:pPr>
            <w:r w:rsidRPr="0451BBEA">
              <w:rPr>
                <w:b w:val="0"/>
                <w:lang w:eastAsia="sv-SE"/>
              </w:rPr>
              <w:t>Ver</w:t>
            </w:r>
            <w:r w:rsidR="005F0BBB">
              <w:rPr>
                <w:b w:val="0"/>
                <w:bCs w:val="0"/>
                <w:noProof/>
                <w:lang w:eastAsia="sv-SE"/>
              </w:rPr>
              <w:t>s</w:t>
            </w:r>
            <w:r w:rsidRPr="0451BBEA">
              <w:rPr>
                <w:b w:val="0"/>
                <w:lang w:eastAsia="sv-SE"/>
              </w:rPr>
              <w:t>ion 0.1</w:t>
            </w:r>
          </w:p>
          <w:p w14:paraId="315C9BEA" w14:textId="0524C484" w:rsidR="00413D1D" w:rsidRPr="006B6DCD" w:rsidRDefault="00CD7EC0" w:rsidP="00DD78AE">
            <w:pPr>
              <w:tabs>
                <w:tab w:val="center" w:pos="1701"/>
                <w:tab w:val="center" w:pos="2835"/>
                <w:tab w:val="center" w:pos="4111"/>
                <w:tab w:val="center" w:pos="5670"/>
                <w:tab w:val="center" w:pos="6804"/>
              </w:tabs>
              <w:rPr>
                <w:b w:val="0"/>
                <w:bCs w:val="0"/>
                <w:noProof/>
                <w:lang w:eastAsia="sv-SE"/>
              </w:rPr>
            </w:pPr>
            <w:r>
              <w:rPr>
                <w:b w:val="0"/>
                <w:lang w:eastAsia="sv-SE"/>
              </w:rPr>
              <w:t>240906–07</w:t>
            </w:r>
          </w:p>
        </w:tc>
        <w:tc>
          <w:tcPr>
            <w:tcW w:w="5100" w:type="dxa"/>
          </w:tcPr>
          <w:p w14:paraId="48D62BE9" w14:textId="23224AF4" w:rsidR="00641732" w:rsidRDefault="00E934DA"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 xml:space="preserve">Versionen bearbetades vid PLINT </w:t>
            </w:r>
            <w:r w:rsidR="0005578A">
              <w:rPr>
                <w:noProof/>
                <w:lang w:eastAsia="sv-SE"/>
              </w:rPr>
              <w:t>med</w:t>
            </w:r>
            <w:r>
              <w:rPr>
                <w:noProof/>
                <w:lang w:eastAsia="sv-SE"/>
              </w:rPr>
              <w:t xml:space="preserve"> kap</w:t>
            </w:r>
            <w:r w:rsidR="0005578A">
              <w:rPr>
                <w:noProof/>
                <w:lang w:eastAsia="sv-SE"/>
              </w:rPr>
              <w:t>itlen</w:t>
            </w:r>
            <w:r>
              <w:rPr>
                <w:noProof/>
                <w:lang w:eastAsia="sv-SE"/>
              </w:rPr>
              <w:t xml:space="preserve"> </w:t>
            </w:r>
            <w:r w:rsidR="0005578A">
              <w:rPr>
                <w:noProof/>
                <w:lang w:eastAsia="sv-SE"/>
              </w:rPr>
              <w:t>3V och inriktning 2028</w:t>
            </w:r>
          </w:p>
        </w:tc>
        <w:tc>
          <w:tcPr>
            <w:tcW w:w="1845" w:type="dxa"/>
          </w:tcPr>
          <w:p w14:paraId="5B5F638F" w14:textId="77777777" w:rsidR="00641732" w:rsidRDefault="00641732"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p>
        </w:tc>
      </w:tr>
      <w:tr w:rsidR="00641732" w14:paraId="646861B5" w14:textId="77777777" w:rsidTr="0451BBEA">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7940BCB0" w14:textId="77777777" w:rsidR="00641732" w:rsidRDefault="005F0BBB" w:rsidP="00DD78AE">
            <w:pPr>
              <w:tabs>
                <w:tab w:val="center" w:pos="1701"/>
                <w:tab w:val="center" w:pos="2835"/>
                <w:tab w:val="center" w:pos="4111"/>
                <w:tab w:val="center" w:pos="5670"/>
                <w:tab w:val="center" w:pos="6804"/>
              </w:tabs>
              <w:rPr>
                <w:noProof/>
                <w:lang w:eastAsia="sv-SE"/>
              </w:rPr>
            </w:pPr>
            <w:r>
              <w:rPr>
                <w:b w:val="0"/>
                <w:bCs w:val="0"/>
                <w:noProof/>
                <w:lang w:eastAsia="sv-SE"/>
              </w:rPr>
              <w:t>Version 0.</w:t>
            </w:r>
            <w:r w:rsidR="7BADC722" w:rsidRPr="0451BBEA">
              <w:rPr>
                <w:b w:val="0"/>
                <w:bCs w:val="0"/>
                <w:noProof/>
                <w:lang w:eastAsia="sv-SE"/>
              </w:rPr>
              <w:t>5</w:t>
            </w:r>
          </w:p>
          <w:p w14:paraId="13F69F20" w14:textId="2F92E144" w:rsidR="008D2671" w:rsidRPr="006B6DCD" w:rsidRDefault="008D2671" w:rsidP="00DD78AE">
            <w:pPr>
              <w:tabs>
                <w:tab w:val="center" w:pos="1701"/>
                <w:tab w:val="center" w:pos="2835"/>
                <w:tab w:val="center" w:pos="4111"/>
                <w:tab w:val="center" w:pos="5670"/>
                <w:tab w:val="center" w:pos="6804"/>
              </w:tabs>
              <w:rPr>
                <w:b w:val="0"/>
                <w:bCs w:val="0"/>
                <w:noProof/>
                <w:lang w:eastAsia="sv-SE"/>
              </w:rPr>
            </w:pPr>
            <w:bookmarkStart w:id="18" w:name="_Int_A3MsJc3X"/>
            <w:r>
              <w:rPr>
                <w:b w:val="0"/>
                <w:bCs w:val="0"/>
                <w:noProof/>
                <w:lang w:eastAsia="sv-SE"/>
              </w:rPr>
              <w:t>241022</w:t>
            </w:r>
            <w:bookmarkEnd w:id="18"/>
          </w:p>
        </w:tc>
        <w:tc>
          <w:tcPr>
            <w:tcW w:w="5100" w:type="dxa"/>
          </w:tcPr>
          <w:p w14:paraId="77435D39" w14:textId="099EACBD" w:rsidR="00641732" w:rsidRDefault="003A62F6"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Uppdatering av 3V, målbild 2028</w:t>
            </w:r>
            <w:r w:rsidR="001609B0">
              <w:rPr>
                <w:noProof/>
                <w:lang w:eastAsia="sv-SE"/>
              </w:rPr>
              <w:t xml:space="preserve">, mål 2025, verksamhetsöversikt samt </w:t>
            </w:r>
            <w:r w:rsidR="008C2CB3">
              <w:rPr>
                <w:noProof/>
                <w:lang w:eastAsia="sv-SE"/>
              </w:rPr>
              <w:t>eko planeringsramar.</w:t>
            </w:r>
          </w:p>
        </w:tc>
        <w:tc>
          <w:tcPr>
            <w:tcW w:w="1845" w:type="dxa"/>
          </w:tcPr>
          <w:p w14:paraId="6E5C424C" w14:textId="77777777" w:rsidR="00641732" w:rsidRDefault="00641732"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p>
        </w:tc>
      </w:tr>
      <w:tr w:rsidR="008D4FA5" w:rsidRPr="00956A74" w14:paraId="7DC8B382" w14:textId="77777777" w:rsidTr="0451BBEA">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5FEE199" w14:textId="77777777" w:rsidR="008D4FA5" w:rsidRDefault="00956A74" w:rsidP="00DD78AE">
            <w:pPr>
              <w:tabs>
                <w:tab w:val="center" w:pos="1701"/>
                <w:tab w:val="center" w:pos="2835"/>
                <w:tab w:val="center" w:pos="4111"/>
                <w:tab w:val="center" w:pos="5670"/>
                <w:tab w:val="center" w:pos="6804"/>
              </w:tabs>
              <w:rPr>
                <w:noProof/>
                <w:lang w:eastAsia="sv-SE"/>
              </w:rPr>
            </w:pPr>
            <w:r w:rsidRPr="00883C16">
              <w:rPr>
                <w:b w:val="0"/>
                <w:bCs w:val="0"/>
                <w:noProof/>
                <w:lang w:eastAsia="sv-SE"/>
              </w:rPr>
              <w:t>Version 0.6</w:t>
            </w:r>
          </w:p>
          <w:p w14:paraId="6274FBAA" w14:textId="2EC51524" w:rsidR="008D2671" w:rsidRPr="00883C16" w:rsidRDefault="00471899" w:rsidP="00DD78AE">
            <w:pPr>
              <w:tabs>
                <w:tab w:val="center" w:pos="1701"/>
                <w:tab w:val="center" w:pos="2835"/>
                <w:tab w:val="center" w:pos="4111"/>
                <w:tab w:val="center" w:pos="5670"/>
                <w:tab w:val="center" w:pos="6804"/>
              </w:tabs>
              <w:rPr>
                <w:b w:val="0"/>
                <w:bCs w:val="0"/>
                <w:noProof/>
                <w:lang w:eastAsia="sv-SE"/>
              </w:rPr>
            </w:pPr>
            <w:bookmarkStart w:id="19" w:name="_Int_0re4hY7A"/>
            <w:r>
              <w:rPr>
                <w:b w:val="0"/>
                <w:bCs w:val="0"/>
                <w:noProof/>
                <w:lang w:eastAsia="sv-SE"/>
              </w:rPr>
              <w:t>241208</w:t>
            </w:r>
            <w:bookmarkEnd w:id="19"/>
          </w:p>
        </w:tc>
        <w:tc>
          <w:tcPr>
            <w:tcW w:w="5100" w:type="dxa"/>
          </w:tcPr>
          <w:p w14:paraId="3CE79362" w14:textId="5ADE6BC3" w:rsidR="008D4FA5" w:rsidRPr="006C6D8D" w:rsidRDefault="005A08E2"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Justering och kompl av inledande kap. Framtagning av kap ”Genomförande 2025”</w:t>
            </w:r>
          </w:p>
        </w:tc>
        <w:tc>
          <w:tcPr>
            <w:tcW w:w="1845" w:type="dxa"/>
          </w:tcPr>
          <w:p w14:paraId="1B0DDC4A" w14:textId="77777777" w:rsidR="008D4FA5" w:rsidRPr="00956A74" w:rsidRDefault="008D4FA5"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p>
        </w:tc>
      </w:tr>
      <w:tr w:rsidR="00BF19B1" w:rsidRPr="00956A74" w14:paraId="4385973B" w14:textId="77777777" w:rsidTr="0451BBEA">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685791B0" w14:textId="77777777" w:rsidR="00BF19B1" w:rsidRDefault="0023112B" w:rsidP="00DD78AE">
            <w:pPr>
              <w:tabs>
                <w:tab w:val="center" w:pos="1701"/>
                <w:tab w:val="center" w:pos="2835"/>
                <w:tab w:val="center" w:pos="4111"/>
                <w:tab w:val="center" w:pos="5670"/>
                <w:tab w:val="center" w:pos="6804"/>
              </w:tabs>
              <w:rPr>
                <w:noProof/>
                <w:lang w:eastAsia="sv-SE"/>
              </w:rPr>
            </w:pPr>
            <w:r w:rsidRPr="00AB3F9D">
              <w:rPr>
                <w:b w:val="0"/>
                <w:bCs w:val="0"/>
                <w:noProof/>
                <w:lang w:eastAsia="sv-SE"/>
              </w:rPr>
              <w:t>Version 0.61</w:t>
            </w:r>
          </w:p>
          <w:p w14:paraId="0EC1EFA9" w14:textId="0C969F66" w:rsidR="00672BDF" w:rsidRPr="00AB3F9D" w:rsidRDefault="00672BDF" w:rsidP="00DD78AE">
            <w:pPr>
              <w:tabs>
                <w:tab w:val="center" w:pos="1701"/>
                <w:tab w:val="center" w:pos="2835"/>
                <w:tab w:val="center" w:pos="4111"/>
                <w:tab w:val="center" w:pos="5670"/>
                <w:tab w:val="center" w:pos="6804"/>
              </w:tabs>
              <w:rPr>
                <w:b w:val="0"/>
                <w:bCs w:val="0"/>
                <w:noProof/>
                <w:lang w:eastAsia="sv-SE"/>
              </w:rPr>
            </w:pPr>
            <w:bookmarkStart w:id="20" w:name="_Int_qBFMavE8"/>
            <w:r>
              <w:rPr>
                <w:b w:val="0"/>
                <w:bCs w:val="0"/>
                <w:noProof/>
                <w:lang w:eastAsia="sv-SE"/>
              </w:rPr>
              <w:t>241215</w:t>
            </w:r>
            <w:bookmarkEnd w:id="20"/>
          </w:p>
        </w:tc>
        <w:tc>
          <w:tcPr>
            <w:tcW w:w="5100" w:type="dxa"/>
          </w:tcPr>
          <w:p w14:paraId="4113DBBE" w14:textId="20F9DCFF" w:rsidR="00BF19B1" w:rsidRDefault="0023112B"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r>
              <w:rPr>
                <w:noProof/>
                <w:lang w:eastAsia="sv-SE"/>
              </w:rPr>
              <w:t xml:space="preserve">Slutliga korrigeringar inför </w:t>
            </w:r>
            <w:r w:rsidR="00AB3F9D">
              <w:rPr>
                <w:noProof/>
                <w:lang w:eastAsia="sv-SE"/>
              </w:rPr>
              <w:t>remissutgåva 1</w:t>
            </w:r>
          </w:p>
        </w:tc>
        <w:tc>
          <w:tcPr>
            <w:tcW w:w="1845" w:type="dxa"/>
          </w:tcPr>
          <w:p w14:paraId="31E1EE74" w14:textId="77777777" w:rsidR="00BF19B1" w:rsidRPr="00956A74" w:rsidRDefault="00BF19B1" w:rsidP="00DD78AE">
            <w:pPr>
              <w:tabs>
                <w:tab w:val="center" w:pos="1701"/>
                <w:tab w:val="center" w:pos="2835"/>
                <w:tab w:val="center" w:pos="4111"/>
                <w:tab w:val="center" w:pos="5670"/>
                <w:tab w:val="center" w:pos="6804"/>
              </w:tabs>
              <w:cnfStyle w:val="000000000000" w:firstRow="0" w:lastRow="0" w:firstColumn="0" w:lastColumn="0" w:oddVBand="0" w:evenVBand="0" w:oddHBand="0" w:evenHBand="0" w:firstRowFirstColumn="0" w:firstRowLastColumn="0" w:lastRowFirstColumn="0" w:lastRowLastColumn="0"/>
              <w:rPr>
                <w:noProof/>
                <w:lang w:eastAsia="sv-SE"/>
              </w:rPr>
            </w:pPr>
          </w:p>
        </w:tc>
      </w:tr>
      <w:bookmarkEnd w:id="16"/>
      <w:bookmarkEnd w:id="15"/>
      <w:bookmarkEnd w:id="14"/>
      <w:bookmarkEnd w:id="13"/>
      <w:bookmarkEnd w:id="12"/>
      <w:bookmarkEnd w:id="11"/>
      <w:bookmarkEnd w:id="10"/>
      <w:bookmarkEnd w:id="9"/>
      <w:bookmarkEnd w:id="8"/>
      <w:bookmarkEnd w:id="7"/>
      <w:bookmarkEnd w:id="6"/>
      <w:bookmarkEnd w:id="5"/>
    </w:tbl>
    <w:p w14:paraId="055EAE6A" w14:textId="337B4CB5" w:rsidR="00BC4E4E" w:rsidRPr="003601B8" w:rsidRDefault="00B65A80" w:rsidP="00DD78AE">
      <w:pPr>
        <w:pStyle w:val="Rubrik1"/>
        <w:rPr>
          <w:noProof/>
          <w:lang w:eastAsia="sv-SE"/>
        </w:rPr>
      </w:pPr>
      <w:r>
        <w:rPr>
          <w:noProof/>
          <w:lang w:eastAsia="sv-SE"/>
        </w:rPr>
        <w:br w:type="page"/>
      </w:r>
      <w:bookmarkStart w:id="21" w:name="_Toc394877788"/>
      <w:bookmarkStart w:id="22" w:name="_Toc949719733"/>
      <w:bookmarkStart w:id="23" w:name="_Toc2087281788"/>
      <w:bookmarkStart w:id="24" w:name="_Toc1128892762"/>
      <w:bookmarkStart w:id="25" w:name="_Toc250546686"/>
      <w:bookmarkStart w:id="26" w:name="_Toc642210999"/>
      <w:bookmarkStart w:id="27" w:name="_Toc2111888601"/>
      <w:bookmarkStart w:id="28" w:name="_Toc860962777"/>
      <w:bookmarkStart w:id="29" w:name="_Toc584123620"/>
      <w:bookmarkStart w:id="30" w:name="_Toc1802125877"/>
      <w:bookmarkStart w:id="31" w:name="_Toc2137955083"/>
      <w:bookmarkStart w:id="32" w:name="_Toc2011792934"/>
      <w:bookmarkStart w:id="33" w:name="_Toc1927561136"/>
      <w:bookmarkStart w:id="34" w:name="_Toc185410528"/>
      <w:r w:rsidR="00BC4E4E">
        <w:lastRenderedPageBreak/>
        <w:t>Värdegrund</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C55C757" w14:textId="1E66D4FC" w:rsidR="00BC4E4E" w:rsidRDefault="00E46C56" w:rsidP="00DD78AE">
      <w:r>
        <w:rPr>
          <w:noProof/>
        </w:rPr>
        <w:drawing>
          <wp:anchor distT="0" distB="0" distL="114300" distR="114300" simplePos="0" relativeHeight="251658240" behindDoc="0" locked="0" layoutInCell="1" allowOverlap="1" wp14:anchorId="6C1DD2E8" wp14:editId="34F86705">
            <wp:simplePos x="0" y="0"/>
            <wp:positionH relativeFrom="column">
              <wp:posOffset>4188753</wp:posOffset>
            </wp:positionH>
            <wp:positionV relativeFrom="paragraph">
              <wp:posOffset>66675</wp:posOffset>
            </wp:positionV>
            <wp:extent cx="2105660" cy="2639695"/>
            <wp:effectExtent l="0" t="0" r="2540" b="1905"/>
            <wp:wrapSquare wrapText="bothSides"/>
            <wp:docPr id="1214082188" name="Picture 892896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28965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5660" cy="2639695"/>
                    </a:xfrm>
                    <a:prstGeom prst="rect">
                      <a:avLst/>
                    </a:prstGeom>
                  </pic:spPr>
                </pic:pic>
              </a:graphicData>
            </a:graphic>
            <wp14:sizeRelH relativeFrom="page">
              <wp14:pctWidth>0</wp14:pctWidth>
            </wp14:sizeRelH>
            <wp14:sizeRelV relativeFrom="page">
              <wp14:pctHeight>0</wp14:pctHeight>
            </wp14:sizeRelV>
          </wp:anchor>
        </w:drawing>
      </w:r>
      <w:r w:rsidR="00BC4E4E">
        <w:t xml:space="preserve">BKV:s värdegrund omfattar vilka värderingar och beteenden som ligger till grund för vårt uppträdande och agerande och som förväntas av alla som är verksamma företrädare, d.v.s. spelare, tränare, ledare, </w:t>
      </w:r>
      <w:r w:rsidR="617743E0">
        <w:t>vårdnadshavare</w:t>
      </w:r>
      <w:r w:rsidR="00BC4E4E">
        <w:t>, styrelse, övriga medlemmar och externa samarbetspartner.</w:t>
      </w:r>
    </w:p>
    <w:p w14:paraId="21CD1C3D" w14:textId="7477B775" w:rsidR="00BC4E4E" w:rsidRDefault="00BC4E4E" w:rsidP="00DD78AE"/>
    <w:p w14:paraId="0AFFE839" w14:textId="471674F4" w:rsidR="00BC4E4E" w:rsidRDefault="00BC4E4E" w:rsidP="00DD78AE">
      <w:r>
        <w:t xml:space="preserve">BKV:s värdegrund sammanfattas i fyra ledstjärnor - </w:t>
      </w:r>
      <w:r w:rsidRPr="64D93E56">
        <w:rPr>
          <w:b/>
          <w:bCs/>
        </w:rPr>
        <w:t>VARG</w:t>
      </w:r>
      <w:r>
        <w:t xml:space="preserve"> - som beskriver klubbens uppfattning om vad som kännetecknar en BKV:are och vår verksamhet i allt vad vi gör.</w:t>
      </w:r>
    </w:p>
    <w:p w14:paraId="0FFAF139" w14:textId="79E2D5C7" w:rsidR="00BC4E4E" w:rsidRDefault="00BC4E4E" w:rsidP="00DD78AE"/>
    <w:p w14:paraId="49FE128E" w14:textId="7B38EE5F" w:rsidR="00BC4E4E" w:rsidRDefault="00BC4E4E" w:rsidP="00DD78AE">
      <w:r w:rsidRPr="225C2DB5">
        <w:rPr>
          <w:b/>
          <w:bCs/>
          <w:sz w:val="32"/>
          <w:szCs w:val="32"/>
        </w:rPr>
        <w:t>V</w:t>
      </w:r>
      <w:r>
        <w:t>änskap</w:t>
      </w:r>
    </w:p>
    <w:p w14:paraId="331AA91A" w14:textId="0C452381" w:rsidR="00BC4E4E" w:rsidRDefault="00BC4E4E" w:rsidP="00DD78AE">
      <w:pPr>
        <w:pStyle w:val="Liststycke"/>
        <w:numPr>
          <w:ilvl w:val="0"/>
          <w:numId w:val="1"/>
        </w:numPr>
      </w:pPr>
      <w:r>
        <w:t>vi visar alltid vänskap mot ALLA och verkar för gemenskap inom BKV-familjen</w:t>
      </w:r>
    </w:p>
    <w:p w14:paraId="20D62A48" w14:textId="4CC5C3BD" w:rsidR="00BC4E4E" w:rsidRDefault="00BC4E4E" w:rsidP="00DD78AE">
      <w:pPr>
        <w:pStyle w:val="Liststycke"/>
        <w:numPr>
          <w:ilvl w:val="0"/>
          <w:numId w:val="1"/>
        </w:numPr>
      </w:pPr>
      <w:r>
        <w:t>vi utgår från att andra vill oss väl</w:t>
      </w:r>
    </w:p>
    <w:p w14:paraId="16B709A9" w14:textId="06FA58C3" w:rsidR="00712C73" w:rsidRDefault="00BC4E4E" w:rsidP="00DD78AE">
      <w:r w:rsidRPr="6357A17D">
        <w:rPr>
          <w:b/>
          <w:bCs/>
          <w:sz w:val="32"/>
          <w:szCs w:val="32"/>
        </w:rPr>
        <w:t>A</w:t>
      </w:r>
      <w:r>
        <w:t>nsva</w:t>
      </w:r>
      <w:r w:rsidR="00712C73">
        <w:t>r</w:t>
      </w:r>
    </w:p>
    <w:p w14:paraId="2C390672" w14:textId="27E1A656" w:rsidR="00BC4E4E" w:rsidRDefault="00BC4E4E" w:rsidP="00DD78AE">
      <w:pPr>
        <w:pStyle w:val="Liststycke"/>
        <w:numPr>
          <w:ilvl w:val="0"/>
          <w:numId w:val="112"/>
        </w:numPr>
      </w:pPr>
      <w:r>
        <w:t xml:space="preserve">vi </w:t>
      </w:r>
      <w:r w:rsidR="002865A4">
        <w:t>strävar</w:t>
      </w:r>
      <w:r w:rsidR="00DC5BDA">
        <w:t xml:space="preserve"> </w:t>
      </w:r>
      <w:r w:rsidR="00534288">
        <w:t>mot</w:t>
      </w:r>
      <w:r>
        <w:t xml:space="preserve"> att alltid göra vårt bästa utifrån vår förmåga i vår verksamhet</w:t>
      </w:r>
    </w:p>
    <w:p w14:paraId="22B90940" w14:textId="78659254" w:rsidR="00BC4E4E" w:rsidRDefault="00BC4E4E" w:rsidP="00DD78AE">
      <w:pPr>
        <w:pStyle w:val="Liststycke"/>
        <w:numPr>
          <w:ilvl w:val="0"/>
          <w:numId w:val="2"/>
        </w:numPr>
      </w:pPr>
      <w:r>
        <w:t>vi tar ansvar för vårt engagemang och bidrar utifrån våra egna förutsättningar till en positiv utveckling av BKV Norrtälje</w:t>
      </w:r>
      <w:r w:rsidR="014DF072">
        <w:t xml:space="preserve"> i en trygg miljö</w:t>
      </w:r>
    </w:p>
    <w:p w14:paraId="2FA49AD1" w14:textId="77777777" w:rsidR="00BC4E4E" w:rsidRDefault="00BC4E4E" w:rsidP="00DD78AE">
      <w:pPr>
        <w:pStyle w:val="Liststycke"/>
        <w:numPr>
          <w:ilvl w:val="0"/>
          <w:numId w:val="2"/>
        </w:numPr>
      </w:pPr>
      <w:r>
        <w:t>vi tar aktivt ansvar för att förstå och efterleva de sju diskrimineringsgrunderna (kön, könsöverskridande identitet eller uttryck, etnisk tillhörighet, religion eller annan trosuppfattning, funktionsnedsättning, sexuell läggning och ålder)</w:t>
      </w:r>
    </w:p>
    <w:p w14:paraId="58D4111A" w14:textId="77777777" w:rsidR="00BC4E4E" w:rsidRDefault="00BC4E4E" w:rsidP="00DD78AE">
      <w:r w:rsidRPr="225C2DB5">
        <w:rPr>
          <w:b/>
          <w:bCs/>
          <w:sz w:val="32"/>
          <w:szCs w:val="32"/>
        </w:rPr>
        <w:t>R</w:t>
      </w:r>
      <w:r>
        <w:t>espekt</w:t>
      </w:r>
    </w:p>
    <w:p w14:paraId="5AA0EFBB" w14:textId="77777777" w:rsidR="00BC4E4E" w:rsidRDefault="00BC4E4E" w:rsidP="00DD78AE">
      <w:pPr>
        <w:pStyle w:val="Liststycke"/>
        <w:numPr>
          <w:ilvl w:val="0"/>
          <w:numId w:val="3"/>
        </w:numPr>
      </w:pPr>
      <w:r>
        <w:t>vi visar respekt för vår förening, våra motståndare, lagkamrater, domare, publik, ledare, funktionärer och sponsorer.</w:t>
      </w:r>
    </w:p>
    <w:p w14:paraId="6B19B83D" w14:textId="33AC7215" w:rsidR="00BC4E4E" w:rsidRDefault="00BC4E4E" w:rsidP="00DD78AE">
      <w:pPr>
        <w:pStyle w:val="Liststycke"/>
        <w:numPr>
          <w:ilvl w:val="0"/>
          <w:numId w:val="3"/>
        </w:numPr>
      </w:pPr>
      <w:r>
        <w:t xml:space="preserve">vi har en öppen och inkluderande dialog som utvecklar vår verksamhet. När beslut är fattade står vi eniga </w:t>
      </w:r>
      <w:r w:rsidR="001E7BCC">
        <w:t xml:space="preserve">och </w:t>
      </w:r>
      <w:r w:rsidR="004A2FE0">
        <w:t>jobbar efter</w:t>
      </w:r>
      <w:r>
        <w:t xml:space="preserve"> dessa beslut.</w:t>
      </w:r>
    </w:p>
    <w:p w14:paraId="54BDFE29" w14:textId="77777777" w:rsidR="00BC4E4E" w:rsidRDefault="00BC4E4E" w:rsidP="00DD78AE">
      <w:r w:rsidRPr="225C2DB5">
        <w:rPr>
          <w:b/>
          <w:bCs/>
          <w:sz w:val="32"/>
          <w:szCs w:val="32"/>
        </w:rPr>
        <w:t>G</w:t>
      </w:r>
      <w:r>
        <w:t>lädje</w:t>
      </w:r>
    </w:p>
    <w:p w14:paraId="17CC4A6E" w14:textId="77777777" w:rsidR="00BC4E4E" w:rsidRPr="008122BD" w:rsidRDefault="00BC4E4E" w:rsidP="00DD78AE">
      <w:pPr>
        <w:pStyle w:val="Liststycke"/>
        <w:numPr>
          <w:ilvl w:val="0"/>
          <w:numId w:val="4"/>
        </w:numPr>
      </w:pPr>
      <w:r>
        <w:t>vi bygger en långsiktig hållbar verksamhet genom att visa och sprida glädje i allt vad vi gör</w:t>
      </w:r>
    </w:p>
    <w:p w14:paraId="13502825" w14:textId="77777777" w:rsidR="00BC4E4E" w:rsidRPr="008122BD" w:rsidRDefault="00BC4E4E" w:rsidP="00DD78AE">
      <w:pPr>
        <w:pStyle w:val="Liststycke"/>
        <w:numPr>
          <w:ilvl w:val="0"/>
          <w:numId w:val="4"/>
        </w:numPr>
      </w:pPr>
      <w:r>
        <w:t>vi stöttar, hälsar och uppmuntrar varandra på planen, läktaren och i andra sammanhang där vi möts</w:t>
      </w:r>
    </w:p>
    <w:p w14:paraId="0520C02D" w14:textId="77777777" w:rsidR="00BC4E4E" w:rsidRDefault="00BC4E4E" w:rsidP="00DD78AE">
      <w:pPr>
        <w:pStyle w:val="Liststycke"/>
        <w:rPr>
          <w:szCs w:val="24"/>
        </w:rPr>
      </w:pPr>
    </w:p>
    <w:p w14:paraId="547942AE" w14:textId="23468CC6" w:rsidR="00BC4E4E" w:rsidRDefault="00E35221" w:rsidP="00DD78AE">
      <w:r>
        <w:t>Föreningens ambition och strävan är att skapa en nolltolerans mot beteenden som avviker från BKV:s värdegrund.</w:t>
      </w:r>
    </w:p>
    <w:p w14:paraId="4B00003A" w14:textId="77777777" w:rsidR="00BC4E4E" w:rsidRDefault="00BC4E4E" w:rsidP="00DD78AE">
      <w:pPr>
        <w:spacing w:after="160" w:line="259" w:lineRule="auto"/>
        <w:rPr>
          <w:noProof/>
          <w:lang w:eastAsia="sv-SE"/>
        </w:rPr>
      </w:pPr>
      <w:r>
        <w:rPr>
          <w:noProof/>
          <w:lang w:eastAsia="sv-SE"/>
        </w:rPr>
        <w:br w:type="page"/>
      </w:r>
    </w:p>
    <w:p w14:paraId="5A1583F1" w14:textId="2A647F16" w:rsidR="00BC4E4E" w:rsidRDefault="00BC4E4E" w:rsidP="00DD78AE">
      <w:pPr>
        <w:pStyle w:val="Rubrik1"/>
        <w:rPr>
          <w:highlight w:val="green"/>
        </w:rPr>
      </w:pPr>
      <w:bookmarkStart w:id="35" w:name="_Toc124336247"/>
      <w:bookmarkStart w:id="36" w:name="_Toc124997680"/>
      <w:bookmarkStart w:id="37" w:name="_Toc613545928"/>
      <w:bookmarkStart w:id="38" w:name="_Toc1480036190"/>
      <w:bookmarkStart w:id="39" w:name="_Toc1740067686"/>
      <w:bookmarkStart w:id="40" w:name="_Toc1224308181"/>
      <w:bookmarkStart w:id="41" w:name="_Toc470914083"/>
      <w:bookmarkStart w:id="42" w:name="_Toc892682621"/>
      <w:bookmarkStart w:id="43" w:name="_Toc1694268557"/>
      <w:bookmarkStart w:id="44" w:name="_Toc1354032614"/>
      <w:bookmarkStart w:id="45" w:name="_Toc775761771"/>
      <w:bookmarkStart w:id="46" w:name="_Toc474954702"/>
      <w:bookmarkStart w:id="47" w:name="_Toc185410529"/>
      <w:r>
        <w:lastRenderedPageBreak/>
        <w:t>Vision</w:t>
      </w:r>
      <w:r w:rsidR="1DAED81F">
        <w:t xml:space="preserve"> </w:t>
      </w:r>
      <w:r w:rsidR="00F06B7D">
        <w:t>och Målbild 2028</w:t>
      </w:r>
      <w:bookmarkEnd w:id="35"/>
      <w:bookmarkEnd w:id="36"/>
      <w:bookmarkEnd w:id="37"/>
      <w:bookmarkEnd w:id="38"/>
      <w:bookmarkEnd w:id="39"/>
      <w:bookmarkEnd w:id="40"/>
      <w:bookmarkEnd w:id="41"/>
      <w:bookmarkEnd w:id="42"/>
      <w:bookmarkEnd w:id="43"/>
      <w:bookmarkEnd w:id="44"/>
      <w:bookmarkEnd w:id="45"/>
      <w:bookmarkEnd w:id="46"/>
      <w:bookmarkEnd w:id="47"/>
    </w:p>
    <w:p w14:paraId="06738A59" w14:textId="7954F002" w:rsidR="00BC4E4E" w:rsidRPr="00712C73" w:rsidRDefault="00BC4E4E" w:rsidP="00DD78AE">
      <w:pPr>
        <w:pStyle w:val="Brdtext"/>
        <w:jc w:val="center"/>
        <w:rPr>
          <w:b/>
          <w:sz w:val="36"/>
          <w:szCs w:val="36"/>
        </w:rPr>
      </w:pPr>
      <w:r w:rsidRPr="00712C73">
        <w:rPr>
          <w:b/>
          <w:sz w:val="36"/>
          <w:szCs w:val="36"/>
        </w:rPr>
        <w:t>Vi ska vara Roslagens ledande fotbollsförening!</w:t>
      </w:r>
    </w:p>
    <w:p w14:paraId="63ED9E1E" w14:textId="1083D1FD" w:rsidR="380E0DCE" w:rsidRPr="00712C73" w:rsidRDefault="00E97D71" w:rsidP="00DD78AE">
      <w:pPr>
        <w:jc w:val="center"/>
        <w:rPr>
          <w:sz w:val="26"/>
          <w:szCs w:val="26"/>
        </w:rPr>
      </w:pPr>
      <w:r w:rsidRPr="00712C73">
        <w:rPr>
          <w:sz w:val="26"/>
          <w:szCs w:val="26"/>
        </w:rPr>
        <w:t>Vi</w:t>
      </w:r>
      <w:r w:rsidR="380E0DCE" w:rsidRPr="00712C73">
        <w:rPr>
          <w:sz w:val="26"/>
          <w:szCs w:val="26"/>
        </w:rPr>
        <w:t xml:space="preserve"> ska vara den naturliga samarbetspartnern för fotbollsutveckling i Roslagen.</w:t>
      </w:r>
    </w:p>
    <w:p w14:paraId="2A7FF460" w14:textId="035FA69A" w:rsidR="380E0DCE" w:rsidRPr="00712C73" w:rsidRDefault="380E0DCE" w:rsidP="00DD78AE">
      <w:pPr>
        <w:jc w:val="center"/>
        <w:rPr>
          <w:sz w:val="26"/>
          <w:szCs w:val="26"/>
        </w:rPr>
      </w:pPr>
      <w:r w:rsidRPr="00712C73">
        <w:rPr>
          <w:sz w:val="26"/>
          <w:szCs w:val="26"/>
        </w:rPr>
        <w:t>Genom att erbjuda en bred och inkluderande verksamhet, fokuserad på både individuell och kollektiv utveckling, strävar vi efter att utbilda och stärka människor i alla åldrar.</w:t>
      </w:r>
    </w:p>
    <w:p w14:paraId="10A86724" w14:textId="173B3DAF" w:rsidR="380E0DCE" w:rsidRPr="00712C73" w:rsidRDefault="380E0DCE" w:rsidP="00DD78AE">
      <w:pPr>
        <w:jc w:val="center"/>
        <w:rPr>
          <w:sz w:val="26"/>
          <w:szCs w:val="26"/>
        </w:rPr>
      </w:pPr>
      <w:r w:rsidRPr="00712C73">
        <w:rPr>
          <w:sz w:val="26"/>
          <w:szCs w:val="26"/>
        </w:rPr>
        <w:t xml:space="preserve">Vi arbetar långsiktigt och </w:t>
      </w:r>
      <w:r w:rsidR="55EDD297" w:rsidRPr="00712C73">
        <w:rPr>
          <w:sz w:val="26"/>
          <w:szCs w:val="26"/>
        </w:rPr>
        <w:t>fokuserat</w:t>
      </w:r>
      <w:r w:rsidRPr="00712C73">
        <w:rPr>
          <w:sz w:val="26"/>
          <w:szCs w:val="26"/>
        </w:rPr>
        <w:t xml:space="preserve"> för att uppnå våra </w:t>
      </w:r>
      <w:r w:rsidR="75DE4757" w:rsidRPr="00712C73">
        <w:rPr>
          <w:sz w:val="26"/>
          <w:szCs w:val="26"/>
        </w:rPr>
        <w:t>inriktningar och mål</w:t>
      </w:r>
      <w:r w:rsidRPr="00712C73">
        <w:rPr>
          <w:sz w:val="26"/>
          <w:szCs w:val="26"/>
        </w:rPr>
        <w:t xml:space="preserve"> och</w:t>
      </w:r>
      <w:r w:rsidR="6BD50567" w:rsidRPr="00712C73">
        <w:rPr>
          <w:sz w:val="26"/>
          <w:szCs w:val="26"/>
        </w:rPr>
        <w:t xml:space="preserve"> därigenom</w:t>
      </w:r>
      <w:r w:rsidRPr="00712C73">
        <w:rPr>
          <w:sz w:val="26"/>
          <w:szCs w:val="26"/>
        </w:rPr>
        <w:t xml:space="preserve"> säkerställa att all fotbollsutbildning i regionen förknippas med BKV Norrtälje, i enlighet med vår spelarutbildningsplan. </w:t>
      </w:r>
    </w:p>
    <w:p w14:paraId="4C3CE79C" w14:textId="155D0C2B" w:rsidR="75A7997A" w:rsidRDefault="380E0DCE" w:rsidP="00DD78AE">
      <w:pPr>
        <w:jc w:val="center"/>
        <w:rPr>
          <w:szCs w:val="24"/>
        </w:rPr>
      </w:pPr>
      <w:r w:rsidRPr="00712C73">
        <w:rPr>
          <w:sz w:val="26"/>
          <w:szCs w:val="26"/>
        </w:rPr>
        <w:t>Tillsammans skapar vi framtidens fotbollsspelare och ledare.</w:t>
      </w:r>
    </w:p>
    <w:p w14:paraId="71E3AC8D" w14:textId="77777777" w:rsidR="0084493A" w:rsidRPr="0084493A" w:rsidRDefault="0084493A" w:rsidP="00DD78AE">
      <w:pPr>
        <w:pStyle w:val="Rubrik2"/>
      </w:pPr>
      <w:bookmarkStart w:id="48" w:name="_Toc183973251"/>
      <w:bookmarkStart w:id="49" w:name="_Toc184274937"/>
      <w:bookmarkStart w:id="50" w:name="_Toc185065598"/>
      <w:bookmarkStart w:id="51" w:name="_Toc185179104"/>
      <w:bookmarkStart w:id="52" w:name="_Toc185184110"/>
      <w:bookmarkStart w:id="53" w:name="_Toc185184211"/>
      <w:bookmarkStart w:id="54" w:name="_Toc185410530"/>
      <w:r w:rsidRPr="0084493A">
        <w:t>Målbild 2028</w:t>
      </w:r>
      <w:bookmarkEnd w:id="48"/>
      <w:bookmarkEnd w:id="49"/>
      <w:bookmarkEnd w:id="50"/>
      <w:bookmarkEnd w:id="51"/>
      <w:bookmarkEnd w:id="52"/>
      <w:bookmarkEnd w:id="53"/>
      <w:bookmarkEnd w:id="54"/>
    </w:p>
    <w:p w14:paraId="465F9C14" w14:textId="5D27E21E" w:rsidR="0084493A" w:rsidRPr="0084493A" w:rsidRDefault="0084493A" w:rsidP="00DD78AE">
      <w:pPr>
        <w:pStyle w:val="Rubrik3"/>
      </w:pPr>
      <w:bookmarkStart w:id="55" w:name="_Toc183973252"/>
      <w:bookmarkStart w:id="56" w:name="_Toc184274938"/>
      <w:bookmarkStart w:id="57" w:name="_Toc185065599"/>
      <w:bookmarkStart w:id="58" w:name="_Toc185179105"/>
      <w:bookmarkStart w:id="59" w:name="_Toc185184111"/>
      <w:bookmarkStart w:id="60" w:name="_Toc185184212"/>
      <w:bookmarkStart w:id="61" w:name="_Toc185410531"/>
      <w:r w:rsidRPr="0084493A">
        <w:t>Övergripande</w:t>
      </w:r>
      <w:bookmarkEnd w:id="55"/>
      <w:bookmarkEnd w:id="56"/>
      <w:bookmarkEnd w:id="57"/>
      <w:bookmarkEnd w:id="58"/>
      <w:bookmarkEnd w:id="59"/>
      <w:bookmarkEnd w:id="60"/>
      <w:bookmarkEnd w:id="61"/>
    </w:p>
    <w:p w14:paraId="5CF372AC" w14:textId="77777777" w:rsidR="0084493A" w:rsidRPr="0084493A" w:rsidRDefault="0084493A" w:rsidP="00DD78AE">
      <w:r w:rsidRPr="0084493A">
        <w:t>Föreningens</w:t>
      </w:r>
    </w:p>
    <w:p w14:paraId="02830E4C" w14:textId="77777777" w:rsidR="0084493A" w:rsidRPr="0084493A" w:rsidRDefault="0084493A" w:rsidP="00DD78AE">
      <w:pPr>
        <w:numPr>
          <w:ilvl w:val="0"/>
          <w:numId w:val="5"/>
        </w:numPr>
        <w:contextualSpacing/>
      </w:pPr>
      <w:r w:rsidRPr="0084493A">
        <w:t>representationslag Herr är ett etablerat division 2-lag och består till huvuddelen av egna alternativt spelare från Roslagen</w:t>
      </w:r>
    </w:p>
    <w:p w14:paraId="78C83CF7" w14:textId="77777777" w:rsidR="0084493A" w:rsidRPr="0084493A" w:rsidRDefault="0084493A" w:rsidP="00DD78AE">
      <w:pPr>
        <w:numPr>
          <w:ilvl w:val="0"/>
          <w:numId w:val="5"/>
        </w:numPr>
        <w:contextualSpacing/>
      </w:pPr>
      <w:r w:rsidRPr="0084493A">
        <w:t>representationslag Dam är ett etablerat division 3-lag och består till huvuddelen av egna alternativt spelare från Roslagen</w:t>
      </w:r>
    </w:p>
    <w:p w14:paraId="34D7DB40" w14:textId="77777777" w:rsidR="0084493A" w:rsidRDefault="0084493A" w:rsidP="00DD78AE">
      <w:pPr>
        <w:numPr>
          <w:ilvl w:val="0"/>
          <w:numId w:val="5"/>
        </w:numPr>
        <w:contextualSpacing/>
      </w:pPr>
      <w:r w:rsidRPr="0084493A">
        <w:t>ungdomsverksamhet har, inom ramen för Upplands FF verksamhet, en framstående och utmärkande position.</w:t>
      </w:r>
    </w:p>
    <w:p w14:paraId="662F0A0E" w14:textId="77777777" w:rsidR="00095FB8" w:rsidRPr="0084493A" w:rsidRDefault="00095FB8" w:rsidP="00DD78AE">
      <w:pPr>
        <w:ind w:left="360"/>
        <w:contextualSpacing/>
      </w:pPr>
    </w:p>
    <w:p w14:paraId="5802F8E5" w14:textId="683D828A" w:rsidR="0084493A" w:rsidRPr="0084493A" w:rsidRDefault="0084493A" w:rsidP="00DD78AE">
      <w:pPr>
        <w:pStyle w:val="Rubrik3"/>
      </w:pPr>
      <w:bookmarkStart w:id="62" w:name="_Toc183973253"/>
      <w:bookmarkStart w:id="63" w:name="_Toc184274939"/>
      <w:bookmarkStart w:id="64" w:name="_Toc185065600"/>
      <w:bookmarkStart w:id="65" w:name="_Toc185179106"/>
      <w:bookmarkStart w:id="66" w:name="_Toc185184112"/>
      <w:bookmarkStart w:id="67" w:name="_Toc185184213"/>
      <w:bookmarkStart w:id="68" w:name="_Toc185410532"/>
      <w:r w:rsidRPr="0084493A">
        <w:t>Förening</w:t>
      </w:r>
      <w:bookmarkEnd w:id="62"/>
      <w:bookmarkEnd w:id="63"/>
      <w:bookmarkEnd w:id="64"/>
      <w:bookmarkEnd w:id="65"/>
      <w:bookmarkEnd w:id="66"/>
      <w:bookmarkEnd w:id="67"/>
      <w:bookmarkEnd w:id="68"/>
    </w:p>
    <w:p w14:paraId="05135072" w14:textId="77777777" w:rsidR="0084493A" w:rsidRPr="0084493A" w:rsidRDefault="0084493A" w:rsidP="00DD78AE">
      <w:r w:rsidRPr="0084493A">
        <w:t>Föreningen</w:t>
      </w:r>
    </w:p>
    <w:p w14:paraId="5101E46E" w14:textId="77777777" w:rsidR="0084493A" w:rsidRPr="0084493A" w:rsidRDefault="0084493A" w:rsidP="00DD78AE">
      <w:pPr>
        <w:numPr>
          <w:ilvl w:val="0"/>
          <w:numId w:val="6"/>
        </w:numPr>
        <w:contextualSpacing/>
      </w:pPr>
      <w:r w:rsidRPr="0084493A">
        <w:t>har kontinuerligt utvecklat föreningens verksamhet inom alla områden som omfattas av Kvalitetsklubbens riktlinjer</w:t>
      </w:r>
    </w:p>
    <w:p w14:paraId="50A52095" w14:textId="77777777" w:rsidR="0084493A" w:rsidRPr="0084493A" w:rsidRDefault="0084493A" w:rsidP="00DD78AE">
      <w:pPr>
        <w:numPr>
          <w:ilvl w:val="0"/>
          <w:numId w:val="6"/>
        </w:numPr>
        <w:contextualSpacing/>
      </w:pPr>
      <w:r w:rsidRPr="0084493A">
        <w:t>är en ledstjärna för positiv samhällsutveckling genom att främja personlig utveckling inom ledarskap och aktivt inkludera trygghet och mångfald i vår verksamhet. Genom vårt engagemang skapar vi en stark känsla av samhörighet och gemenskap för alla våra medlemmar.</w:t>
      </w:r>
    </w:p>
    <w:p w14:paraId="69DFDF0D" w14:textId="77777777" w:rsidR="0084493A" w:rsidRDefault="0084493A" w:rsidP="00DD78AE">
      <w:pPr>
        <w:numPr>
          <w:ilvl w:val="0"/>
          <w:numId w:val="6"/>
        </w:numPr>
        <w:contextualSpacing/>
      </w:pPr>
      <w:r w:rsidRPr="0084493A">
        <w:t>leder och utvecklar ett samarbetsforum som omfattar fotbollen i hela Roslagen</w:t>
      </w:r>
    </w:p>
    <w:p w14:paraId="1329F763" w14:textId="77777777" w:rsidR="00095FB8" w:rsidRPr="0084493A" w:rsidRDefault="00095FB8" w:rsidP="00DD78AE">
      <w:pPr>
        <w:ind w:left="360"/>
        <w:contextualSpacing/>
      </w:pPr>
    </w:p>
    <w:p w14:paraId="4C7CD747" w14:textId="0D5109A9" w:rsidR="0084493A" w:rsidRPr="0084493A" w:rsidRDefault="0084493A" w:rsidP="00DD78AE">
      <w:pPr>
        <w:pStyle w:val="Rubrik3"/>
      </w:pPr>
      <w:bookmarkStart w:id="69" w:name="_Toc183973254"/>
      <w:bookmarkStart w:id="70" w:name="_Toc184274940"/>
      <w:bookmarkStart w:id="71" w:name="_Toc185065601"/>
      <w:bookmarkStart w:id="72" w:name="_Toc185179107"/>
      <w:bookmarkStart w:id="73" w:name="_Toc185184113"/>
      <w:bookmarkStart w:id="74" w:name="_Toc185184214"/>
      <w:bookmarkStart w:id="75" w:name="_Toc185410533"/>
      <w:r w:rsidRPr="0084493A">
        <w:t>Resurser</w:t>
      </w:r>
      <w:bookmarkEnd w:id="69"/>
      <w:bookmarkEnd w:id="70"/>
      <w:bookmarkEnd w:id="71"/>
      <w:bookmarkEnd w:id="72"/>
      <w:bookmarkEnd w:id="73"/>
      <w:bookmarkEnd w:id="74"/>
      <w:bookmarkEnd w:id="75"/>
    </w:p>
    <w:p w14:paraId="6C5BABA9" w14:textId="77777777" w:rsidR="0084493A" w:rsidRPr="0084493A" w:rsidRDefault="0084493A" w:rsidP="00DD78AE">
      <w:r w:rsidRPr="0084493A">
        <w:t>Föreningen</w:t>
      </w:r>
    </w:p>
    <w:p w14:paraId="13D56FAD" w14:textId="54C31534" w:rsidR="0084493A" w:rsidRPr="0084493A" w:rsidRDefault="0084493A" w:rsidP="00DD78AE">
      <w:pPr>
        <w:numPr>
          <w:ilvl w:val="0"/>
          <w:numId w:val="7"/>
        </w:numPr>
        <w:contextualSpacing/>
      </w:pPr>
      <w:r w:rsidRPr="0084493A">
        <w:t xml:space="preserve">har en organisation som motsvarar minst </w:t>
      </w:r>
      <w:r w:rsidR="001B3BFA">
        <w:t>fyra</w:t>
      </w:r>
      <w:r w:rsidRPr="0084493A">
        <w:t xml:space="preserve"> </w:t>
      </w:r>
      <w:r w:rsidR="000D3CAC">
        <w:t>(4)</w:t>
      </w:r>
      <w:r w:rsidRPr="0084493A">
        <w:t xml:space="preserve"> heltidsanställda.</w:t>
      </w:r>
    </w:p>
    <w:p w14:paraId="7E2A0E4B" w14:textId="77777777" w:rsidR="0084493A" w:rsidRPr="0084493A" w:rsidRDefault="0084493A" w:rsidP="00DD78AE">
      <w:pPr>
        <w:numPr>
          <w:ilvl w:val="0"/>
          <w:numId w:val="7"/>
        </w:numPr>
        <w:contextualSpacing/>
      </w:pPr>
      <w:r w:rsidRPr="0084493A">
        <w:t>har totala intäkter omfattande 7 miljoner kronor</w:t>
      </w:r>
    </w:p>
    <w:p w14:paraId="2E735A45" w14:textId="43546D91" w:rsidR="0084493A" w:rsidRPr="0084493A" w:rsidRDefault="0084493A" w:rsidP="00DD78AE">
      <w:pPr>
        <w:numPr>
          <w:ilvl w:val="0"/>
          <w:numId w:val="7"/>
        </w:numPr>
        <w:contextualSpacing/>
      </w:pPr>
      <w:r w:rsidRPr="0084493A">
        <w:t xml:space="preserve">genomför minst </w:t>
      </w:r>
      <w:r w:rsidR="001B3BFA">
        <w:t>tre</w:t>
      </w:r>
      <w:r w:rsidR="00A450CC">
        <w:t xml:space="preserve"> (3)</w:t>
      </w:r>
      <w:r w:rsidRPr="0084493A">
        <w:t xml:space="preserve"> större evenemang/år</w:t>
      </w:r>
    </w:p>
    <w:p w14:paraId="1A5AC8AF" w14:textId="77777777" w:rsidR="0084493A" w:rsidRDefault="0084493A" w:rsidP="00DD78AE">
      <w:pPr>
        <w:numPr>
          <w:ilvl w:val="0"/>
          <w:numId w:val="7"/>
        </w:numPr>
        <w:contextualSpacing/>
      </w:pPr>
      <w:r w:rsidRPr="0084493A">
        <w:t>har säkerställt möjlighet till fotbollsträningar året om enligt rekommenderat antal träningar</w:t>
      </w:r>
    </w:p>
    <w:p w14:paraId="1AD44AF2" w14:textId="77777777" w:rsidR="00095FB8" w:rsidRPr="0084493A" w:rsidRDefault="00095FB8" w:rsidP="00DD78AE">
      <w:pPr>
        <w:ind w:left="360"/>
        <w:contextualSpacing/>
      </w:pPr>
    </w:p>
    <w:p w14:paraId="27D19D38" w14:textId="65DF9EE7" w:rsidR="0084493A" w:rsidRPr="0084493A" w:rsidRDefault="0084493A" w:rsidP="00DD78AE">
      <w:pPr>
        <w:pStyle w:val="Rubrik3"/>
      </w:pPr>
      <w:bookmarkStart w:id="76" w:name="_Toc183973255"/>
      <w:bookmarkStart w:id="77" w:name="_Toc184274941"/>
      <w:bookmarkStart w:id="78" w:name="_Toc185065602"/>
      <w:bookmarkStart w:id="79" w:name="_Toc185179108"/>
      <w:bookmarkStart w:id="80" w:name="_Toc185184114"/>
      <w:bookmarkStart w:id="81" w:name="_Toc185184215"/>
      <w:bookmarkStart w:id="82" w:name="_Toc185410534"/>
      <w:r w:rsidRPr="0084493A">
        <w:t>Fotboll</w:t>
      </w:r>
      <w:bookmarkEnd w:id="76"/>
      <w:bookmarkEnd w:id="77"/>
      <w:bookmarkEnd w:id="78"/>
      <w:bookmarkEnd w:id="79"/>
      <w:bookmarkEnd w:id="80"/>
      <w:bookmarkEnd w:id="81"/>
      <w:bookmarkEnd w:id="82"/>
    </w:p>
    <w:p w14:paraId="2F89374D" w14:textId="77777777" w:rsidR="0084493A" w:rsidRPr="0084493A" w:rsidRDefault="0084493A" w:rsidP="00DD78AE">
      <w:pPr>
        <w:spacing w:line="259" w:lineRule="auto"/>
        <w:rPr>
          <w:szCs w:val="24"/>
        </w:rPr>
      </w:pPr>
      <w:r w:rsidRPr="0084493A">
        <w:t>Föreningen</w:t>
      </w:r>
    </w:p>
    <w:p w14:paraId="3E1B432A" w14:textId="27BFBE7F" w:rsidR="0084493A" w:rsidRPr="0084493A" w:rsidRDefault="0084493A" w:rsidP="00DD78AE">
      <w:pPr>
        <w:numPr>
          <w:ilvl w:val="0"/>
          <w:numId w:val="6"/>
        </w:numPr>
        <w:spacing w:after="160" w:line="259" w:lineRule="auto"/>
        <w:contextualSpacing/>
      </w:pPr>
      <w:r w:rsidRPr="0084493A">
        <w:t>har en väl utbyggd, välutbildad och självförsörjande spelarutbildningsorganisation med fotbollsutvecklare för alla spelformer, fysisk- och målvaktsträning</w:t>
      </w:r>
    </w:p>
    <w:p w14:paraId="36EC72F5" w14:textId="77777777" w:rsidR="0084493A" w:rsidRPr="0084493A" w:rsidRDefault="0084493A" w:rsidP="00DD78AE">
      <w:pPr>
        <w:numPr>
          <w:ilvl w:val="0"/>
          <w:numId w:val="6"/>
        </w:numPr>
        <w:spacing w:after="160" w:line="259" w:lineRule="auto"/>
        <w:contextualSpacing/>
        <w:rPr>
          <w:szCs w:val="24"/>
        </w:rPr>
      </w:pPr>
      <w:r w:rsidRPr="0084493A">
        <w:t>har en spelarutbildningsplan som efterlevs, följs upp och utvärderas i verksamheten.</w:t>
      </w:r>
    </w:p>
    <w:p w14:paraId="54894AFA" w14:textId="77777777" w:rsidR="00B03C1A" w:rsidRDefault="0084493A" w:rsidP="00DD78AE">
      <w:pPr>
        <w:numPr>
          <w:ilvl w:val="0"/>
          <w:numId w:val="6"/>
        </w:numPr>
        <w:spacing w:after="160" w:line="259" w:lineRule="auto"/>
        <w:contextualSpacing/>
      </w:pPr>
      <w:r w:rsidRPr="0084493A">
        <w:t>följer SvFF rekommenderade ledar-och tränarutbildningsnivåer för respektive spelform.</w:t>
      </w:r>
    </w:p>
    <w:p w14:paraId="173F4917" w14:textId="65BB1108" w:rsidR="0084493A" w:rsidRPr="00B03C1A" w:rsidRDefault="0084493A" w:rsidP="00DD78AE">
      <w:pPr>
        <w:numPr>
          <w:ilvl w:val="0"/>
          <w:numId w:val="6"/>
        </w:numPr>
        <w:spacing w:after="160" w:line="259" w:lineRule="auto"/>
        <w:contextualSpacing/>
      </w:pPr>
      <w:r w:rsidRPr="0084493A">
        <w:t>är självförsörjande med domare och har domare som “dömer SvFF matcher”</w:t>
      </w:r>
    </w:p>
    <w:p w14:paraId="1E5CA3FB" w14:textId="77777777" w:rsidR="000365A5" w:rsidRDefault="000365A5" w:rsidP="00DD78AE">
      <w:bookmarkStart w:id="83" w:name="_Toc124336249"/>
      <w:bookmarkStart w:id="84" w:name="_Toc274031662"/>
      <w:bookmarkStart w:id="85" w:name="_Toc884560740"/>
      <w:bookmarkStart w:id="86" w:name="_Toc72052946"/>
      <w:bookmarkStart w:id="87" w:name="_Toc616970142"/>
      <w:bookmarkStart w:id="88" w:name="_Toc1014490702"/>
      <w:bookmarkStart w:id="89" w:name="_Toc1519299409"/>
      <w:bookmarkStart w:id="90" w:name="_Toc519899518"/>
      <w:bookmarkStart w:id="91" w:name="_Toc460073047"/>
      <w:bookmarkStart w:id="92" w:name="_Toc884276984"/>
      <w:bookmarkStart w:id="93" w:name="_Toc1572137539"/>
      <w:bookmarkStart w:id="94" w:name="_Toc578172579"/>
      <w:bookmarkStart w:id="95" w:name="_Toc736747559"/>
      <w:bookmarkStart w:id="96" w:name="_Toc2056166113"/>
      <w:bookmarkStart w:id="97" w:name="_Toc577613675"/>
      <w:bookmarkStart w:id="98" w:name="_Toc594770215"/>
      <w:bookmarkStart w:id="99" w:name="_Toc73180518"/>
      <w:bookmarkStart w:id="100" w:name="_Toc1330885393"/>
      <w:bookmarkStart w:id="101" w:name="_Toc77071986"/>
      <w:bookmarkStart w:id="102" w:name="_Toc1651076390"/>
      <w:bookmarkStart w:id="103" w:name="_Toc1545424313"/>
      <w:bookmarkStart w:id="104" w:name="_Toc233499290"/>
      <w:bookmarkStart w:id="105" w:name="_Toc55474451"/>
      <w:bookmarkStart w:id="106" w:name="_Toc77829903"/>
      <w:bookmarkStart w:id="107" w:name="_Toc1409212162"/>
      <w:bookmarkStart w:id="108" w:name="_Toc359845270"/>
    </w:p>
    <w:p w14:paraId="39575715" w14:textId="697F05E1" w:rsidR="000365A5" w:rsidRDefault="000365A5" w:rsidP="00DD78AE">
      <w:pPr>
        <w:spacing w:after="160" w:line="259" w:lineRule="auto"/>
        <w:rPr>
          <w:rFonts w:asciiTheme="majorHAnsi" w:eastAsiaTheme="majorEastAsia" w:hAnsiTheme="majorHAnsi" w:cstheme="majorBidi"/>
          <w:b/>
          <w:bCs/>
          <w:color w:val="2E74B5" w:themeColor="accent1" w:themeShade="BF"/>
          <w:sz w:val="28"/>
          <w:szCs w:val="28"/>
        </w:rPr>
      </w:pPr>
      <w:r>
        <w:br w:type="page"/>
      </w:r>
    </w:p>
    <w:p w14:paraId="6460A7AB" w14:textId="571CC2B7" w:rsidR="00BC4E4E" w:rsidRPr="00181BBB" w:rsidRDefault="00BC4E4E" w:rsidP="00DD78AE">
      <w:pPr>
        <w:pStyle w:val="Rubrik1"/>
        <w:rPr>
          <w:rStyle w:val="Rubrik1Char"/>
        </w:rPr>
      </w:pPr>
      <w:bookmarkStart w:id="109" w:name="_Toc18541053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lastRenderedPageBreak/>
        <w:t>Verksamhetsidé</w:t>
      </w:r>
      <w:bookmarkEnd w:id="109"/>
    </w:p>
    <w:p w14:paraId="6B0D3DC2" w14:textId="603130B7" w:rsidR="00BC4E4E" w:rsidRPr="00AB1031" w:rsidRDefault="039195C2" w:rsidP="00DD78AE">
      <w:r>
        <w:t>BKV Norrtälje bedriv</w:t>
      </w:r>
      <w:r w:rsidR="00CF0ED2">
        <w:t>er</w:t>
      </w:r>
      <w:r w:rsidR="6254F002">
        <w:t xml:space="preserve"> en</w:t>
      </w:r>
      <w:r>
        <w:t xml:space="preserve"> verksamhet som:</w:t>
      </w:r>
    </w:p>
    <w:p w14:paraId="524A6BE0" w14:textId="0408E09D" w:rsidR="00C931E6" w:rsidRPr="002B623E" w:rsidRDefault="301FCC81" w:rsidP="00DD78AE">
      <w:pPr>
        <w:pStyle w:val="Liststycke"/>
        <w:numPr>
          <w:ilvl w:val="0"/>
          <w:numId w:val="5"/>
        </w:numPr>
        <w:rPr>
          <w:szCs w:val="24"/>
        </w:rPr>
      </w:pPr>
      <w:r w:rsidRPr="002B623E">
        <w:rPr>
          <w:color w:val="333333"/>
          <w:szCs w:val="24"/>
        </w:rPr>
        <w:t>i</w:t>
      </w:r>
      <w:r w:rsidR="3B68F520" w:rsidRPr="002B623E">
        <w:rPr>
          <w:color w:val="333333"/>
          <w:szCs w:val="24"/>
        </w:rPr>
        <w:t>nspirerar</w:t>
      </w:r>
      <w:r w:rsidR="00C931E6" w:rsidRPr="002B623E">
        <w:rPr>
          <w:color w:val="333333"/>
          <w:szCs w:val="24"/>
        </w:rPr>
        <w:t xml:space="preserve"> </w:t>
      </w:r>
      <w:r w:rsidR="007852D4" w:rsidRPr="002B623E">
        <w:rPr>
          <w:color w:val="333333"/>
          <w:szCs w:val="24"/>
        </w:rPr>
        <w:t xml:space="preserve">till </w:t>
      </w:r>
      <w:r w:rsidR="00C931E6" w:rsidRPr="002B623E">
        <w:rPr>
          <w:color w:val="333333"/>
          <w:szCs w:val="24"/>
        </w:rPr>
        <w:t>engagemang, glädje och utveckling hos alla medlemmar – spelare, ledare</w:t>
      </w:r>
      <w:r w:rsidR="00C6432D" w:rsidRPr="002B623E">
        <w:rPr>
          <w:color w:val="333333"/>
          <w:szCs w:val="24"/>
        </w:rPr>
        <w:t>,</w:t>
      </w:r>
      <w:r w:rsidR="00C931E6" w:rsidRPr="002B623E">
        <w:rPr>
          <w:color w:val="333333"/>
          <w:szCs w:val="24"/>
        </w:rPr>
        <w:t xml:space="preserve"> </w:t>
      </w:r>
      <w:r w:rsidR="00DC2191" w:rsidRPr="002B623E">
        <w:rPr>
          <w:color w:val="333333"/>
          <w:szCs w:val="24"/>
        </w:rPr>
        <w:t>vårdnadshavare</w:t>
      </w:r>
      <w:r w:rsidR="00C6432D" w:rsidRPr="002B623E">
        <w:rPr>
          <w:color w:val="333333"/>
          <w:szCs w:val="24"/>
        </w:rPr>
        <w:t xml:space="preserve"> och övriga</w:t>
      </w:r>
      <w:r w:rsidR="00FC00E2" w:rsidRPr="002B623E">
        <w:rPr>
          <w:color w:val="333333"/>
          <w:szCs w:val="24"/>
        </w:rPr>
        <w:t xml:space="preserve"> anhöriga</w:t>
      </w:r>
      <w:r w:rsidR="00C931E6" w:rsidRPr="002B623E">
        <w:rPr>
          <w:color w:val="333333"/>
          <w:szCs w:val="24"/>
        </w:rPr>
        <w:t>.</w:t>
      </w:r>
    </w:p>
    <w:p w14:paraId="0C501F21" w14:textId="3CF6CE37" w:rsidR="57B95753" w:rsidRPr="002B623E" w:rsidRDefault="301FCC81" w:rsidP="00DD78AE">
      <w:pPr>
        <w:pStyle w:val="Liststycke"/>
        <w:numPr>
          <w:ilvl w:val="0"/>
          <w:numId w:val="5"/>
        </w:numPr>
        <w:rPr>
          <w:szCs w:val="24"/>
          <w:lang w:eastAsia="sv-SE"/>
        </w:rPr>
      </w:pPr>
      <w:r w:rsidRPr="002B623E">
        <w:rPr>
          <w:color w:val="333333"/>
          <w:szCs w:val="24"/>
        </w:rPr>
        <w:t>s</w:t>
      </w:r>
      <w:r w:rsidR="4F40EBA4" w:rsidRPr="002B623E">
        <w:rPr>
          <w:color w:val="333333"/>
          <w:szCs w:val="24"/>
        </w:rPr>
        <w:t>kapar</w:t>
      </w:r>
      <w:r w:rsidR="57B95753" w:rsidRPr="002B623E">
        <w:rPr>
          <w:color w:val="333333"/>
          <w:szCs w:val="24"/>
        </w:rPr>
        <w:t xml:space="preserve"> en stark föreningskänsla, där medlemmar agerar som stolta och goda representanter både på och utanför planen.</w:t>
      </w:r>
    </w:p>
    <w:p w14:paraId="6940038D" w14:textId="66743413" w:rsidR="00521B4C" w:rsidRPr="002B623E" w:rsidRDefault="301FCC81" w:rsidP="00DD78AE">
      <w:pPr>
        <w:pStyle w:val="Liststycke"/>
        <w:numPr>
          <w:ilvl w:val="0"/>
          <w:numId w:val="5"/>
        </w:numPr>
        <w:rPr>
          <w:lang w:eastAsia="sv-SE"/>
        </w:rPr>
      </w:pPr>
      <w:r w:rsidRPr="7D7B4E2E">
        <w:rPr>
          <w:color w:val="333333"/>
        </w:rPr>
        <w:t>f</w:t>
      </w:r>
      <w:r w:rsidR="1ED9D744" w:rsidRPr="7D7B4E2E">
        <w:rPr>
          <w:color w:val="333333"/>
        </w:rPr>
        <w:t>rämjar</w:t>
      </w:r>
      <w:r w:rsidR="1E18BC35" w:rsidRPr="7D7B4E2E">
        <w:rPr>
          <w:color w:val="333333"/>
        </w:rPr>
        <w:t xml:space="preserve"> mångfald och jämställdhet genom en öppen och inkluderande miljö</w:t>
      </w:r>
      <w:r w:rsidR="28AA56AF" w:rsidRPr="7D7B4E2E">
        <w:rPr>
          <w:color w:val="333333"/>
        </w:rPr>
        <w:t xml:space="preserve"> genom aktiviteter bredare än bara fotboll</w:t>
      </w:r>
      <w:r w:rsidR="1E18BC35" w:rsidRPr="7D7B4E2E">
        <w:rPr>
          <w:color w:val="333333"/>
        </w:rPr>
        <w:t>.</w:t>
      </w:r>
      <w:r w:rsidR="1E18BC35">
        <w:t xml:space="preserve"> </w:t>
      </w:r>
    </w:p>
    <w:p w14:paraId="22DA6186" w14:textId="14E0CF11" w:rsidR="00521B4C" w:rsidRPr="002B623E" w:rsidRDefault="0045167F" w:rsidP="00DD78AE">
      <w:pPr>
        <w:pStyle w:val="Liststycke"/>
        <w:numPr>
          <w:ilvl w:val="0"/>
          <w:numId w:val="5"/>
        </w:numPr>
        <w:rPr>
          <w:rFonts w:eastAsiaTheme="majorEastAsia"/>
          <w:szCs w:val="24"/>
        </w:rPr>
      </w:pPr>
      <w:r w:rsidRPr="002B623E">
        <w:rPr>
          <w:szCs w:val="24"/>
        </w:rPr>
        <w:t>s</w:t>
      </w:r>
      <w:r w:rsidR="0C4A70C0" w:rsidRPr="002B623E">
        <w:rPr>
          <w:szCs w:val="24"/>
        </w:rPr>
        <w:t>äkerställer att så många som möjligt spelar fotboll så länge som möjligt</w:t>
      </w:r>
      <w:r w:rsidR="7B3A30A4" w:rsidRPr="002B623E">
        <w:rPr>
          <w:szCs w:val="24"/>
        </w:rPr>
        <w:t xml:space="preserve"> genom en bred grund tidigt för att senare</w:t>
      </w:r>
      <w:r w:rsidR="4667B8E9" w:rsidRPr="002B623E">
        <w:rPr>
          <w:szCs w:val="24"/>
        </w:rPr>
        <w:t>, för spelare som har ambition och vilja,</w:t>
      </w:r>
      <w:r w:rsidR="7B3A30A4" w:rsidRPr="002B623E">
        <w:rPr>
          <w:szCs w:val="24"/>
        </w:rPr>
        <w:t xml:space="preserve"> möjliggöra en </w:t>
      </w:r>
      <w:r w:rsidR="00DD51D0" w:rsidRPr="002B623E">
        <w:rPr>
          <w:szCs w:val="24"/>
        </w:rPr>
        <w:t xml:space="preserve">utveckling och </w:t>
      </w:r>
      <w:r w:rsidR="7B3A30A4" w:rsidRPr="002B623E">
        <w:rPr>
          <w:szCs w:val="24"/>
        </w:rPr>
        <w:t xml:space="preserve">satsning </w:t>
      </w:r>
      <w:r w:rsidR="000327F4" w:rsidRPr="002B623E">
        <w:rPr>
          <w:szCs w:val="24"/>
        </w:rPr>
        <w:t>med sin fotboll.</w:t>
      </w:r>
    </w:p>
    <w:p w14:paraId="268E2DF1" w14:textId="6932C14E" w:rsidR="00016CD3" w:rsidRPr="002B623E" w:rsidRDefault="001618C5" w:rsidP="00DD78AE">
      <w:pPr>
        <w:pStyle w:val="Liststycke"/>
        <w:numPr>
          <w:ilvl w:val="0"/>
          <w:numId w:val="5"/>
        </w:numPr>
        <w:ind w:right="-286"/>
        <w:rPr>
          <w:rFonts w:asciiTheme="majorHAnsi" w:eastAsiaTheme="majorEastAsia" w:hAnsiTheme="majorHAnsi" w:cstheme="majorBidi"/>
        </w:rPr>
      </w:pPr>
      <w:r>
        <w:rPr>
          <w:rFonts w:eastAsiaTheme="minorEastAsia"/>
          <w:noProof/>
          <w:szCs w:val="24"/>
          <w:lang w:eastAsia="sv-SE"/>
        </w:rPr>
        <w:drawing>
          <wp:anchor distT="0" distB="0" distL="114300" distR="114300" simplePos="0" relativeHeight="251658241" behindDoc="1" locked="0" layoutInCell="1" allowOverlap="1" wp14:anchorId="671E5950" wp14:editId="784403E6">
            <wp:simplePos x="0" y="0"/>
            <wp:positionH relativeFrom="column">
              <wp:posOffset>4991877</wp:posOffset>
            </wp:positionH>
            <wp:positionV relativeFrom="paragraph">
              <wp:posOffset>491827</wp:posOffset>
            </wp:positionV>
            <wp:extent cx="1544955" cy="1931035"/>
            <wp:effectExtent l="0" t="0" r="4445" b="0"/>
            <wp:wrapTight wrapText="bothSides">
              <wp:wrapPolygon edited="0">
                <wp:start x="0" y="0"/>
                <wp:lineTo x="0" y="21451"/>
                <wp:lineTo x="21485" y="21451"/>
                <wp:lineTo x="21485" y="0"/>
                <wp:lineTo x="0" y="0"/>
              </wp:wrapPolygon>
            </wp:wrapTight>
            <wp:docPr id="1523939902" name="Bildobjekt 4" descr="En bild som visar text, tecknad serie, klädsel, affisch&#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39902" name="Bildobjekt 4" descr="En bild som visar text, tecknad serie, klädsel, affisch&#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4955" cy="1931035"/>
                    </a:xfrm>
                    <a:prstGeom prst="rect">
                      <a:avLst/>
                    </a:prstGeom>
                  </pic:spPr>
                </pic:pic>
              </a:graphicData>
            </a:graphic>
            <wp14:sizeRelH relativeFrom="page">
              <wp14:pctWidth>0</wp14:pctWidth>
            </wp14:sizeRelH>
            <wp14:sizeRelV relativeFrom="page">
              <wp14:pctHeight>0</wp14:pctHeight>
            </wp14:sizeRelV>
          </wp:anchor>
        </w:drawing>
      </w:r>
      <w:r w:rsidR="5D01B4E4" w:rsidRPr="7D7B4E2E">
        <w:rPr>
          <w:color w:val="333333"/>
        </w:rPr>
        <w:t>erbjuder en pedagogisk</w:t>
      </w:r>
      <w:r w:rsidR="653C5F14" w:rsidRPr="7D7B4E2E">
        <w:rPr>
          <w:color w:val="333333"/>
        </w:rPr>
        <w:t xml:space="preserve">, </w:t>
      </w:r>
      <w:r w:rsidR="31BB2B00" w:rsidRPr="7D7B4E2E">
        <w:rPr>
          <w:color w:val="333333"/>
        </w:rPr>
        <w:t xml:space="preserve">kvalitetssäkrad </w:t>
      </w:r>
      <w:r w:rsidR="5D01B4E4" w:rsidRPr="7D7B4E2E">
        <w:rPr>
          <w:color w:val="333333"/>
        </w:rPr>
        <w:t xml:space="preserve">och </w:t>
      </w:r>
      <w:r w:rsidR="5D01B4E4" w:rsidRPr="7D7B4E2E">
        <w:rPr>
          <w:rFonts w:eastAsia="Calibri"/>
          <w:lang w:eastAsia="sv-SE"/>
        </w:rPr>
        <w:t>värdegrundsbaserad utbildning</w:t>
      </w:r>
      <w:r w:rsidR="00864FC8" w:rsidRPr="7D7B4E2E">
        <w:rPr>
          <w:rFonts w:eastAsia="Calibri"/>
          <w:lang w:eastAsia="sv-SE"/>
        </w:rPr>
        <w:t xml:space="preserve">, </w:t>
      </w:r>
      <w:r w:rsidR="006306C6" w:rsidRPr="7D7B4E2E">
        <w:rPr>
          <w:rFonts w:eastAsia="Calibri"/>
          <w:lang w:eastAsia="sv-SE"/>
        </w:rPr>
        <w:t xml:space="preserve">enligt </w:t>
      </w:r>
      <w:r w:rsidR="006C148A">
        <w:rPr>
          <w:rFonts w:eastAsia="Calibri"/>
          <w:lang w:eastAsia="sv-SE"/>
        </w:rPr>
        <w:t>BKV Spelarutbildningsplan</w:t>
      </w:r>
      <w:r w:rsidR="006306C6" w:rsidRPr="7D7B4E2E">
        <w:rPr>
          <w:rFonts w:eastAsia="Calibri"/>
          <w:lang w:eastAsia="sv-SE"/>
        </w:rPr>
        <w:t>,</w:t>
      </w:r>
      <w:r w:rsidR="5D01B4E4" w:rsidRPr="7D7B4E2E">
        <w:rPr>
          <w:color w:val="333333"/>
        </w:rPr>
        <w:t xml:space="preserve"> för barn och ungdomar</w:t>
      </w:r>
      <w:r w:rsidR="00AE6C77" w:rsidRPr="7D7B4E2E">
        <w:rPr>
          <w:color w:val="333333"/>
        </w:rPr>
        <w:t xml:space="preserve"> </w:t>
      </w:r>
      <w:r w:rsidR="00520C1A" w:rsidRPr="7D7B4E2E">
        <w:rPr>
          <w:color w:val="333333"/>
        </w:rPr>
        <w:t>6–19 år</w:t>
      </w:r>
      <w:r w:rsidR="5D01B4E4" w:rsidRPr="7D7B4E2E">
        <w:rPr>
          <w:color w:val="333333"/>
        </w:rPr>
        <w:t>, där laganda och fair play värderas hög</w:t>
      </w:r>
      <w:r w:rsidR="00C22342" w:rsidRPr="7D7B4E2E">
        <w:rPr>
          <w:color w:val="333333"/>
        </w:rPr>
        <w:t>t</w:t>
      </w:r>
      <w:r w:rsidR="5D26B640" w:rsidRPr="7D7B4E2E">
        <w:rPr>
          <w:color w:val="333333"/>
        </w:rPr>
        <w:t>.</w:t>
      </w:r>
      <w:r w:rsidR="00C22342" w:rsidRPr="7D7B4E2E">
        <w:rPr>
          <w:color w:val="333333"/>
        </w:rPr>
        <w:t xml:space="preserve"> och</w:t>
      </w:r>
      <w:r w:rsidR="5D01B4E4" w:rsidRPr="7D7B4E2E">
        <w:rPr>
          <w:color w:val="333333"/>
        </w:rPr>
        <w:t xml:space="preserve"> där:</w:t>
      </w:r>
      <w:r w:rsidRPr="001618C5">
        <w:rPr>
          <w:rFonts w:eastAsiaTheme="minorEastAsia"/>
          <w:noProof/>
          <w:szCs w:val="24"/>
          <w:lang w:eastAsia="sv-SE"/>
        </w:rPr>
        <w:t xml:space="preserve"> </w:t>
      </w:r>
    </w:p>
    <w:p w14:paraId="2A05C3CD" w14:textId="73F7AF0C" w:rsidR="00016CD3" w:rsidRPr="002B623E" w:rsidRDefault="00853896" w:rsidP="00DD78AE">
      <w:pPr>
        <w:pStyle w:val="Liststycke"/>
        <w:numPr>
          <w:ilvl w:val="0"/>
          <w:numId w:val="52"/>
        </w:numPr>
        <w:rPr>
          <w:rFonts w:asciiTheme="majorHAnsi" w:eastAsiaTheme="majorEastAsia" w:hAnsiTheme="majorHAnsi" w:cstheme="majorBidi"/>
        </w:rPr>
      </w:pPr>
      <w:r w:rsidRPr="7D7B4E2E">
        <w:rPr>
          <w:rFonts w:eastAsia="Calibri"/>
          <w:lang w:eastAsia="sv-SE"/>
        </w:rPr>
        <w:t xml:space="preserve">Åldersgrupper </w:t>
      </w:r>
      <w:r w:rsidR="7F703BC2" w:rsidRPr="7D7B4E2E">
        <w:rPr>
          <w:rFonts w:eastAsia="Calibri"/>
          <w:lang w:eastAsia="sv-SE"/>
        </w:rPr>
        <w:t xml:space="preserve">hålls ihop </w:t>
      </w:r>
      <w:r w:rsidR="000C4473" w:rsidRPr="7D7B4E2E">
        <w:rPr>
          <w:rFonts w:eastAsia="Calibri"/>
          <w:lang w:eastAsia="sv-SE"/>
        </w:rPr>
        <w:t xml:space="preserve">för </w:t>
      </w:r>
      <w:r w:rsidR="0095000A" w:rsidRPr="7D7B4E2E">
        <w:rPr>
          <w:rFonts w:eastAsia="Calibri"/>
          <w:lang w:eastAsia="sv-SE"/>
        </w:rPr>
        <w:t>flick- respektive pojk</w:t>
      </w:r>
      <w:r w:rsidR="7F703BC2" w:rsidRPr="7D7B4E2E">
        <w:rPr>
          <w:rFonts w:eastAsia="Calibri"/>
          <w:lang w:eastAsia="sv-SE"/>
        </w:rPr>
        <w:t xml:space="preserve"> men </w:t>
      </w:r>
      <w:r w:rsidRPr="7D7B4E2E">
        <w:rPr>
          <w:rFonts w:eastAsia="Calibri"/>
          <w:lang w:eastAsia="sv-SE"/>
        </w:rPr>
        <w:t xml:space="preserve">delas in i </w:t>
      </w:r>
      <w:r w:rsidR="6C50DE63" w:rsidRPr="7D7B4E2E">
        <w:rPr>
          <w:rFonts w:eastAsia="Calibri"/>
          <w:lang w:eastAsia="sv-SE"/>
        </w:rPr>
        <w:t xml:space="preserve">flera </w:t>
      </w:r>
      <w:r w:rsidRPr="7D7B4E2E">
        <w:rPr>
          <w:rFonts w:eastAsia="Calibri"/>
          <w:lang w:eastAsia="sv-SE"/>
        </w:rPr>
        <w:t>träningsgrupper</w:t>
      </w:r>
      <w:r w:rsidR="6C50DE63" w:rsidRPr="7D7B4E2E">
        <w:rPr>
          <w:rFonts w:eastAsia="Calibri"/>
          <w:lang w:eastAsia="sv-SE"/>
        </w:rPr>
        <w:t xml:space="preserve"> för att uppnå </w:t>
      </w:r>
      <w:r w:rsidR="1350522D" w:rsidRPr="7D7B4E2E">
        <w:rPr>
          <w:rFonts w:eastAsia="Calibri"/>
          <w:lang w:eastAsia="sv-SE"/>
        </w:rPr>
        <w:t xml:space="preserve">SvFF rekommendation på </w:t>
      </w:r>
      <w:r w:rsidR="00C35E08" w:rsidRPr="7D7B4E2E">
        <w:rPr>
          <w:rFonts w:eastAsia="Calibri"/>
          <w:lang w:eastAsia="sv-SE"/>
        </w:rPr>
        <w:t xml:space="preserve">antalet </w:t>
      </w:r>
      <w:r w:rsidR="1350522D" w:rsidRPr="7D7B4E2E">
        <w:rPr>
          <w:rFonts w:eastAsia="Calibri"/>
          <w:lang w:eastAsia="sv-SE"/>
        </w:rPr>
        <w:t>ledar</w:t>
      </w:r>
      <w:r w:rsidR="00C35E08" w:rsidRPr="7D7B4E2E">
        <w:rPr>
          <w:rFonts w:eastAsia="Calibri"/>
          <w:lang w:eastAsia="sv-SE"/>
        </w:rPr>
        <w:t xml:space="preserve">e/antalet </w:t>
      </w:r>
      <w:r w:rsidR="1350522D" w:rsidRPr="7D7B4E2E">
        <w:rPr>
          <w:rFonts w:eastAsia="Calibri"/>
          <w:lang w:eastAsia="sv-SE"/>
        </w:rPr>
        <w:t>bar</w:t>
      </w:r>
      <w:r w:rsidR="753A35C9" w:rsidRPr="7D7B4E2E">
        <w:rPr>
          <w:rFonts w:eastAsia="Calibri"/>
          <w:lang w:eastAsia="sv-SE"/>
        </w:rPr>
        <w:t>n</w:t>
      </w:r>
      <w:r w:rsidR="004324FA" w:rsidRPr="7D7B4E2E">
        <w:rPr>
          <w:rFonts w:eastAsia="Calibri"/>
          <w:lang w:eastAsia="sv-SE"/>
        </w:rPr>
        <w:t>. Träningsgrupper organiserar sedan ett eller flera lag</w:t>
      </w:r>
      <w:r w:rsidR="00AD5C0C" w:rsidRPr="7D7B4E2E">
        <w:rPr>
          <w:rFonts w:eastAsia="Calibri"/>
          <w:lang w:eastAsia="sv-SE"/>
        </w:rPr>
        <w:t xml:space="preserve"> med hänsyn till ledar- och spelartillgång</w:t>
      </w:r>
      <w:r w:rsidR="00A31F06" w:rsidRPr="7D7B4E2E">
        <w:rPr>
          <w:rFonts w:eastAsia="Calibri"/>
          <w:lang w:eastAsia="sv-SE"/>
        </w:rPr>
        <w:t xml:space="preserve"> för att möjliggöra </w:t>
      </w:r>
      <w:r w:rsidR="009C5C1F" w:rsidRPr="7D7B4E2E">
        <w:rPr>
          <w:rFonts w:eastAsia="Calibri"/>
          <w:lang w:eastAsia="sv-SE"/>
        </w:rPr>
        <w:t>s</w:t>
      </w:r>
      <w:r w:rsidR="00ED53EC" w:rsidRPr="7D7B4E2E">
        <w:rPr>
          <w:rFonts w:eastAsia="Calibri"/>
          <w:lang w:eastAsia="sv-SE"/>
        </w:rPr>
        <w:t xml:space="preserve">å mycket </w:t>
      </w:r>
      <w:r w:rsidR="00A31F06" w:rsidRPr="7D7B4E2E">
        <w:rPr>
          <w:rFonts w:eastAsia="Calibri"/>
          <w:lang w:eastAsia="sv-SE"/>
        </w:rPr>
        <w:t>matchspel</w:t>
      </w:r>
      <w:r w:rsidR="00FB23E6" w:rsidRPr="7D7B4E2E">
        <w:rPr>
          <w:rFonts w:eastAsia="Calibri"/>
          <w:lang w:eastAsia="sv-SE"/>
        </w:rPr>
        <w:t>/spelare</w:t>
      </w:r>
      <w:r w:rsidR="00C21606" w:rsidRPr="7D7B4E2E">
        <w:rPr>
          <w:rFonts w:eastAsia="Calibri"/>
          <w:lang w:eastAsia="sv-SE"/>
        </w:rPr>
        <w:t xml:space="preserve"> som möjligt</w:t>
      </w:r>
      <w:r w:rsidR="004324FA" w:rsidRPr="7D7B4E2E">
        <w:rPr>
          <w:rFonts w:eastAsia="Calibri"/>
          <w:lang w:eastAsia="sv-SE"/>
        </w:rPr>
        <w:t>.</w:t>
      </w:r>
      <w:r w:rsidR="0A4B8EBB" w:rsidRPr="7D7B4E2E">
        <w:rPr>
          <w:rFonts w:eastAsia="Calibri"/>
          <w:lang w:eastAsia="sv-SE"/>
        </w:rPr>
        <w:t xml:space="preserve"> </w:t>
      </w:r>
    </w:p>
    <w:p w14:paraId="6A7C57B2" w14:textId="0BCCAA37" w:rsidR="00217D19" w:rsidRPr="002B623E" w:rsidRDefault="00217D19" w:rsidP="00DD78AE">
      <w:pPr>
        <w:pStyle w:val="Liststycke"/>
        <w:numPr>
          <w:ilvl w:val="0"/>
          <w:numId w:val="52"/>
        </w:numPr>
        <w:rPr>
          <w:rFonts w:asciiTheme="majorHAnsi" w:eastAsiaTheme="majorEastAsia" w:hAnsiTheme="majorHAnsi" w:cstheme="majorBidi"/>
        </w:rPr>
      </w:pPr>
      <w:r w:rsidRPr="7D7B4E2E">
        <w:rPr>
          <w:rFonts w:eastAsia="Calibri"/>
          <w:lang w:eastAsia="sv-SE"/>
        </w:rPr>
        <w:t>Spelformer enligt SvFF</w:t>
      </w:r>
      <w:r w:rsidR="001352A3" w:rsidRPr="7D7B4E2E">
        <w:rPr>
          <w:rFonts w:eastAsia="Calibri"/>
          <w:lang w:eastAsia="sv-SE"/>
        </w:rPr>
        <w:t xml:space="preserve"> </w:t>
      </w:r>
      <w:r w:rsidR="00B06CB2" w:rsidRPr="7D7B4E2E">
        <w:rPr>
          <w:rFonts w:eastAsia="Calibri"/>
          <w:lang w:eastAsia="sv-SE"/>
        </w:rPr>
        <w:t>och BKV</w:t>
      </w:r>
      <w:r w:rsidR="00021A54">
        <w:rPr>
          <w:rFonts w:eastAsia="Calibri"/>
          <w:lang w:eastAsia="sv-SE"/>
        </w:rPr>
        <w:t xml:space="preserve"> spelarutbildningsplan</w:t>
      </w:r>
      <w:r w:rsidR="00B06CB2" w:rsidRPr="7D7B4E2E">
        <w:rPr>
          <w:rFonts w:eastAsia="Calibri"/>
          <w:lang w:eastAsia="sv-SE"/>
        </w:rPr>
        <w:t xml:space="preserve"> </w:t>
      </w:r>
      <w:r w:rsidR="001352A3" w:rsidRPr="7D7B4E2E">
        <w:rPr>
          <w:rFonts w:eastAsia="Calibri"/>
          <w:lang w:eastAsia="sv-SE"/>
        </w:rPr>
        <w:t xml:space="preserve">används som grund i </w:t>
      </w:r>
      <w:r w:rsidRPr="7D7B4E2E">
        <w:rPr>
          <w:rFonts w:eastAsia="Calibri"/>
          <w:lang w:eastAsia="sv-SE"/>
        </w:rPr>
        <w:t>utbildning</w:t>
      </w:r>
      <w:r w:rsidR="001352A3" w:rsidRPr="7D7B4E2E">
        <w:rPr>
          <w:rFonts w:eastAsia="Calibri"/>
          <w:lang w:eastAsia="sv-SE"/>
        </w:rPr>
        <w:t>en</w:t>
      </w:r>
      <w:r w:rsidRPr="7D7B4E2E">
        <w:rPr>
          <w:rFonts w:eastAsia="Calibri"/>
          <w:lang w:eastAsia="sv-SE"/>
        </w:rPr>
        <w:t xml:space="preserve"> i åldrarna </w:t>
      </w:r>
      <w:r w:rsidR="00CE7707" w:rsidRPr="7D7B4E2E">
        <w:rPr>
          <w:rFonts w:eastAsia="Calibri"/>
          <w:lang w:eastAsia="sv-SE"/>
        </w:rPr>
        <w:t>6</w:t>
      </w:r>
      <w:r w:rsidR="0054412F" w:rsidRPr="7D7B4E2E">
        <w:rPr>
          <w:rFonts w:eastAsia="Calibri"/>
          <w:lang w:eastAsia="sv-SE"/>
        </w:rPr>
        <w:t>–1</w:t>
      </w:r>
      <w:r w:rsidR="009E7AFD" w:rsidRPr="7D7B4E2E">
        <w:rPr>
          <w:rFonts w:eastAsia="Calibri"/>
          <w:lang w:eastAsia="sv-SE"/>
        </w:rPr>
        <w:t>9</w:t>
      </w:r>
      <w:r w:rsidRPr="7D7B4E2E">
        <w:rPr>
          <w:rFonts w:eastAsia="Calibri"/>
          <w:lang w:eastAsia="sv-SE"/>
        </w:rPr>
        <w:t xml:space="preserve"> år</w:t>
      </w:r>
    </w:p>
    <w:p w14:paraId="65DDCF74" w14:textId="0A863347" w:rsidR="003D68E3" w:rsidRPr="002B623E" w:rsidRDefault="0A4B8EBB" w:rsidP="00DD78AE">
      <w:pPr>
        <w:pStyle w:val="Liststycke"/>
        <w:numPr>
          <w:ilvl w:val="0"/>
          <w:numId w:val="52"/>
        </w:numPr>
        <w:rPr>
          <w:rFonts w:asciiTheme="majorHAnsi" w:eastAsiaTheme="majorEastAsia" w:hAnsiTheme="majorHAnsi" w:cstheme="majorBidi"/>
        </w:rPr>
      </w:pPr>
      <w:r w:rsidRPr="7D7B4E2E">
        <w:rPr>
          <w:rFonts w:eastAsia="Calibri"/>
          <w:lang w:eastAsia="sv-SE"/>
        </w:rPr>
        <w:t>Knatte</w:t>
      </w:r>
      <w:r w:rsidR="00B1745F">
        <w:rPr>
          <w:rFonts w:eastAsia="Calibri"/>
          <w:lang w:eastAsia="sv-SE"/>
        </w:rPr>
        <w:t>verksamhet</w:t>
      </w:r>
      <w:r w:rsidR="004B640A" w:rsidRPr="7D7B4E2E">
        <w:rPr>
          <w:rFonts w:eastAsia="Calibri"/>
          <w:lang w:eastAsia="sv-SE"/>
        </w:rPr>
        <w:t xml:space="preserve"> </w:t>
      </w:r>
      <w:r w:rsidR="00295833" w:rsidRPr="7D7B4E2E">
        <w:rPr>
          <w:rFonts w:eastAsia="Calibri"/>
          <w:lang w:eastAsia="sv-SE"/>
        </w:rPr>
        <w:t>genomförs</w:t>
      </w:r>
      <w:r w:rsidRPr="7D7B4E2E">
        <w:rPr>
          <w:rFonts w:eastAsia="Calibri"/>
          <w:lang w:eastAsia="sv-SE"/>
        </w:rPr>
        <w:t xml:space="preserve"> i åldrarna </w:t>
      </w:r>
      <w:r w:rsidR="00863722" w:rsidRPr="7D7B4E2E">
        <w:rPr>
          <w:rFonts w:eastAsia="Calibri"/>
          <w:lang w:eastAsia="sv-SE"/>
        </w:rPr>
        <w:t>6</w:t>
      </w:r>
      <w:r w:rsidR="00863722">
        <w:rPr>
          <w:rFonts w:eastAsia="Calibri"/>
          <w:lang w:eastAsia="sv-SE"/>
        </w:rPr>
        <w:t>–7</w:t>
      </w:r>
      <w:r w:rsidRPr="7D7B4E2E">
        <w:rPr>
          <w:rFonts w:eastAsia="Calibri"/>
          <w:lang w:eastAsia="sv-SE"/>
        </w:rPr>
        <w:t xml:space="preserve"> år</w:t>
      </w:r>
    </w:p>
    <w:p w14:paraId="102C1448" w14:textId="06D7D0E6" w:rsidR="0051126D" w:rsidRPr="002B623E" w:rsidRDefault="00481917" w:rsidP="00DD78AE">
      <w:pPr>
        <w:pStyle w:val="Liststycke"/>
        <w:numPr>
          <w:ilvl w:val="0"/>
          <w:numId w:val="52"/>
        </w:numPr>
        <w:rPr>
          <w:rFonts w:asciiTheme="majorHAnsi" w:eastAsiaTheme="majorEastAsia" w:hAnsiTheme="majorHAnsi" w:cstheme="majorBidi"/>
        </w:rPr>
      </w:pPr>
      <w:r w:rsidRPr="7D7B4E2E">
        <w:rPr>
          <w:rFonts w:eastAsia="Calibri"/>
          <w:lang w:eastAsia="sv-SE"/>
        </w:rPr>
        <w:t>Fotbollslekis</w:t>
      </w:r>
      <w:r w:rsidR="00EF19E6">
        <w:rPr>
          <w:rFonts w:eastAsia="Calibri"/>
          <w:lang w:eastAsia="sv-SE"/>
        </w:rPr>
        <w:t>/MER Fotboll</w:t>
      </w:r>
      <w:r w:rsidRPr="7D7B4E2E">
        <w:rPr>
          <w:rFonts w:eastAsia="Calibri"/>
          <w:lang w:eastAsia="sv-SE"/>
        </w:rPr>
        <w:t xml:space="preserve"> </w:t>
      </w:r>
      <w:r w:rsidR="00C838B2" w:rsidRPr="7D7B4E2E">
        <w:rPr>
          <w:rFonts w:eastAsia="Calibri"/>
          <w:lang w:eastAsia="sv-SE"/>
        </w:rPr>
        <w:t>erbjuds för spelare</w:t>
      </w:r>
      <w:r w:rsidRPr="7D7B4E2E">
        <w:rPr>
          <w:rFonts w:eastAsia="Calibri"/>
          <w:lang w:eastAsia="sv-SE"/>
        </w:rPr>
        <w:t xml:space="preserve"> i åldrarna 6–</w:t>
      </w:r>
      <w:r w:rsidR="00A707E2">
        <w:rPr>
          <w:rFonts w:eastAsia="Calibri"/>
          <w:lang w:eastAsia="sv-SE"/>
        </w:rPr>
        <w:t>11</w:t>
      </w:r>
      <w:r w:rsidRPr="7D7B4E2E">
        <w:rPr>
          <w:rFonts w:eastAsia="Calibri"/>
          <w:lang w:eastAsia="sv-SE"/>
        </w:rPr>
        <w:t xml:space="preserve"> år</w:t>
      </w:r>
    </w:p>
    <w:p w14:paraId="2B2EDDB6" w14:textId="299990B0" w:rsidR="00016CD3" w:rsidRPr="002B623E" w:rsidRDefault="007607AB" w:rsidP="00DD78AE">
      <w:pPr>
        <w:pStyle w:val="Liststycke"/>
        <w:numPr>
          <w:ilvl w:val="0"/>
          <w:numId w:val="52"/>
        </w:numPr>
        <w:rPr>
          <w:rFonts w:asciiTheme="majorHAnsi" w:eastAsiaTheme="majorEastAsia" w:hAnsiTheme="majorHAnsi" w:cstheme="majorBidi"/>
        </w:rPr>
      </w:pPr>
      <w:r w:rsidRPr="7D7B4E2E">
        <w:rPr>
          <w:rFonts w:eastAsia="Calibri"/>
          <w:lang w:eastAsia="sv-SE"/>
        </w:rPr>
        <w:t>En</w:t>
      </w:r>
      <w:r w:rsidR="000B2E70" w:rsidRPr="7D7B4E2E">
        <w:rPr>
          <w:rFonts w:eastAsia="Calibri"/>
          <w:lang w:eastAsia="sv-SE"/>
        </w:rPr>
        <w:t xml:space="preserve"> nivåanpassad</w:t>
      </w:r>
      <w:r w:rsidR="00AA274E">
        <w:rPr>
          <w:rFonts w:eastAsia="Calibri"/>
          <w:lang w:eastAsia="sv-SE"/>
        </w:rPr>
        <w:t xml:space="preserve"> </w:t>
      </w:r>
      <w:r w:rsidR="00044D84">
        <w:rPr>
          <w:rStyle w:val="Fotnotsreferens"/>
          <w:rFonts w:eastAsia="Calibri"/>
          <w:lang w:eastAsia="sv-SE"/>
        </w:rPr>
        <w:footnoteReference w:id="2"/>
      </w:r>
      <w:r w:rsidR="000B2E70" w:rsidRPr="7D7B4E2E">
        <w:rPr>
          <w:rFonts w:eastAsia="Calibri"/>
          <w:lang w:eastAsia="sv-SE"/>
        </w:rPr>
        <w:t xml:space="preserve"> </w:t>
      </w:r>
      <w:r w:rsidR="002D2D68" w:rsidRPr="7D7B4E2E">
        <w:rPr>
          <w:rFonts w:eastAsia="Calibri"/>
          <w:lang w:eastAsia="sv-SE"/>
        </w:rPr>
        <w:t>spelarutbildning</w:t>
      </w:r>
      <w:r w:rsidR="00B61C3A" w:rsidRPr="7D7B4E2E">
        <w:rPr>
          <w:rFonts w:eastAsia="Calibri"/>
          <w:lang w:eastAsia="sv-SE"/>
        </w:rPr>
        <w:t xml:space="preserve"> </w:t>
      </w:r>
      <w:r w:rsidR="001232F2">
        <w:rPr>
          <w:rFonts w:eastAsia="Calibri"/>
          <w:lang w:eastAsia="sv-SE"/>
        </w:rPr>
        <w:t>påb</w:t>
      </w:r>
      <w:r w:rsidR="00056AE5">
        <w:rPr>
          <w:rFonts w:eastAsia="Calibri"/>
          <w:lang w:eastAsia="sv-SE"/>
        </w:rPr>
        <w:t>örjas</w:t>
      </w:r>
      <w:r w:rsidR="00B61C3A" w:rsidRPr="7D7B4E2E">
        <w:rPr>
          <w:rFonts w:eastAsia="Calibri"/>
          <w:lang w:eastAsia="sv-SE"/>
        </w:rPr>
        <w:t xml:space="preserve"> i åldrarna </w:t>
      </w:r>
      <w:r w:rsidR="00295833" w:rsidRPr="7D7B4E2E">
        <w:rPr>
          <w:rFonts w:eastAsia="Calibri"/>
          <w:lang w:eastAsia="sv-SE"/>
        </w:rPr>
        <w:t>10</w:t>
      </w:r>
      <w:r w:rsidR="00B61C3A" w:rsidRPr="7D7B4E2E">
        <w:rPr>
          <w:rFonts w:eastAsia="Calibri"/>
          <w:lang w:eastAsia="sv-SE"/>
        </w:rPr>
        <w:t>–12 år</w:t>
      </w:r>
    </w:p>
    <w:p w14:paraId="10763678" w14:textId="4667E2A9" w:rsidR="003F1133" w:rsidRPr="002B623E" w:rsidRDefault="003F1133" w:rsidP="00DD78AE">
      <w:pPr>
        <w:pStyle w:val="Liststycke"/>
        <w:numPr>
          <w:ilvl w:val="0"/>
          <w:numId w:val="52"/>
        </w:numPr>
        <w:rPr>
          <w:rFonts w:asciiTheme="majorHAnsi" w:eastAsiaTheme="majorEastAsia" w:hAnsiTheme="majorHAnsi" w:cstheme="majorBidi"/>
        </w:rPr>
      </w:pPr>
      <w:r w:rsidRPr="7D7B4E2E">
        <w:rPr>
          <w:rFonts w:eastAsia="Calibri"/>
          <w:lang w:eastAsia="sv-SE"/>
        </w:rPr>
        <w:t>Öppna nivåanpassade extra träningar genomförs, för de som önskar träna mer, i åldrarna 12–14 år</w:t>
      </w:r>
    </w:p>
    <w:p w14:paraId="191F3334" w14:textId="7C531349" w:rsidR="00B05C80" w:rsidRPr="002B623E" w:rsidRDefault="00B05C80" w:rsidP="00DD78AE">
      <w:pPr>
        <w:pStyle w:val="Liststycke"/>
        <w:numPr>
          <w:ilvl w:val="0"/>
          <w:numId w:val="52"/>
        </w:numPr>
        <w:rPr>
          <w:rFonts w:asciiTheme="majorHAnsi" w:eastAsiaTheme="majorEastAsia" w:hAnsiTheme="majorHAnsi" w:cstheme="majorBidi"/>
        </w:rPr>
      </w:pPr>
      <w:r w:rsidRPr="7D7B4E2E">
        <w:rPr>
          <w:rFonts w:eastAsia="Calibri"/>
          <w:lang w:eastAsia="sv-SE"/>
        </w:rPr>
        <w:t>Ingen selektering</w:t>
      </w:r>
      <w:r w:rsidR="00AA274E">
        <w:rPr>
          <w:rFonts w:eastAsia="Calibri"/>
          <w:lang w:eastAsia="sv-SE"/>
        </w:rPr>
        <w:t xml:space="preserve"> </w:t>
      </w:r>
      <w:r w:rsidR="002B4941">
        <w:rPr>
          <w:rStyle w:val="Fotnotsreferens"/>
          <w:rFonts w:eastAsia="Calibri"/>
          <w:lang w:eastAsia="sv-SE"/>
        </w:rPr>
        <w:footnoteReference w:id="3"/>
      </w:r>
      <w:r w:rsidRPr="7D7B4E2E">
        <w:rPr>
          <w:rFonts w:eastAsia="Calibri"/>
          <w:lang w:eastAsia="sv-SE"/>
        </w:rPr>
        <w:t xml:space="preserve"> får förekomma i åldersgrupperna 6–1</w:t>
      </w:r>
      <w:r w:rsidR="008D4758">
        <w:rPr>
          <w:rFonts w:eastAsia="Calibri"/>
          <w:lang w:eastAsia="sv-SE"/>
        </w:rPr>
        <w:t>4</w:t>
      </w:r>
      <w:r w:rsidRPr="7D7B4E2E">
        <w:rPr>
          <w:rFonts w:eastAsia="Calibri"/>
          <w:lang w:eastAsia="sv-SE"/>
        </w:rPr>
        <w:t xml:space="preserve"> år.</w:t>
      </w:r>
    </w:p>
    <w:p w14:paraId="37BD6B4B" w14:textId="0A2E8062" w:rsidR="00016CD3" w:rsidRPr="002B623E" w:rsidRDefault="00EA4263" w:rsidP="00DD78AE">
      <w:pPr>
        <w:pStyle w:val="Liststycke"/>
        <w:numPr>
          <w:ilvl w:val="0"/>
          <w:numId w:val="52"/>
        </w:numPr>
        <w:rPr>
          <w:rFonts w:asciiTheme="majorHAnsi" w:eastAsiaTheme="majorEastAsia" w:hAnsiTheme="majorHAnsi" w:cstheme="majorBidi"/>
        </w:rPr>
      </w:pPr>
      <w:r w:rsidRPr="7D7B4E2E">
        <w:rPr>
          <w:rFonts w:eastAsia="Calibri"/>
          <w:lang w:eastAsia="sv-SE"/>
        </w:rPr>
        <w:t>En</w:t>
      </w:r>
      <w:r w:rsidR="00016CD3" w:rsidRPr="7D7B4E2E" w:rsidDel="00B2164A">
        <w:rPr>
          <w:rFonts w:eastAsia="Calibri"/>
          <w:lang w:eastAsia="sv-SE"/>
        </w:rPr>
        <w:t xml:space="preserve"> </w:t>
      </w:r>
      <w:bookmarkStart w:id="110" w:name="_Int_XOYpImCu"/>
      <w:r w:rsidRPr="7D7B4E2E" w:rsidDel="00B2164A">
        <w:rPr>
          <w:rFonts w:eastAsia="Calibri"/>
          <w:lang w:eastAsia="sv-SE"/>
        </w:rPr>
        <w:t>nivå</w:t>
      </w:r>
      <w:r w:rsidR="008C63BA">
        <w:rPr>
          <w:rFonts w:eastAsia="Calibri"/>
          <w:lang w:eastAsia="sv-SE"/>
        </w:rPr>
        <w:t>indel</w:t>
      </w:r>
      <w:r w:rsidR="00007C70">
        <w:rPr>
          <w:rFonts w:eastAsia="Calibri"/>
          <w:lang w:eastAsia="sv-SE"/>
        </w:rPr>
        <w:t>ad</w:t>
      </w:r>
      <w:r w:rsidR="00AA274E">
        <w:rPr>
          <w:rFonts w:eastAsia="Calibri"/>
          <w:lang w:eastAsia="sv-SE"/>
        </w:rPr>
        <w:t xml:space="preserve"> </w:t>
      </w:r>
      <w:r w:rsidR="008C63BA">
        <w:rPr>
          <w:rStyle w:val="Fotnotsreferens"/>
          <w:rFonts w:eastAsia="Calibri"/>
          <w:lang w:eastAsia="sv-SE"/>
        </w:rPr>
        <w:footnoteReference w:id="4"/>
      </w:r>
      <w:r w:rsidR="005938A9">
        <w:rPr>
          <w:rFonts w:eastAsia="Calibri"/>
          <w:lang w:eastAsia="sv-SE"/>
        </w:rPr>
        <w:t xml:space="preserve"> </w:t>
      </w:r>
      <w:r w:rsidR="00301EE5">
        <w:rPr>
          <w:rFonts w:eastAsia="Calibri"/>
          <w:lang w:eastAsia="sv-SE"/>
        </w:rPr>
        <w:t>/-</w:t>
      </w:r>
      <w:r w:rsidR="00301EE5" w:rsidRPr="7D7B4E2E" w:rsidDel="00B2164A">
        <w:rPr>
          <w:rFonts w:eastAsia="Calibri"/>
          <w:lang w:eastAsia="sv-SE"/>
        </w:rPr>
        <w:t>grupperad</w:t>
      </w:r>
      <w:r w:rsidR="00AA274E">
        <w:rPr>
          <w:rFonts w:eastAsia="Calibri"/>
          <w:lang w:eastAsia="sv-SE"/>
        </w:rPr>
        <w:t xml:space="preserve"> </w:t>
      </w:r>
      <w:r w:rsidR="00301EE5">
        <w:rPr>
          <w:rStyle w:val="Fotnotsreferens"/>
          <w:rFonts w:eastAsia="Calibri"/>
          <w:lang w:eastAsia="sv-SE"/>
        </w:rPr>
        <w:footnoteReference w:id="5"/>
      </w:r>
      <w:r w:rsidR="00B2164A" w:rsidRPr="7D7B4E2E">
        <w:rPr>
          <w:rFonts w:eastAsia="Calibri"/>
          <w:lang w:eastAsia="sv-SE"/>
        </w:rPr>
        <w:t xml:space="preserve"> </w:t>
      </w:r>
      <w:r w:rsidR="00A679E2" w:rsidRPr="7D7B4E2E">
        <w:rPr>
          <w:rFonts w:eastAsia="Calibri"/>
          <w:lang w:eastAsia="sv-SE"/>
        </w:rPr>
        <w:t>spelarutbildning</w:t>
      </w:r>
      <w:r w:rsidR="00016CD3" w:rsidRPr="7D7B4E2E">
        <w:rPr>
          <w:rFonts w:eastAsia="Calibri"/>
          <w:lang w:eastAsia="sv-SE"/>
        </w:rPr>
        <w:t xml:space="preserve"> </w:t>
      </w:r>
      <w:r w:rsidR="008F6578" w:rsidRPr="7D7B4E2E">
        <w:rPr>
          <w:rFonts w:eastAsia="Calibri"/>
          <w:lang w:eastAsia="sv-SE"/>
        </w:rPr>
        <w:t xml:space="preserve">får </w:t>
      </w:r>
      <w:r w:rsidR="00306C67" w:rsidRPr="7D7B4E2E">
        <w:rPr>
          <w:rFonts w:eastAsia="Calibri"/>
          <w:lang w:eastAsia="sv-SE"/>
        </w:rPr>
        <w:t>påbörj</w:t>
      </w:r>
      <w:r w:rsidR="00700865" w:rsidRPr="7D7B4E2E">
        <w:rPr>
          <w:rFonts w:eastAsia="Calibri"/>
          <w:lang w:eastAsia="sv-SE"/>
        </w:rPr>
        <w:t>as</w:t>
      </w:r>
      <w:bookmarkEnd w:id="110"/>
      <w:r w:rsidR="00B61C3A" w:rsidRPr="7D7B4E2E">
        <w:rPr>
          <w:rFonts w:eastAsia="Calibri"/>
          <w:lang w:eastAsia="sv-SE"/>
        </w:rPr>
        <w:t xml:space="preserve"> </w:t>
      </w:r>
      <w:r w:rsidR="00C9191C" w:rsidRPr="7D7B4E2E">
        <w:rPr>
          <w:rFonts w:eastAsia="Calibri"/>
          <w:lang w:eastAsia="sv-SE"/>
        </w:rPr>
        <w:t xml:space="preserve">och </w:t>
      </w:r>
      <w:bookmarkStart w:id="111" w:name="_Int_qpMKo2XC"/>
      <w:r w:rsidR="00C9191C" w:rsidRPr="7D7B4E2E">
        <w:rPr>
          <w:rFonts w:eastAsia="Calibri"/>
          <w:lang w:eastAsia="sv-SE"/>
        </w:rPr>
        <w:t>toppning</w:t>
      </w:r>
      <w:r w:rsidR="00BA5DBF">
        <w:rPr>
          <w:rStyle w:val="Fotnotsreferens"/>
          <w:rFonts w:eastAsia="Calibri"/>
          <w:lang w:eastAsia="sv-SE"/>
        </w:rPr>
        <w:footnoteReference w:id="6"/>
      </w:r>
      <w:r w:rsidR="001656A1">
        <w:rPr>
          <w:rFonts w:eastAsia="Calibri"/>
          <w:lang w:eastAsia="sv-SE"/>
        </w:rPr>
        <w:t xml:space="preserve"> </w:t>
      </w:r>
      <w:r w:rsidR="008D242F" w:rsidRPr="7D7B4E2E">
        <w:rPr>
          <w:rFonts w:eastAsia="Calibri"/>
          <w:lang w:eastAsia="sv-SE"/>
        </w:rPr>
        <w:t>(</w:t>
      </w:r>
      <w:bookmarkEnd w:id="111"/>
      <w:r w:rsidR="008D242F" w:rsidRPr="7D7B4E2E">
        <w:rPr>
          <w:rFonts w:eastAsia="Calibri"/>
          <w:lang w:eastAsia="sv-SE"/>
        </w:rPr>
        <w:t>vid spel i DM</w:t>
      </w:r>
      <w:r w:rsidR="001D3EBA" w:rsidRPr="7D7B4E2E">
        <w:rPr>
          <w:rFonts w:eastAsia="Calibri"/>
          <w:lang w:eastAsia="sv-SE"/>
        </w:rPr>
        <w:t>, profilturneringar eller kvalspel</w:t>
      </w:r>
      <w:r w:rsidR="008D242F" w:rsidRPr="7D7B4E2E">
        <w:rPr>
          <w:rFonts w:eastAsia="Calibri"/>
          <w:lang w:eastAsia="sv-SE"/>
        </w:rPr>
        <w:t xml:space="preserve">) </w:t>
      </w:r>
      <w:r w:rsidR="00C9191C" w:rsidRPr="7D7B4E2E">
        <w:rPr>
          <w:rFonts w:eastAsia="Calibri"/>
          <w:lang w:eastAsia="sv-SE"/>
        </w:rPr>
        <w:t xml:space="preserve">får förekomma </w:t>
      </w:r>
      <w:r w:rsidR="00CD015D" w:rsidRPr="7D7B4E2E">
        <w:rPr>
          <w:rFonts w:eastAsia="Calibri"/>
          <w:lang w:eastAsia="sv-SE"/>
        </w:rPr>
        <w:t>fr o m</w:t>
      </w:r>
      <w:r w:rsidR="00C9191C" w:rsidRPr="7D7B4E2E">
        <w:rPr>
          <w:rFonts w:eastAsia="Calibri"/>
          <w:lang w:eastAsia="sv-SE"/>
        </w:rPr>
        <w:t xml:space="preserve"> 13</w:t>
      </w:r>
      <w:r w:rsidR="00C34B8D" w:rsidRPr="7D7B4E2E">
        <w:rPr>
          <w:rFonts w:eastAsia="Calibri"/>
          <w:lang w:eastAsia="sv-SE"/>
        </w:rPr>
        <w:t xml:space="preserve"> år</w:t>
      </w:r>
      <w:r w:rsidR="00113E5C" w:rsidRPr="7D7B4E2E">
        <w:rPr>
          <w:rFonts w:eastAsia="Calibri"/>
          <w:lang w:eastAsia="sv-SE"/>
        </w:rPr>
        <w:t>.</w:t>
      </w:r>
    </w:p>
    <w:p w14:paraId="2BF88C6C" w14:textId="2583AB29" w:rsidR="00BC4E4E" w:rsidRPr="002B623E" w:rsidRDefault="00B61C3A" w:rsidP="00DD78AE">
      <w:pPr>
        <w:pStyle w:val="Liststycke"/>
        <w:numPr>
          <w:ilvl w:val="0"/>
          <w:numId w:val="5"/>
        </w:numPr>
        <w:rPr>
          <w:rFonts w:eastAsia="Calibri"/>
          <w:lang w:eastAsia="sv-SE"/>
        </w:rPr>
      </w:pPr>
      <w:r w:rsidRPr="7D7B4E2E">
        <w:rPr>
          <w:rFonts w:eastAsia="Calibri"/>
          <w:lang w:eastAsia="sv-SE"/>
        </w:rPr>
        <w:t xml:space="preserve">erbjuder </w:t>
      </w:r>
      <w:r w:rsidR="00BC4E4E" w:rsidRPr="7D7B4E2E">
        <w:rPr>
          <w:rFonts w:eastAsia="Calibri"/>
          <w:lang w:eastAsia="sv-SE"/>
        </w:rPr>
        <w:t xml:space="preserve">spelare i åldrarna 15–19 år en </w:t>
      </w:r>
      <w:r w:rsidR="00395FE2" w:rsidRPr="7D7B4E2E">
        <w:rPr>
          <w:rFonts w:eastAsia="Calibri"/>
          <w:lang w:eastAsia="sv-SE"/>
        </w:rPr>
        <w:t xml:space="preserve">fortsatt </w:t>
      </w:r>
      <w:r w:rsidR="0087391B" w:rsidRPr="7D7B4E2E">
        <w:rPr>
          <w:rFonts w:eastAsia="Calibri"/>
          <w:lang w:eastAsia="sv-SE"/>
        </w:rPr>
        <w:t xml:space="preserve">pedagogisk och </w:t>
      </w:r>
      <w:r w:rsidR="00897810" w:rsidRPr="7D7B4E2E">
        <w:rPr>
          <w:rFonts w:eastAsia="Calibri"/>
          <w:lang w:eastAsia="sv-SE"/>
        </w:rPr>
        <w:t>n</w:t>
      </w:r>
      <w:r w:rsidR="0087391B" w:rsidRPr="7D7B4E2E">
        <w:rPr>
          <w:rFonts w:eastAsia="Calibri"/>
          <w:lang w:eastAsia="sv-SE"/>
        </w:rPr>
        <w:t>ivå</w:t>
      </w:r>
      <w:r w:rsidR="00395FE2" w:rsidRPr="7D7B4E2E">
        <w:rPr>
          <w:rFonts w:eastAsia="Calibri"/>
          <w:lang w:eastAsia="sv-SE"/>
        </w:rPr>
        <w:t>anpassa</w:t>
      </w:r>
      <w:r w:rsidR="00A57E0A" w:rsidRPr="7D7B4E2E">
        <w:rPr>
          <w:rFonts w:eastAsia="Calibri"/>
          <w:lang w:eastAsia="sv-SE"/>
        </w:rPr>
        <w:t>d</w:t>
      </w:r>
      <w:r w:rsidR="0006302C" w:rsidRPr="7D7B4E2E">
        <w:rPr>
          <w:rFonts w:eastAsia="Calibri"/>
          <w:lang w:eastAsia="sv-SE"/>
        </w:rPr>
        <w:t>/</w:t>
      </w:r>
      <w:r w:rsidR="00C93385" w:rsidRPr="7D7B4E2E">
        <w:rPr>
          <w:rFonts w:eastAsia="Calibri"/>
          <w:lang w:eastAsia="sv-SE"/>
        </w:rPr>
        <w:t>-grupperad</w:t>
      </w:r>
      <w:r w:rsidR="00BC4E4E" w:rsidRPr="7D7B4E2E">
        <w:rPr>
          <w:rFonts w:eastAsia="Calibri"/>
          <w:lang w:eastAsia="sv-SE"/>
        </w:rPr>
        <w:t xml:space="preserve"> verksamhet </w:t>
      </w:r>
      <w:r w:rsidR="00BC4678" w:rsidRPr="7D7B4E2E">
        <w:rPr>
          <w:rFonts w:eastAsia="Calibri"/>
          <w:lang w:eastAsia="sv-SE"/>
        </w:rPr>
        <w:t>en</w:t>
      </w:r>
      <w:r w:rsidR="00E30A24" w:rsidRPr="7D7B4E2E">
        <w:rPr>
          <w:rFonts w:eastAsia="Calibri"/>
          <w:lang w:eastAsia="sv-SE"/>
        </w:rPr>
        <w:t xml:space="preserve">ligt </w:t>
      </w:r>
      <w:r w:rsidR="008D04FE" w:rsidRPr="7D7B4E2E">
        <w:rPr>
          <w:rFonts w:eastAsia="Calibri"/>
          <w:lang w:eastAsia="sv-SE"/>
        </w:rPr>
        <w:t xml:space="preserve">BKV </w:t>
      </w:r>
      <w:r w:rsidR="002E0306" w:rsidRPr="7D7B4E2E">
        <w:rPr>
          <w:rFonts w:eastAsia="Calibri"/>
          <w:lang w:eastAsia="sv-SE"/>
        </w:rPr>
        <w:t xml:space="preserve">spelarutbildningsplan </w:t>
      </w:r>
      <w:r w:rsidR="00BC4E4E" w:rsidRPr="7D7B4E2E">
        <w:rPr>
          <w:rFonts w:eastAsia="Calibri"/>
          <w:lang w:eastAsia="sv-SE"/>
        </w:rPr>
        <w:t>som ger</w:t>
      </w:r>
      <w:r w:rsidR="00F257F9" w:rsidRPr="7D7B4E2E">
        <w:rPr>
          <w:rFonts w:eastAsia="Calibri"/>
          <w:lang w:eastAsia="sv-SE"/>
        </w:rPr>
        <w:t>, utifrån</w:t>
      </w:r>
      <w:r w:rsidR="00BC4E4E" w:rsidRPr="7D7B4E2E">
        <w:rPr>
          <w:rFonts w:eastAsia="Calibri"/>
          <w:lang w:eastAsia="sv-SE"/>
        </w:rPr>
        <w:t xml:space="preserve"> </w:t>
      </w:r>
      <w:r w:rsidR="00A85211" w:rsidRPr="7D7B4E2E">
        <w:rPr>
          <w:rFonts w:eastAsia="Calibri"/>
          <w:lang w:eastAsia="sv-SE"/>
        </w:rPr>
        <w:t xml:space="preserve">varje </w:t>
      </w:r>
      <w:r w:rsidR="000D68FC" w:rsidRPr="7D7B4E2E">
        <w:rPr>
          <w:rFonts w:eastAsia="Calibri"/>
          <w:lang w:eastAsia="sv-SE"/>
        </w:rPr>
        <w:t>spelare egna potential</w:t>
      </w:r>
      <w:r w:rsidR="00C1697A" w:rsidRPr="7D7B4E2E">
        <w:rPr>
          <w:rFonts w:eastAsia="Calibri"/>
          <w:lang w:eastAsia="sv-SE"/>
        </w:rPr>
        <w:t>,</w:t>
      </w:r>
      <w:r w:rsidR="000D68FC" w:rsidRPr="7D7B4E2E">
        <w:rPr>
          <w:rFonts w:eastAsia="Calibri"/>
          <w:lang w:eastAsia="sv-SE"/>
        </w:rPr>
        <w:t xml:space="preserve"> </w:t>
      </w:r>
      <w:r w:rsidR="00BC4E4E" w:rsidRPr="7D7B4E2E">
        <w:rPr>
          <w:rFonts w:eastAsia="Calibri"/>
          <w:lang w:eastAsia="sv-SE"/>
        </w:rPr>
        <w:t>optimala möjligheter</w:t>
      </w:r>
      <w:r w:rsidR="005F2E0A" w:rsidRPr="7D7B4E2E">
        <w:rPr>
          <w:rFonts w:eastAsia="Calibri"/>
          <w:lang w:eastAsia="sv-SE"/>
        </w:rPr>
        <w:t xml:space="preserve"> (</w:t>
      </w:r>
      <w:r w:rsidRPr="7D7B4E2E">
        <w:rPr>
          <w:rFonts w:eastAsia="Calibri"/>
          <w:lang w:eastAsia="sv-SE"/>
        </w:rPr>
        <w:t xml:space="preserve">t ex </w:t>
      </w:r>
      <w:r w:rsidR="001344E9" w:rsidRPr="7D7B4E2E">
        <w:rPr>
          <w:rFonts w:eastAsia="Calibri"/>
          <w:lang w:eastAsia="sv-SE"/>
        </w:rPr>
        <w:t>extra-/</w:t>
      </w:r>
      <w:r w:rsidRPr="7D7B4E2E">
        <w:rPr>
          <w:rFonts w:eastAsia="Calibri"/>
          <w:lang w:eastAsia="sv-SE"/>
        </w:rPr>
        <w:t>rotations</w:t>
      </w:r>
      <w:r w:rsidR="00847897" w:rsidRPr="7D7B4E2E">
        <w:rPr>
          <w:rFonts w:eastAsia="Calibri"/>
          <w:lang w:eastAsia="sv-SE"/>
        </w:rPr>
        <w:t>/</w:t>
      </w:r>
      <w:r w:rsidR="00F47D15" w:rsidRPr="7D7B4E2E">
        <w:rPr>
          <w:rFonts w:eastAsia="Calibri"/>
          <w:lang w:eastAsia="sv-SE"/>
        </w:rPr>
        <w:t xml:space="preserve">-individuell </w:t>
      </w:r>
      <w:r w:rsidRPr="7D7B4E2E">
        <w:rPr>
          <w:rFonts w:eastAsia="Calibri"/>
          <w:lang w:eastAsia="sv-SE"/>
        </w:rPr>
        <w:t>träning</w:t>
      </w:r>
      <w:r w:rsidR="00113E5C" w:rsidRPr="7D7B4E2E">
        <w:rPr>
          <w:rFonts w:eastAsia="Calibri"/>
          <w:lang w:eastAsia="sv-SE"/>
        </w:rPr>
        <w:t xml:space="preserve"> inom och mellan </w:t>
      </w:r>
      <w:r w:rsidR="00D81957" w:rsidRPr="7D7B4E2E">
        <w:rPr>
          <w:rFonts w:eastAsia="Calibri"/>
          <w:lang w:eastAsia="sv-SE"/>
        </w:rPr>
        <w:t>ålders-/</w:t>
      </w:r>
      <w:r w:rsidR="00113E5C" w:rsidRPr="7D7B4E2E">
        <w:rPr>
          <w:rFonts w:eastAsia="Calibri"/>
          <w:lang w:eastAsia="sv-SE"/>
        </w:rPr>
        <w:t>träningsgrupper</w:t>
      </w:r>
      <w:r w:rsidR="00387EAB" w:rsidRPr="7D7B4E2E">
        <w:rPr>
          <w:rFonts w:eastAsia="Calibri"/>
          <w:lang w:eastAsia="sv-SE"/>
        </w:rPr>
        <w:t>)</w:t>
      </w:r>
      <w:r w:rsidR="00BC4E4E" w:rsidRPr="7D7B4E2E">
        <w:rPr>
          <w:rFonts w:eastAsia="Calibri"/>
          <w:lang w:eastAsia="sv-SE"/>
        </w:rPr>
        <w:t xml:space="preserve"> att utvecklas till A-lagsspelare i BKV eller som seniorspelare i andra föreningar</w:t>
      </w:r>
      <w:r w:rsidR="3C112E91" w:rsidRPr="7D7B4E2E">
        <w:rPr>
          <w:rFonts w:eastAsia="Calibri"/>
          <w:lang w:eastAsia="sv-SE"/>
        </w:rPr>
        <w:t>.</w:t>
      </w:r>
    </w:p>
    <w:p w14:paraId="78653BB4" w14:textId="55CEE2C9" w:rsidR="00BC4E4E" w:rsidRPr="002B623E" w:rsidRDefault="00BC4E4E" w:rsidP="00DD78AE">
      <w:pPr>
        <w:pStyle w:val="Liststycke"/>
        <w:numPr>
          <w:ilvl w:val="0"/>
          <w:numId w:val="5"/>
        </w:numPr>
        <w:rPr>
          <w:rFonts w:eastAsiaTheme="minorEastAsia"/>
          <w:szCs w:val="24"/>
          <w:lang w:eastAsia="sv-SE"/>
        </w:rPr>
      </w:pPr>
      <w:r w:rsidRPr="002B623E">
        <w:rPr>
          <w:rFonts w:eastAsia="Calibri"/>
          <w:szCs w:val="24"/>
          <w:lang w:eastAsia="sv-SE"/>
        </w:rPr>
        <w:t>möjliggör representationslag i både herr och dam</w:t>
      </w:r>
      <w:r w:rsidR="005B51FC" w:rsidRPr="002B623E">
        <w:rPr>
          <w:rFonts w:eastAsia="Calibri"/>
          <w:szCs w:val="24"/>
          <w:lang w:eastAsia="sv-SE"/>
        </w:rPr>
        <w:t xml:space="preserve"> s</w:t>
      </w:r>
      <w:r w:rsidR="003D55A5" w:rsidRPr="002B623E">
        <w:rPr>
          <w:rFonts w:eastAsia="Calibri"/>
          <w:szCs w:val="24"/>
          <w:lang w:eastAsia="sv-SE"/>
        </w:rPr>
        <w:t>om</w:t>
      </w:r>
      <w:r w:rsidR="003D55A5" w:rsidRPr="002B623E">
        <w:rPr>
          <w:szCs w:val="24"/>
        </w:rPr>
        <w:t xml:space="preserve"> består till huvuddelen av egna alternativt</w:t>
      </w:r>
      <w:r w:rsidR="00D11F26" w:rsidRPr="002B623E">
        <w:rPr>
          <w:szCs w:val="24"/>
        </w:rPr>
        <w:t xml:space="preserve"> andra</w:t>
      </w:r>
      <w:r w:rsidR="003D55A5" w:rsidRPr="002B623E">
        <w:rPr>
          <w:szCs w:val="24"/>
        </w:rPr>
        <w:t xml:space="preserve"> spelare från Roslagen</w:t>
      </w:r>
    </w:p>
    <w:p w14:paraId="2F8A9007" w14:textId="435AA38B" w:rsidR="00EF7AC8" w:rsidRPr="008F4396" w:rsidRDefault="26CA5626" w:rsidP="00DD78AE">
      <w:pPr>
        <w:pStyle w:val="Liststycke"/>
        <w:numPr>
          <w:ilvl w:val="0"/>
          <w:numId w:val="5"/>
        </w:numPr>
        <w:rPr>
          <w:rFonts w:eastAsiaTheme="minorEastAsia"/>
          <w:szCs w:val="24"/>
          <w:lang w:eastAsia="sv-SE"/>
        </w:rPr>
      </w:pPr>
      <w:r w:rsidRPr="002B623E">
        <w:rPr>
          <w:rFonts w:eastAsiaTheme="minorEastAsia"/>
          <w:szCs w:val="24"/>
          <w:lang w:eastAsia="sv-SE"/>
        </w:rPr>
        <w:t>sam</w:t>
      </w:r>
      <w:r w:rsidR="666BAD7B" w:rsidRPr="002B623E">
        <w:rPr>
          <w:rFonts w:eastAsiaTheme="minorEastAsia"/>
          <w:szCs w:val="24"/>
          <w:lang w:eastAsia="sv-SE"/>
        </w:rPr>
        <w:t>arbetar</w:t>
      </w:r>
      <w:r w:rsidR="285400B6" w:rsidRPr="002B623E">
        <w:rPr>
          <w:rFonts w:eastAsiaTheme="minorEastAsia"/>
          <w:szCs w:val="24"/>
          <w:lang w:eastAsia="sv-SE"/>
        </w:rPr>
        <w:t xml:space="preserve"> med föreningar, skolor och </w:t>
      </w:r>
      <w:r w:rsidR="005C1AD3" w:rsidRPr="002B623E">
        <w:rPr>
          <w:rFonts w:eastAsiaTheme="minorEastAsia"/>
          <w:szCs w:val="24"/>
          <w:lang w:eastAsia="sv-SE"/>
        </w:rPr>
        <w:t xml:space="preserve">andra </w:t>
      </w:r>
      <w:r w:rsidR="285400B6" w:rsidRPr="002B623E">
        <w:rPr>
          <w:rFonts w:eastAsiaTheme="minorEastAsia"/>
          <w:szCs w:val="24"/>
          <w:lang w:eastAsia="sv-SE"/>
        </w:rPr>
        <w:t xml:space="preserve">partners </w:t>
      </w:r>
      <w:r w:rsidR="2A6C357C" w:rsidRPr="002B623E">
        <w:rPr>
          <w:rFonts w:eastAsiaTheme="minorEastAsia"/>
          <w:szCs w:val="24"/>
          <w:lang w:eastAsia="sv-SE"/>
        </w:rPr>
        <w:t xml:space="preserve">för att </w:t>
      </w:r>
      <w:r w:rsidR="00C1697A" w:rsidRPr="002B623E">
        <w:rPr>
          <w:rFonts w:eastAsiaTheme="minorEastAsia"/>
          <w:szCs w:val="24"/>
          <w:lang w:eastAsia="sv-SE"/>
        </w:rPr>
        <w:t>möta ömsesidig</w:t>
      </w:r>
      <w:r w:rsidR="00387EAB" w:rsidRPr="002B623E">
        <w:rPr>
          <w:rFonts w:eastAsiaTheme="minorEastAsia"/>
          <w:szCs w:val="24"/>
          <w:lang w:eastAsia="sv-SE"/>
        </w:rPr>
        <w:t>a</w:t>
      </w:r>
      <w:r w:rsidR="285400B6" w:rsidRPr="002B623E">
        <w:rPr>
          <w:rFonts w:eastAsiaTheme="minorEastAsia"/>
          <w:szCs w:val="24"/>
          <w:lang w:eastAsia="sv-SE"/>
        </w:rPr>
        <w:t xml:space="preserve"> behov.</w:t>
      </w:r>
      <w:r w:rsidR="00EF7AC8" w:rsidRPr="008F4396">
        <w:rPr>
          <w:rFonts w:eastAsiaTheme="minorEastAsia"/>
          <w:lang w:eastAsia="sv-SE"/>
        </w:rPr>
        <w:br w:type="page"/>
      </w:r>
    </w:p>
    <w:p w14:paraId="2CCA8CD7" w14:textId="145E333A" w:rsidR="00BC4E4E" w:rsidRDefault="00BC4E4E" w:rsidP="00DD78AE">
      <w:pPr>
        <w:pStyle w:val="Rubrik2"/>
      </w:pPr>
      <w:bookmarkStart w:id="112" w:name="_Toc153559881"/>
      <w:bookmarkStart w:id="113" w:name="_Toc965874443"/>
      <w:bookmarkStart w:id="114" w:name="_Toc768203357"/>
      <w:bookmarkStart w:id="115" w:name="_Toc504483769"/>
      <w:bookmarkStart w:id="116" w:name="_Toc183973257"/>
      <w:bookmarkStart w:id="117" w:name="_Toc184274943"/>
      <w:bookmarkStart w:id="118" w:name="_Toc185065604"/>
      <w:bookmarkStart w:id="119" w:name="_Toc185179110"/>
      <w:bookmarkStart w:id="120" w:name="_Toc185184116"/>
      <w:bookmarkStart w:id="121" w:name="_Toc185184217"/>
      <w:bookmarkStart w:id="122" w:name="_Toc185410536"/>
      <w:r>
        <w:lastRenderedPageBreak/>
        <w:t>Medlemmars engagemang och delaktighet</w:t>
      </w:r>
      <w:bookmarkEnd w:id="112"/>
      <w:bookmarkEnd w:id="113"/>
      <w:bookmarkEnd w:id="114"/>
      <w:bookmarkEnd w:id="115"/>
      <w:bookmarkEnd w:id="116"/>
      <w:bookmarkEnd w:id="117"/>
      <w:bookmarkEnd w:id="118"/>
      <w:bookmarkEnd w:id="119"/>
      <w:bookmarkEnd w:id="120"/>
      <w:bookmarkEnd w:id="121"/>
      <w:bookmarkEnd w:id="122"/>
    </w:p>
    <w:p w14:paraId="7189E999" w14:textId="77777777" w:rsidR="00BC4E4E" w:rsidRPr="00A01553" w:rsidRDefault="00BC4E4E" w:rsidP="00DD78AE">
      <w:pPr>
        <w:rPr>
          <w:color w:val="000000"/>
        </w:rPr>
      </w:pPr>
      <w:r w:rsidRPr="1FF16EE7">
        <w:t xml:space="preserve">Vår förening är beroende av våra medlemmars engagemang och delaktighet. Vi är övertygade om att utveckling sker via samtal och BKV strävar efter att upprätthålla en öppen och inkluderande kommunikation. Utvärdering av kommunikation sker årligen genom styrelsens </w:t>
      </w:r>
      <w:r>
        <w:t>och sportkontorets möten. </w:t>
      </w:r>
    </w:p>
    <w:p w14:paraId="52D37616" w14:textId="77777777" w:rsidR="00BC4E4E" w:rsidRPr="00435D09" w:rsidRDefault="00BC4E4E" w:rsidP="00DD78AE">
      <w:pPr>
        <w:rPr>
          <w:color w:val="000000"/>
          <w:szCs w:val="24"/>
        </w:rPr>
      </w:pPr>
    </w:p>
    <w:p w14:paraId="15660C3A" w14:textId="3B691DAB" w:rsidR="00BC4E4E" w:rsidRPr="00435D09" w:rsidRDefault="00BC4E4E" w:rsidP="00DD78AE">
      <w:pPr>
        <w:pStyle w:val="Normalwebb"/>
        <w:spacing w:before="0" w:after="0"/>
        <w:rPr>
          <w:color w:val="000000"/>
        </w:rPr>
      </w:pPr>
      <w:r w:rsidRPr="00435D09">
        <w:rPr>
          <w:color w:val="000000"/>
        </w:rPr>
        <w:t>BKV styr sin strategiska</w:t>
      </w:r>
      <w:r>
        <w:rPr>
          <w:color w:val="000000"/>
        </w:rPr>
        <w:t xml:space="preserve"> och</w:t>
      </w:r>
      <w:r w:rsidRPr="001822E2">
        <w:rPr>
          <w:color w:val="000000"/>
        </w:rPr>
        <w:t xml:space="preserve"> </w:t>
      </w:r>
      <w:r w:rsidRPr="00435D09">
        <w:rPr>
          <w:color w:val="000000"/>
        </w:rPr>
        <w:t xml:space="preserve">långsiktiga verksamhet främst genom </w:t>
      </w:r>
      <w:r w:rsidR="006E34CB">
        <w:rPr>
          <w:color w:val="000000"/>
        </w:rPr>
        <w:t>vår</w:t>
      </w:r>
      <w:r w:rsidR="008F5D5E">
        <w:rPr>
          <w:color w:val="000000"/>
        </w:rPr>
        <w:t xml:space="preserve"> värdegrund, vision och verksamhetsidé samt</w:t>
      </w:r>
      <w:r>
        <w:rPr>
          <w:color w:val="000000"/>
        </w:rPr>
        <w:t xml:space="preserve"> målsättningar </w:t>
      </w:r>
      <w:r w:rsidRPr="00435D09">
        <w:rPr>
          <w:color w:val="000000"/>
        </w:rPr>
        <w:t xml:space="preserve">som </w:t>
      </w:r>
      <w:r>
        <w:rPr>
          <w:color w:val="000000"/>
        </w:rPr>
        <w:t>framgår</w:t>
      </w:r>
      <w:r w:rsidRPr="00435D09">
        <w:rPr>
          <w:color w:val="000000"/>
        </w:rPr>
        <w:t xml:space="preserve"> i BKV:s </w:t>
      </w:r>
      <w:r>
        <w:rPr>
          <w:color w:val="000000"/>
        </w:rPr>
        <w:t>VP som revideras årligen</w:t>
      </w:r>
      <w:r w:rsidRPr="00435D09">
        <w:rPr>
          <w:color w:val="000000"/>
        </w:rPr>
        <w:t>.</w:t>
      </w:r>
    </w:p>
    <w:p w14:paraId="06EFC592" w14:textId="5C79D4DE" w:rsidR="00BC4E4E" w:rsidRDefault="00BC4E4E" w:rsidP="00DD78AE">
      <w:pPr>
        <w:pStyle w:val="Normalwebb"/>
        <w:spacing w:before="0" w:after="0"/>
        <w:rPr>
          <w:color w:val="000000"/>
        </w:rPr>
      </w:pPr>
      <w:r w:rsidRPr="35EC5A33">
        <w:rPr>
          <w:color w:val="000000" w:themeColor="text1"/>
        </w:rPr>
        <w:t xml:space="preserve">BKV:s medlemmar kan idag påverka detta genom att ha insyn och ges </w:t>
      </w:r>
      <w:r w:rsidR="00F20F3D">
        <w:rPr>
          <w:color w:val="000000" w:themeColor="text1"/>
        </w:rPr>
        <w:t>möjlighet</w:t>
      </w:r>
      <w:r w:rsidRPr="35EC5A33">
        <w:rPr>
          <w:color w:val="000000" w:themeColor="text1"/>
        </w:rPr>
        <w:t xml:space="preserve"> till att påverka genom inflytelse i utarbetande av BKV:s VP. Förhandsutgåva av VP:n </w:t>
      </w:r>
      <w:r w:rsidR="00F52C92">
        <w:rPr>
          <w:color w:val="000000" w:themeColor="text1"/>
        </w:rPr>
        <w:t>delges</w:t>
      </w:r>
      <w:r w:rsidRPr="35EC5A33">
        <w:rPr>
          <w:color w:val="000000" w:themeColor="text1"/>
        </w:rPr>
        <w:t xml:space="preserve"> för </w:t>
      </w:r>
      <w:r w:rsidR="002771A3">
        <w:rPr>
          <w:color w:val="000000" w:themeColor="text1"/>
        </w:rPr>
        <w:t>samordnare</w:t>
      </w:r>
      <w:r w:rsidRPr="35EC5A33">
        <w:rPr>
          <w:color w:val="000000" w:themeColor="text1"/>
        </w:rPr>
        <w:t xml:space="preserve"> i varje åldersgrupp </w:t>
      </w:r>
      <w:r w:rsidR="00C829A0">
        <w:rPr>
          <w:color w:val="000000" w:themeColor="text1"/>
        </w:rPr>
        <w:t xml:space="preserve">i december </w:t>
      </w:r>
      <w:r w:rsidRPr="35EC5A33">
        <w:rPr>
          <w:color w:val="000000" w:themeColor="text1"/>
        </w:rPr>
        <w:t>och en remissutgåva delges alla medlemmar under januari månad enligt anvisningar.</w:t>
      </w:r>
    </w:p>
    <w:p w14:paraId="377B23DE" w14:textId="77777777" w:rsidR="00BC4E4E" w:rsidRDefault="00BC4E4E" w:rsidP="00DD78AE">
      <w:pPr>
        <w:pStyle w:val="Normalwebb"/>
        <w:spacing w:before="0" w:after="0"/>
        <w:rPr>
          <w:color w:val="000000"/>
        </w:rPr>
      </w:pPr>
    </w:p>
    <w:p w14:paraId="0F1E96C0" w14:textId="370B9B2C" w:rsidR="00BC4E4E" w:rsidRDefault="00BC4E4E" w:rsidP="00DD78AE">
      <w:pPr>
        <w:rPr>
          <w:color w:val="000000"/>
        </w:rPr>
      </w:pPr>
      <w:r w:rsidRPr="2398CE01">
        <w:rPr>
          <w:color w:val="000000" w:themeColor="text1"/>
        </w:rPr>
        <w:t xml:space="preserve">BKV:s VP beslutas på årsmötet som genomförs under första kvartalet. Efter beslutat verksamhetsplan bjuds BKV:s </w:t>
      </w:r>
      <w:r w:rsidR="00B61F6E" w:rsidRPr="7D7B4E2E">
        <w:rPr>
          <w:color w:val="000000" w:themeColor="text1"/>
        </w:rPr>
        <w:t xml:space="preserve">alla </w:t>
      </w:r>
      <w:r w:rsidRPr="7D7B4E2E">
        <w:rPr>
          <w:color w:val="000000" w:themeColor="text1"/>
        </w:rPr>
        <w:t>ledare</w:t>
      </w:r>
      <w:r w:rsidRPr="2398CE01">
        <w:rPr>
          <w:color w:val="000000" w:themeColor="text1"/>
        </w:rPr>
        <w:t xml:space="preserve"> in till </w:t>
      </w:r>
      <w:r w:rsidR="00ED1C70">
        <w:rPr>
          <w:color w:val="000000" w:themeColor="text1"/>
        </w:rPr>
        <w:t xml:space="preserve">en </w:t>
      </w:r>
      <w:r w:rsidR="0053179A">
        <w:rPr>
          <w:color w:val="000000" w:themeColor="text1"/>
        </w:rPr>
        <w:t>kickoff</w:t>
      </w:r>
      <w:r w:rsidRPr="2398CE01">
        <w:rPr>
          <w:color w:val="000000" w:themeColor="text1"/>
        </w:rPr>
        <w:t xml:space="preserve"> med styrelse och sportkontor kring innehållet i verksamhetsplanen samt information om kommande år utifrån dessa beslut. </w:t>
      </w:r>
      <w:r w:rsidR="00A45E86">
        <w:rPr>
          <w:color w:val="000000" w:themeColor="text1"/>
        </w:rPr>
        <w:t>Den information</w:t>
      </w:r>
      <w:r w:rsidR="001438E2">
        <w:rPr>
          <w:color w:val="000000" w:themeColor="text1"/>
        </w:rPr>
        <w:t>en</w:t>
      </w:r>
      <w:r w:rsidR="00A45E86">
        <w:rPr>
          <w:color w:val="000000" w:themeColor="text1"/>
        </w:rPr>
        <w:t xml:space="preserve"> </w:t>
      </w:r>
      <w:r w:rsidR="0083381B">
        <w:rPr>
          <w:color w:val="000000" w:themeColor="text1"/>
        </w:rPr>
        <w:t>sprids sedan vidare inom respektive ålders-</w:t>
      </w:r>
      <w:r w:rsidR="00910F1B">
        <w:rPr>
          <w:color w:val="000000" w:themeColor="text1"/>
        </w:rPr>
        <w:t>/</w:t>
      </w:r>
      <w:r w:rsidR="0083381B">
        <w:rPr>
          <w:color w:val="000000" w:themeColor="text1"/>
        </w:rPr>
        <w:t>tränings</w:t>
      </w:r>
      <w:r w:rsidR="00910F1B">
        <w:rPr>
          <w:color w:val="000000" w:themeColor="text1"/>
        </w:rPr>
        <w:t>g</w:t>
      </w:r>
      <w:r w:rsidR="0083381B">
        <w:rPr>
          <w:color w:val="000000" w:themeColor="text1"/>
        </w:rPr>
        <w:t>rupper av ledare</w:t>
      </w:r>
      <w:r w:rsidR="001438E2">
        <w:rPr>
          <w:color w:val="000000" w:themeColor="text1"/>
        </w:rPr>
        <w:t xml:space="preserve"> i dessa </w:t>
      </w:r>
      <w:r w:rsidR="008F5071">
        <w:rPr>
          <w:color w:val="000000" w:themeColor="text1"/>
        </w:rPr>
        <w:t>grupper till spelare</w:t>
      </w:r>
      <w:r w:rsidR="000204AB">
        <w:rPr>
          <w:color w:val="000000" w:themeColor="text1"/>
        </w:rPr>
        <w:t>,</w:t>
      </w:r>
      <w:r w:rsidR="008F5071">
        <w:rPr>
          <w:color w:val="000000" w:themeColor="text1"/>
        </w:rPr>
        <w:t xml:space="preserve"> vårdnadshavare</w:t>
      </w:r>
      <w:r w:rsidR="000204AB">
        <w:rPr>
          <w:color w:val="000000" w:themeColor="text1"/>
        </w:rPr>
        <w:t xml:space="preserve"> och anhöriga</w:t>
      </w:r>
      <w:r w:rsidR="0083381B">
        <w:rPr>
          <w:color w:val="000000" w:themeColor="text1"/>
        </w:rPr>
        <w:t xml:space="preserve">. </w:t>
      </w:r>
      <w:r w:rsidRPr="2398CE01">
        <w:rPr>
          <w:color w:val="000000" w:themeColor="text1"/>
        </w:rPr>
        <w:t>Fortlöpande uppföljning</w:t>
      </w:r>
      <w:r w:rsidR="00A60535">
        <w:rPr>
          <w:color w:val="000000" w:themeColor="text1"/>
        </w:rPr>
        <w:t xml:space="preserve"> o</w:t>
      </w:r>
      <w:r w:rsidR="00F64E83">
        <w:rPr>
          <w:color w:val="000000" w:themeColor="text1"/>
        </w:rPr>
        <w:t>ch utvärdering</w:t>
      </w:r>
      <w:r w:rsidRPr="2398CE01">
        <w:rPr>
          <w:color w:val="000000" w:themeColor="text1"/>
        </w:rPr>
        <w:t xml:space="preserve"> av </w:t>
      </w:r>
      <w:r w:rsidR="00544249">
        <w:rPr>
          <w:color w:val="000000" w:themeColor="text1"/>
        </w:rPr>
        <w:t>ver</w:t>
      </w:r>
      <w:r w:rsidR="00424029">
        <w:rPr>
          <w:color w:val="000000" w:themeColor="text1"/>
        </w:rPr>
        <w:t>ksamheten</w:t>
      </w:r>
      <w:r w:rsidRPr="2398CE01">
        <w:rPr>
          <w:color w:val="000000" w:themeColor="text1"/>
        </w:rPr>
        <w:t xml:space="preserve"> genomförs av styrelse och sportkontor.</w:t>
      </w:r>
      <w:r w:rsidR="00707B9F">
        <w:rPr>
          <w:color w:val="000000" w:themeColor="text1"/>
        </w:rPr>
        <w:t xml:space="preserve"> Vid be</w:t>
      </w:r>
      <w:r w:rsidR="00F206E3">
        <w:rPr>
          <w:color w:val="000000" w:themeColor="text1"/>
        </w:rPr>
        <w:t xml:space="preserve">hov </w:t>
      </w:r>
      <w:r w:rsidR="00F300B4">
        <w:rPr>
          <w:color w:val="000000" w:themeColor="text1"/>
        </w:rPr>
        <w:t xml:space="preserve">utarbetas </w:t>
      </w:r>
      <w:r w:rsidR="00254E48">
        <w:rPr>
          <w:color w:val="000000" w:themeColor="text1"/>
        </w:rPr>
        <w:t>ändrings</w:t>
      </w:r>
      <w:r w:rsidR="00CF45C6">
        <w:rPr>
          <w:color w:val="000000" w:themeColor="text1"/>
        </w:rPr>
        <w:t xml:space="preserve">versioner </w:t>
      </w:r>
      <w:r w:rsidR="005302E4">
        <w:rPr>
          <w:color w:val="000000" w:themeColor="text1"/>
        </w:rPr>
        <w:t>av VP</w:t>
      </w:r>
      <w:r w:rsidR="00D86C6F">
        <w:rPr>
          <w:color w:val="000000" w:themeColor="text1"/>
        </w:rPr>
        <w:t>.</w:t>
      </w:r>
      <w:r w:rsidRPr="008D2456">
        <w:rPr>
          <w:color w:val="000000" w:themeColor="text1"/>
        </w:rPr>
        <w:br w:type="page"/>
      </w:r>
    </w:p>
    <w:p w14:paraId="09478B8A" w14:textId="75524452" w:rsidR="00EC2F63" w:rsidRPr="00EC2F63" w:rsidRDefault="00EC2F63" w:rsidP="00DD78AE">
      <w:pPr>
        <w:keepNext/>
        <w:keepLines/>
        <w:spacing w:before="480"/>
        <w:outlineLvl w:val="0"/>
        <w:rPr>
          <w:rFonts w:asciiTheme="majorHAnsi" w:eastAsiaTheme="majorEastAsia" w:hAnsiTheme="majorHAnsi" w:cstheme="majorBidi"/>
          <w:b/>
          <w:color w:val="2E74B5" w:themeColor="accent1" w:themeShade="BF"/>
          <w:sz w:val="28"/>
          <w:szCs w:val="28"/>
        </w:rPr>
      </w:pPr>
      <w:bookmarkStart w:id="123" w:name="_Toc185410537"/>
      <w:r w:rsidRPr="00EC2F63">
        <w:rPr>
          <w:rFonts w:asciiTheme="majorHAnsi" w:eastAsiaTheme="majorEastAsia" w:hAnsiTheme="majorHAnsi" w:cstheme="majorBidi"/>
          <w:color w:val="2E74B5" w:themeColor="accent1" w:themeShade="BF"/>
          <w:sz w:val="28"/>
          <w:szCs w:val="28"/>
        </w:rPr>
        <w:lastRenderedPageBreak/>
        <w:t>Målsättningar 2025</w:t>
      </w:r>
      <w:bookmarkEnd w:id="123"/>
    </w:p>
    <w:p w14:paraId="18C0E0E9" w14:textId="07FF8444" w:rsidR="00EC2F63" w:rsidRPr="00EC2F63" w:rsidRDefault="00EC2F63" w:rsidP="00DD78AE">
      <w:pPr>
        <w:keepNext/>
        <w:keepLines/>
        <w:spacing w:before="200"/>
        <w:outlineLvl w:val="1"/>
        <w:rPr>
          <w:rFonts w:asciiTheme="majorHAnsi" w:eastAsiaTheme="majorEastAsia" w:hAnsiTheme="majorHAnsi" w:cstheme="majorBidi"/>
          <w:b/>
          <w:bCs/>
          <w:color w:val="5B9BD5" w:themeColor="accent1"/>
          <w:sz w:val="26"/>
          <w:szCs w:val="26"/>
        </w:rPr>
      </w:pPr>
      <w:bookmarkStart w:id="124" w:name="_Toc184274945"/>
      <w:bookmarkStart w:id="125" w:name="_Toc185065606"/>
      <w:bookmarkStart w:id="126" w:name="_Toc185179112"/>
      <w:bookmarkStart w:id="127" w:name="_Toc185184219"/>
      <w:bookmarkStart w:id="128" w:name="_Toc185410538"/>
      <w:r w:rsidRPr="00EC2F63">
        <w:rPr>
          <w:rFonts w:asciiTheme="majorHAnsi" w:eastAsiaTheme="majorEastAsia" w:hAnsiTheme="majorHAnsi" w:cstheme="majorBidi"/>
          <w:b/>
          <w:bCs/>
          <w:color w:val="5B9BD5" w:themeColor="accent1"/>
          <w:sz w:val="26"/>
          <w:szCs w:val="26"/>
        </w:rPr>
        <w:t>Övergripande</w:t>
      </w:r>
      <w:bookmarkEnd w:id="124"/>
      <w:bookmarkEnd w:id="125"/>
      <w:bookmarkEnd w:id="126"/>
      <w:bookmarkEnd w:id="127"/>
      <w:bookmarkEnd w:id="128"/>
    </w:p>
    <w:p w14:paraId="3A8111D4" w14:textId="77777777" w:rsidR="00EC2F63" w:rsidRPr="00EC2F63" w:rsidRDefault="00EC2F63" w:rsidP="00DD78AE">
      <w:pPr>
        <w:numPr>
          <w:ilvl w:val="0"/>
          <w:numId w:val="8"/>
        </w:numPr>
        <w:spacing w:before="120"/>
        <w:rPr>
          <w:color w:val="000000" w:themeColor="text1"/>
        </w:rPr>
      </w:pPr>
      <w:r w:rsidRPr="00EC2F63">
        <w:rPr>
          <w:color w:val="000000" w:themeColor="text1"/>
        </w:rPr>
        <w:t>Herr A – placera sig topp 5 i SvFF div 3 med en majoritet av egna alternativt spelare från Roslagen.</w:t>
      </w:r>
    </w:p>
    <w:p w14:paraId="3B275B75" w14:textId="1100BBC9" w:rsidR="00566480" w:rsidRDefault="00EC2F63" w:rsidP="00DD78AE">
      <w:pPr>
        <w:numPr>
          <w:ilvl w:val="0"/>
          <w:numId w:val="8"/>
        </w:numPr>
        <w:spacing w:after="120"/>
        <w:contextualSpacing/>
        <w:rPr>
          <w:color w:val="000000" w:themeColor="text1"/>
        </w:rPr>
      </w:pPr>
      <w:r w:rsidRPr="00EC2F63">
        <w:rPr>
          <w:color w:val="000000" w:themeColor="text1"/>
        </w:rPr>
        <w:t>Dam A – placera sig övre halvan i Dam div 4 Uppland med en majoritet egna alternativt spelare från Roslagen.</w:t>
      </w:r>
    </w:p>
    <w:p w14:paraId="11B541C1" w14:textId="77777777" w:rsidR="00BD7A6C" w:rsidRPr="001A1BBF" w:rsidRDefault="00BD7A6C" w:rsidP="00DD78AE">
      <w:pPr>
        <w:spacing w:after="120"/>
        <w:ind w:left="360"/>
        <w:contextualSpacing/>
        <w:rPr>
          <w:color w:val="000000" w:themeColor="text1"/>
        </w:rPr>
      </w:pPr>
    </w:p>
    <w:p w14:paraId="7F30BF74" w14:textId="3EDA1A75" w:rsidR="00EC2F63" w:rsidRPr="00EC2F63" w:rsidRDefault="00EC2F63" w:rsidP="00DD78AE">
      <w:pPr>
        <w:pStyle w:val="Rubrik2"/>
        <w:rPr>
          <w:b w:val="0"/>
        </w:rPr>
      </w:pPr>
      <w:bookmarkStart w:id="129" w:name="_Toc184274946"/>
      <w:bookmarkStart w:id="130" w:name="_Toc185065607"/>
      <w:bookmarkStart w:id="131" w:name="_Toc185179113"/>
      <w:bookmarkStart w:id="132" w:name="_Toc185184220"/>
      <w:bookmarkStart w:id="133" w:name="_Toc185410539"/>
      <w:r w:rsidRPr="7D7B4E2E">
        <w:t>Förening</w:t>
      </w:r>
      <w:bookmarkEnd w:id="129"/>
      <w:bookmarkEnd w:id="130"/>
      <w:bookmarkEnd w:id="131"/>
      <w:bookmarkEnd w:id="132"/>
      <w:bookmarkEnd w:id="133"/>
    </w:p>
    <w:p w14:paraId="0C2DCF89" w14:textId="77777777" w:rsidR="00EC2F63" w:rsidRPr="00EC2F63" w:rsidRDefault="00EC2F63" w:rsidP="00DD78AE">
      <w:pPr>
        <w:numPr>
          <w:ilvl w:val="0"/>
          <w:numId w:val="10"/>
        </w:numPr>
        <w:spacing w:before="120" w:after="120"/>
        <w:contextualSpacing/>
        <w:rPr>
          <w:color w:val="000000" w:themeColor="text1"/>
          <w:szCs w:val="24"/>
        </w:rPr>
      </w:pPr>
      <w:r w:rsidRPr="00EC2F63">
        <w:rPr>
          <w:color w:val="000000" w:themeColor="text1"/>
          <w:szCs w:val="24"/>
        </w:rPr>
        <w:t>Utveckla och implementera en jämställdhetspolicy baserad på en grundlig nulägesanalys inom ramen för projektet 'Jämställd och jämlik förening', i syfte att främja en inkluderande och rättvis föreningsmiljö.</w:t>
      </w:r>
    </w:p>
    <w:p w14:paraId="547F8120" w14:textId="77777777" w:rsidR="00EC2F63" w:rsidRPr="00EC2F63" w:rsidRDefault="00EC2F63" w:rsidP="00DD78AE">
      <w:pPr>
        <w:numPr>
          <w:ilvl w:val="0"/>
          <w:numId w:val="10"/>
        </w:numPr>
        <w:spacing w:before="120" w:after="120"/>
        <w:contextualSpacing/>
        <w:rPr>
          <w:color w:val="000000" w:themeColor="text1"/>
          <w:szCs w:val="24"/>
        </w:rPr>
      </w:pPr>
      <w:r w:rsidRPr="00EC2F63">
        <w:rPr>
          <w:color w:val="000000" w:themeColor="text1"/>
          <w:szCs w:val="24"/>
        </w:rPr>
        <w:t>Integrera och vidareutveckla kommunikationsplanen som en självklar del av verksamheten för att främja proaktiv och konsekvent kommunikation. Detta ska stärka bilden av BKV som en kvalitetsklubb och öka medlemmarnas stolthet samt engagemang i föreningen.</w:t>
      </w:r>
    </w:p>
    <w:p w14:paraId="3A8997F8" w14:textId="77777777" w:rsidR="00EC2F63" w:rsidRPr="00EC2F63" w:rsidRDefault="00EC2F63" w:rsidP="00DD78AE">
      <w:pPr>
        <w:numPr>
          <w:ilvl w:val="0"/>
          <w:numId w:val="10"/>
        </w:numPr>
        <w:spacing w:before="120" w:after="120"/>
        <w:contextualSpacing/>
        <w:rPr>
          <w:rFonts w:eastAsia="Segoe UI"/>
          <w:color w:val="333333"/>
          <w:szCs w:val="24"/>
        </w:rPr>
      </w:pPr>
      <w:r w:rsidRPr="00EC2F63">
        <w:rPr>
          <w:rFonts w:eastAsia="Segoe UI"/>
          <w:color w:val="333333"/>
          <w:szCs w:val="24"/>
        </w:rPr>
        <w:t>Genomföra enkät klubbkollen en gång om året (augusti) för att skapa en mer inkluderande miljö för alla medlemmar och därigenom utveckla föreningen.</w:t>
      </w:r>
    </w:p>
    <w:p w14:paraId="4B97DBC9" w14:textId="77777777" w:rsidR="00EC2F63" w:rsidRPr="00EC2F63" w:rsidRDefault="00EC2F63" w:rsidP="00DD78AE">
      <w:pPr>
        <w:numPr>
          <w:ilvl w:val="0"/>
          <w:numId w:val="10"/>
        </w:numPr>
        <w:spacing w:before="120" w:after="120"/>
        <w:contextualSpacing/>
      </w:pPr>
      <w:r w:rsidRPr="00EC2F63">
        <w:rPr>
          <w:color w:val="000000" w:themeColor="text1"/>
        </w:rPr>
        <w:t>Organisera och genomföra en gemensam sportaktivitet tillsammans med utvalda delar av Roslagsalliansen, i syfte att stärka samarbetet och skapa gemensamma positiva upplevelser för deltagarna.</w:t>
      </w:r>
    </w:p>
    <w:p w14:paraId="202D4F76" w14:textId="2CE4E959" w:rsidR="00DD0484" w:rsidRPr="00BD7A6C" w:rsidRDefault="00EC2F63" w:rsidP="00DD78AE">
      <w:pPr>
        <w:numPr>
          <w:ilvl w:val="0"/>
          <w:numId w:val="10"/>
        </w:numPr>
        <w:spacing w:before="120" w:after="120"/>
        <w:contextualSpacing/>
        <w:rPr>
          <w:rFonts w:eastAsiaTheme="majorEastAsia"/>
          <w:color w:val="000000" w:themeColor="text1"/>
        </w:rPr>
      </w:pPr>
      <w:r w:rsidRPr="00EC2F63">
        <w:rPr>
          <w:color w:val="000000" w:themeColor="text1"/>
        </w:rPr>
        <w:t>Föreningen har dokumenterade arbetsbeskrivningar för sportkontorets personal, enligt fastställd organisation, innehållande arbetsuppgifter och befogenheter.</w:t>
      </w:r>
      <w:bookmarkStart w:id="134" w:name="_Toc184274947"/>
    </w:p>
    <w:p w14:paraId="3BE6883A" w14:textId="77777777" w:rsidR="00BD7A6C" w:rsidRPr="00E6092C" w:rsidRDefault="00BD7A6C" w:rsidP="00DD78AE">
      <w:pPr>
        <w:spacing w:before="120" w:after="120"/>
        <w:ind w:left="360"/>
        <w:contextualSpacing/>
        <w:rPr>
          <w:rFonts w:eastAsiaTheme="majorEastAsia"/>
          <w:color w:val="000000" w:themeColor="text1"/>
        </w:rPr>
      </w:pPr>
    </w:p>
    <w:p w14:paraId="376CAA1F" w14:textId="030BB864" w:rsidR="00EC2F63" w:rsidRPr="00EC2F63" w:rsidRDefault="00EC2F63" w:rsidP="00DD78AE">
      <w:pPr>
        <w:keepNext/>
        <w:keepLines/>
        <w:spacing w:before="200"/>
        <w:outlineLvl w:val="1"/>
        <w:rPr>
          <w:rFonts w:asciiTheme="majorHAnsi" w:eastAsiaTheme="majorEastAsia" w:hAnsiTheme="majorHAnsi" w:cstheme="majorBidi"/>
          <w:color w:val="5B9BD5" w:themeColor="accent1"/>
          <w:sz w:val="26"/>
          <w:szCs w:val="26"/>
        </w:rPr>
      </w:pPr>
      <w:bookmarkStart w:id="135" w:name="_Toc185065608"/>
      <w:bookmarkStart w:id="136" w:name="_Toc185179114"/>
      <w:bookmarkStart w:id="137" w:name="_Toc185184221"/>
      <w:bookmarkStart w:id="138" w:name="_Toc185410540"/>
      <w:r w:rsidRPr="00EC2F63">
        <w:rPr>
          <w:rFonts w:asciiTheme="majorHAnsi" w:eastAsiaTheme="majorEastAsia" w:hAnsiTheme="majorHAnsi" w:cstheme="majorBidi"/>
          <w:b/>
          <w:bCs/>
          <w:color w:val="5B9BD5" w:themeColor="accent1"/>
          <w:sz w:val="26"/>
          <w:szCs w:val="26"/>
        </w:rPr>
        <w:t>Resurser</w:t>
      </w:r>
      <w:bookmarkEnd w:id="134"/>
      <w:bookmarkEnd w:id="135"/>
      <w:bookmarkEnd w:id="136"/>
      <w:bookmarkEnd w:id="137"/>
      <w:bookmarkEnd w:id="138"/>
    </w:p>
    <w:p w14:paraId="5EC725C0" w14:textId="77777777" w:rsidR="00EC2F63" w:rsidRPr="00EC2F63" w:rsidRDefault="00EC2F63" w:rsidP="00DD78AE">
      <w:pPr>
        <w:numPr>
          <w:ilvl w:val="0"/>
          <w:numId w:val="11"/>
        </w:numPr>
        <w:spacing w:before="120" w:after="120"/>
        <w:contextualSpacing/>
      </w:pPr>
      <w:r w:rsidRPr="00EC2F63">
        <w:t>Har en positiv balansräkning efter räkenskapsåret 2025</w:t>
      </w:r>
    </w:p>
    <w:p w14:paraId="19002353" w14:textId="77777777" w:rsidR="00EC2F63" w:rsidRPr="00EC2F63" w:rsidRDefault="00EC2F63" w:rsidP="00DD78AE">
      <w:pPr>
        <w:numPr>
          <w:ilvl w:val="0"/>
          <w:numId w:val="8"/>
        </w:numPr>
        <w:spacing w:before="120" w:after="120"/>
        <w:contextualSpacing/>
      </w:pPr>
      <w:r w:rsidRPr="00EC2F63">
        <w:t>Genomför 2–3 st. sammankomster med blandade aktiviteter för externa samarbetspartners med syfte att öka vår synlighet och närvaro.</w:t>
      </w:r>
    </w:p>
    <w:p w14:paraId="3557E232" w14:textId="016667AE" w:rsidR="00EC2F63" w:rsidRPr="00EC2F63" w:rsidRDefault="00EC2F63" w:rsidP="00DD78AE">
      <w:pPr>
        <w:numPr>
          <w:ilvl w:val="0"/>
          <w:numId w:val="8"/>
        </w:numPr>
        <w:spacing w:before="120" w:after="120"/>
        <w:contextualSpacing/>
      </w:pPr>
      <w:r>
        <w:t>Stärka marknad</w:t>
      </w:r>
      <w:r w:rsidR="00D2459A">
        <w:t xml:space="preserve"> och </w:t>
      </w:r>
      <w:r w:rsidR="000673F0">
        <w:t>evenemang</w:t>
      </w:r>
      <w:r>
        <w:t xml:space="preserve"> </w:t>
      </w:r>
      <w:r w:rsidR="1DFEE60B">
        <w:t xml:space="preserve">genom att öka </w:t>
      </w:r>
      <w:r w:rsidR="000673F0">
        <w:t xml:space="preserve">föreningens </w:t>
      </w:r>
      <w:r>
        <w:t xml:space="preserve">intäkter till </w:t>
      </w:r>
      <w:r w:rsidR="3245EF64">
        <w:t xml:space="preserve">ett motsvarande värde av </w:t>
      </w:r>
      <w:r>
        <w:t xml:space="preserve">1 200 </w:t>
      </w:r>
      <w:r w:rsidR="0046009B">
        <w:t>t</w:t>
      </w:r>
      <w:r w:rsidR="000673F0">
        <w:t xml:space="preserve">kr </w:t>
      </w:r>
      <w:r>
        <w:t>för 2025.</w:t>
      </w:r>
    </w:p>
    <w:p w14:paraId="078D771A" w14:textId="77777777" w:rsidR="00EC2F63" w:rsidRPr="00EC2F63" w:rsidRDefault="00EC2F63" w:rsidP="00DD78AE">
      <w:pPr>
        <w:numPr>
          <w:ilvl w:val="0"/>
          <w:numId w:val="8"/>
        </w:numPr>
        <w:spacing w:before="120" w:after="120"/>
        <w:contextualSpacing/>
      </w:pPr>
      <w:r w:rsidRPr="00EC2F63">
        <w:t>Slutredovisa strategi och målsättning med Arenaprojektet</w:t>
      </w:r>
    </w:p>
    <w:p w14:paraId="217A300D" w14:textId="1684AFE7" w:rsidR="007F0522" w:rsidRPr="00BD7A6C" w:rsidRDefault="00EC2F63" w:rsidP="00DD78AE">
      <w:pPr>
        <w:numPr>
          <w:ilvl w:val="0"/>
          <w:numId w:val="8"/>
        </w:numPr>
        <w:spacing w:before="120" w:after="120"/>
        <w:contextualSpacing/>
        <w:rPr>
          <w:rFonts w:eastAsiaTheme="majorEastAsia"/>
        </w:rPr>
      </w:pPr>
      <w:r w:rsidRPr="00EC2F63">
        <w:t>Utveckla och stärka våra egna stora evenemang/event generellt för samtliga evenemang och specifikt Flygfyren sommar cup genom ökning av antalet deltagande lag till 70 st. varav 35 st. övernattande och en förbättrad lönsamhet</w:t>
      </w:r>
      <w:bookmarkStart w:id="139" w:name="_Toc184274948"/>
    </w:p>
    <w:p w14:paraId="1AE69B9E" w14:textId="77777777" w:rsidR="00BD7A6C" w:rsidRPr="00E6092C" w:rsidRDefault="00BD7A6C" w:rsidP="00DD78AE">
      <w:pPr>
        <w:spacing w:before="120" w:after="120"/>
        <w:ind w:left="360"/>
        <w:contextualSpacing/>
        <w:rPr>
          <w:rFonts w:eastAsiaTheme="majorEastAsia"/>
        </w:rPr>
      </w:pPr>
    </w:p>
    <w:p w14:paraId="0F80ED3A" w14:textId="3908BAD0" w:rsidR="00EC2F63" w:rsidRPr="00EC2F63" w:rsidRDefault="00EC2F63" w:rsidP="00DD78AE">
      <w:pPr>
        <w:keepNext/>
        <w:keepLines/>
        <w:spacing w:before="200"/>
        <w:outlineLvl w:val="1"/>
        <w:rPr>
          <w:rFonts w:asciiTheme="majorHAnsi" w:eastAsiaTheme="majorEastAsia" w:hAnsiTheme="majorHAnsi" w:cstheme="majorBidi"/>
          <w:b/>
          <w:bCs/>
          <w:color w:val="5B9BD5" w:themeColor="accent1"/>
          <w:sz w:val="26"/>
          <w:szCs w:val="26"/>
        </w:rPr>
      </w:pPr>
      <w:bookmarkStart w:id="140" w:name="_Toc185065609"/>
      <w:bookmarkStart w:id="141" w:name="_Toc185179115"/>
      <w:bookmarkStart w:id="142" w:name="_Toc185184222"/>
      <w:bookmarkStart w:id="143" w:name="_Toc185410541"/>
      <w:r w:rsidRPr="00EC2F63">
        <w:rPr>
          <w:rFonts w:asciiTheme="majorHAnsi" w:eastAsiaTheme="majorEastAsia" w:hAnsiTheme="majorHAnsi" w:cstheme="majorBidi"/>
          <w:b/>
          <w:bCs/>
          <w:color w:val="5B9BD5" w:themeColor="accent1"/>
          <w:sz w:val="26"/>
          <w:szCs w:val="26"/>
        </w:rPr>
        <w:t>Fotboll</w:t>
      </w:r>
      <w:bookmarkEnd w:id="139"/>
      <w:bookmarkEnd w:id="140"/>
      <w:bookmarkEnd w:id="141"/>
      <w:bookmarkEnd w:id="142"/>
      <w:bookmarkEnd w:id="143"/>
    </w:p>
    <w:p w14:paraId="60198B68" w14:textId="77777777" w:rsidR="00EC2F63" w:rsidRPr="000C5B18" w:rsidRDefault="00EC2F63" w:rsidP="00DD78AE">
      <w:pPr>
        <w:numPr>
          <w:ilvl w:val="0"/>
          <w:numId w:val="8"/>
        </w:numPr>
        <w:spacing w:before="120" w:after="120" w:line="259" w:lineRule="auto"/>
        <w:contextualSpacing/>
        <w:rPr>
          <w:color w:val="000000" w:themeColor="text1"/>
        </w:rPr>
      </w:pPr>
      <w:r w:rsidRPr="000C5B18">
        <w:rPr>
          <w:color w:val="000000" w:themeColor="text1"/>
        </w:rPr>
        <w:t>Har en arvoderad spelarutbildningsorganisation med fotbollsutvecklare för alla spelformer och målvaktsträning</w:t>
      </w:r>
    </w:p>
    <w:p w14:paraId="4F05FD9B" w14:textId="77777777" w:rsidR="00EC2F63" w:rsidRPr="00EC2F63" w:rsidRDefault="00EC2F63" w:rsidP="00DD78AE">
      <w:pPr>
        <w:numPr>
          <w:ilvl w:val="0"/>
          <w:numId w:val="8"/>
        </w:numPr>
        <w:spacing w:after="160" w:line="259" w:lineRule="auto"/>
        <w:contextualSpacing/>
      </w:pPr>
      <w:r w:rsidRPr="00EC2F63">
        <w:t>har en spelarutbildningsplan som efterlevs, följs upp och utvärderas i verksamheten.</w:t>
      </w:r>
    </w:p>
    <w:p w14:paraId="33DF0192" w14:textId="77777777" w:rsidR="00EC2F63" w:rsidRPr="00EC2F63" w:rsidRDefault="00EC2F63" w:rsidP="00DD78AE">
      <w:pPr>
        <w:numPr>
          <w:ilvl w:val="0"/>
          <w:numId w:val="8"/>
        </w:numPr>
        <w:spacing w:after="160" w:line="259" w:lineRule="auto"/>
        <w:contextualSpacing/>
      </w:pPr>
      <w:r w:rsidRPr="00EC2F63">
        <w:t>följer SvFF rekommenderade ledar-och tränarutbildningsnivåer för respektive spelform.</w:t>
      </w:r>
    </w:p>
    <w:p w14:paraId="0D4C04DA" w14:textId="4BBF27EC" w:rsidR="00EC2F63" w:rsidRDefault="00EC2F63" w:rsidP="00DD78AE">
      <w:pPr>
        <w:spacing w:before="120" w:after="120" w:line="259" w:lineRule="auto"/>
        <w:rPr>
          <w:color w:val="FF0000"/>
        </w:rPr>
      </w:pPr>
    </w:p>
    <w:p w14:paraId="5060CBF3" w14:textId="07A41650" w:rsidR="00EC2F63" w:rsidRPr="00EC2F63" w:rsidRDefault="00EC2F63" w:rsidP="00DD78AE">
      <w:pPr>
        <w:spacing w:after="160" w:line="259" w:lineRule="auto"/>
        <w:rPr>
          <w:color w:val="FF0000"/>
        </w:rPr>
      </w:pPr>
      <w:r>
        <w:rPr>
          <w:color w:val="FF0000"/>
        </w:rPr>
        <w:br w:type="page"/>
      </w:r>
    </w:p>
    <w:p w14:paraId="372FDD70" w14:textId="0B6168C3" w:rsidR="00BC4E4E" w:rsidRDefault="00C923AD" w:rsidP="00DD78AE">
      <w:pPr>
        <w:pStyle w:val="Rubrik1"/>
        <w:spacing w:before="0" w:after="120"/>
      </w:pPr>
      <w:bookmarkStart w:id="144" w:name="_Toc185410542"/>
      <w:r>
        <w:lastRenderedPageBreak/>
        <w:t>Organisation</w:t>
      </w:r>
      <w:bookmarkEnd w:id="144"/>
    </w:p>
    <w:p w14:paraId="2DF93FA4" w14:textId="584CBC79" w:rsidR="00054B61" w:rsidRDefault="00C923AD" w:rsidP="00DD78AE">
      <w:pPr>
        <w:spacing w:before="120" w:after="120"/>
      </w:pPr>
      <w:r>
        <w:t xml:space="preserve">BKV Norrtälje är i huvudsak en ideell förening som grundar sin verksamhet på </w:t>
      </w:r>
      <w:r w:rsidR="00FE323E">
        <w:t>medlemmars engagemang</w:t>
      </w:r>
      <w:r>
        <w:t>, delaktighet och medbestämmande och som genom årsmötet demokratiskt väljer föreningens styrelse. Styrelsen leder verksamheten på strategisk nivå medan föreningens sportkontor med dess</w:t>
      </w:r>
      <w:r w:rsidR="003A54FB">
        <w:t xml:space="preserve"> </w:t>
      </w:r>
      <w:r>
        <w:t xml:space="preserve">personal och ingående sektioner </w:t>
      </w:r>
      <w:r w:rsidR="00201F44">
        <w:t xml:space="preserve">planerar, </w:t>
      </w:r>
      <w:r>
        <w:t>genomför</w:t>
      </w:r>
      <w:r w:rsidR="00A51C7C">
        <w:t xml:space="preserve">, </w:t>
      </w:r>
      <w:r>
        <w:t xml:space="preserve">följer upp </w:t>
      </w:r>
      <w:r w:rsidR="00A51C7C">
        <w:t xml:space="preserve">och utvärderar </w:t>
      </w:r>
      <w:r>
        <w:t>det operativa arbetet dvs den dagliga verksamheten utifrån den av årsmötet fastställda verksamhetsplanen.</w:t>
      </w:r>
      <w:r w:rsidR="00722688">
        <w:t xml:space="preserve"> Nedan organi</w:t>
      </w:r>
      <w:r w:rsidR="00E72F88">
        <w:t xml:space="preserve">gram </w:t>
      </w:r>
      <w:r w:rsidR="00340B39">
        <w:t>visar</w:t>
      </w:r>
      <w:r w:rsidR="00B61365">
        <w:t xml:space="preserve"> </w:t>
      </w:r>
      <w:r w:rsidR="00661822">
        <w:t xml:space="preserve">vilka </w:t>
      </w:r>
      <w:r w:rsidR="00AC057C">
        <w:t xml:space="preserve">funktioner, </w:t>
      </w:r>
      <w:r w:rsidR="00B61365">
        <w:t>befattningar och</w:t>
      </w:r>
      <w:r w:rsidR="00661822">
        <w:t>/eller</w:t>
      </w:r>
      <w:r w:rsidR="00B61365">
        <w:t xml:space="preserve"> </w:t>
      </w:r>
      <w:r w:rsidR="00B56AE5">
        <w:t xml:space="preserve">roller som </w:t>
      </w:r>
      <w:r w:rsidR="00340B39">
        <w:t>behöver</w:t>
      </w:r>
      <w:r w:rsidR="00B56AE5">
        <w:t xml:space="preserve"> finnas</w:t>
      </w:r>
      <w:r w:rsidR="00B61365">
        <w:t xml:space="preserve"> </w:t>
      </w:r>
      <w:r w:rsidR="00340B39">
        <w:t>för att u</w:t>
      </w:r>
      <w:r w:rsidR="001647C8">
        <w:t xml:space="preserve">ppnå BKV vision och verksamhetsidé. </w:t>
      </w:r>
      <w:r w:rsidR="00D41715">
        <w:t>A</w:t>
      </w:r>
      <w:r w:rsidR="00B61365">
        <w:t>rbetsbeskrivningar för respektive finns beskrivn</w:t>
      </w:r>
      <w:r w:rsidR="004555CF">
        <w:t>a</w:t>
      </w:r>
      <w:r w:rsidR="00B61365">
        <w:t xml:space="preserve"> i</w:t>
      </w:r>
      <w:r w:rsidR="00860E9A">
        <w:t xml:space="preserve"> BKV arbetsordning (ArbO). För SpK kan</w:t>
      </w:r>
      <w:r w:rsidR="00305560">
        <w:t xml:space="preserve">, </w:t>
      </w:r>
      <w:r w:rsidR="00A41E14">
        <w:t>d</w:t>
      </w:r>
      <w:r w:rsidR="00305560">
        <w:t xml:space="preserve">är så är lämpligt, </w:t>
      </w:r>
      <w:r w:rsidR="00E74D72">
        <w:t xml:space="preserve">flera roller vara kopplat till en eller flera individer </w:t>
      </w:r>
      <w:r w:rsidR="00362FAF">
        <w:t>m.h.t.</w:t>
      </w:r>
      <w:r w:rsidR="00E74D72">
        <w:t xml:space="preserve"> omfattni</w:t>
      </w:r>
      <w:r w:rsidR="006E03F3">
        <w:t xml:space="preserve">ng på rollen och </w:t>
      </w:r>
      <w:r w:rsidR="00AE1756">
        <w:t>möjliga</w:t>
      </w:r>
      <w:r w:rsidR="006E03F3">
        <w:t xml:space="preserve"> kombination</w:t>
      </w:r>
      <w:r w:rsidR="00AE1756">
        <w:t>er av dessa.</w:t>
      </w:r>
      <w:r w:rsidR="009A1BB0">
        <w:t xml:space="preserve"> För bemanning</w:t>
      </w:r>
      <w:r w:rsidR="00A346B6">
        <w:t xml:space="preserve"> oc</w:t>
      </w:r>
      <w:r w:rsidR="00CC5437">
        <w:t>h tilldelning av ansvarsområden för</w:t>
      </w:r>
      <w:r w:rsidR="00CE5892">
        <w:t xml:space="preserve"> sportkontoret </w:t>
      </w:r>
      <w:r w:rsidR="009A1BB0">
        <w:t>framgår det i</w:t>
      </w:r>
      <w:r w:rsidR="00CE5892">
        <w:t xml:space="preserve"> kapitlet Genomförande 2025.</w:t>
      </w:r>
    </w:p>
    <w:p w14:paraId="7A34627A" w14:textId="7EE021E8" w:rsidR="00BC4E4E" w:rsidRDefault="007E37AD" w:rsidP="00DD78AE">
      <w:pPr>
        <w:spacing w:before="120" w:after="120"/>
      </w:pPr>
      <w:r>
        <w:rPr>
          <w:noProof/>
        </w:rPr>
        <w:drawing>
          <wp:inline distT="0" distB="0" distL="0" distR="0" wp14:anchorId="1BC2D1D1" wp14:editId="7FD7193C">
            <wp:extent cx="5849620" cy="5170805"/>
            <wp:effectExtent l="0" t="0" r="5080" b="0"/>
            <wp:docPr id="2535826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82657" name=""/>
                    <pic:cNvPicPr/>
                  </pic:nvPicPr>
                  <pic:blipFill>
                    <a:blip r:embed="rId15">
                      <a:extLst>
                        <a:ext uri="{28A0092B-C50C-407E-A947-70E740481C1C}">
                          <a14:useLocalDpi xmlns:a14="http://schemas.microsoft.com/office/drawing/2010/main" val="0"/>
                        </a:ext>
                      </a:extLst>
                    </a:blip>
                    <a:stretch>
                      <a:fillRect/>
                    </a:stretch>
                  </pic:blipFill>
                  <pic:spPr>
                    <a:xfrm>
                      <a:off x="0" y="0"/>
                      <a:ext cx="5849620" cy="5170805"/>
                    </a:xfrm>
                    <a:prstGeom prst="rect">
                      <a:avLst/>
                    </a:prstGeom>
                  </pic:spPr>
                </pic:pic>
              </a:graphicData>
            </a:graphic>
          </wp:inline>
        </w:drawing>
      </w:r>
    </w:p>
    <w:p w14:paraId="5DF499B3" w14:textId="77777777" w:rsidR="005D542A" w:rsidRDefault="005D542A" w:rsidP="00DD78AE">
      <w:pPr>
        <w:spacing w:before="120" w:after="120"/>
      </w:pPr>
    </w:p>
    <w:p w14:paraId="630CD3BD" w14:textId="4076B690" w:rsidR="00264A60" w:rsidRDefault="00DB7319" w:rsidP="00DD78AE">
      <w:pPr>
        <w:spacing w:after="160" w:line="259" w:lineRule="auto"/>
      </w:pPr>
      <w:r>
        <w:br w:type="page"/>
      </w:r>
    </w:p>
    <w:p w14:paraId="2D1998C7" w14:textId="2F695033" w:rsidR="00E617C9" w:rsidRPr="00E617C9" w:rsidRDefault="00E617C9" w:rsidP="00DD78AE">
      <w:pPr>
        <w:pStyle w:val="Rubrik1"/>
      </w:pPr>
      <w:bookmarkStart w:id="145" w:name="_Toc185410543"/>
      <w:bookmarkStart w:id="146" w:name="_Toc1613983814"/>
      <w:bookmarkStart w:id="147" w:name="_Toc139440636"/>
      <w:r w:rsidRPr="00E617C9">
        <w:lastRenderedPageBreak/>
        <w:t>Verksamhetsöversikt</w:t>
      </w:r>
      <w:bookmarkEnd w:id="145"/>
      <w:r w:rsidR="00A612CE">
        <w:t xml:space="preserve"> inkl föreningsägda aktiviteter</w:t>
      </w:r>
    </w:p>
    <w:p w14:paraId="561E7A23" w14:textId="56364A44" w:rsidR="009D340F" w:rsidRDefault="009D340F" w:rsidP="00DD78AE">
      <w:pPr>
        <w:pStyle w:val="Rubrik2"/>
        <w:sectPr w:rsidR="009D340F" w:rsidSect="00DD78AE">
          <w:headerReference w:type="even" r:id="rId16"/>
          <w:headerReference w:type="default" r:id="rId17"/>
          <w:footerReference w:type="default" r:id="rId18"/>
          <w:headerReference w:type="first" r:id="rId19"/>
          <w:footerReference w:type="first" r:id="rId20"/>
          <w:pgSz w:w="11906" w:h="16838"/>
          <w:pgMar w:top="1418" w:right="1418" w:bottom="1418" w:left="1276" w:header="708" w:footer="711" w:gutter="0"/>
          <w:lnNumType w:countBy="1" w:restart="continuous"/>
          <w:cols w:space="708"/>
          <w:titlePg/>
          <w:docGrid w:linePitch="360"/>
        </w:sectPr>
      </w:pPr>
    </w:p>
    <w:p w14:paraId="4A06DC57" w14:textId="465D3659" w:rsidR="00E617C9" w:rsidRPr="00E617C9" w:rsidRDefault="00E617C9" w:rsidP="00DD78AE">
      <w:pPr>
        <w:pStyle w:val="Rubrik2"/>
      </w:pPr>
      <w:bookmarkStart w:id="148" w:name="_Toc183973265"/>
      <w:bookmarkStart w:id="149" w:name="_Toc184274951"/>
      <w:bookmarkStart w:id="150" w:name="_Toc185065612"/>
      <w:bookmarkStart w:id="151" w:name="_Toc185179118"/>
      <w:bookmarkStart w:id="152" w:name="_Toc185184225"/>
      <w:bookmarkStart w:id="153" w:name="_Toc185410544"/>
      <w:r w:rsidRPr="00E617C9">
        <w:t>Kvartal 1</w:t>
      </w:r>
      <w:bookmarkEnd w:id="148"/>
      <w:bookmarkEnd w:id="149"/>
      <w:bookmarkEnd w:id="150"/>
      <w:bookmarkEnd w:id="151"/>
      <w:bookmarkEnd w:id="152"/>
      <w:bookmarkEnd w:id="153"/>
    </w:p>
    <w:p w14:paraId="0126C8C4" w14:textId="77777777" w:rsidR="00F271D2" w:rsidRDefault="001D285A" w:rsidP="00DD78AE">
      <w:pPr>
        <w:numPr>
          <w:ilvl w:val="0"/>
          <w:numId w:val="49"/>
        </w:numPr>
        <w:contextualSpacing/>
      </w:pPr>
      <w:r>
        <w:t>BKV</w:t>
      </w:r>
      <w:r w:rsidR="00F271D2">
        <w:t xml:space="preserve"> AW</w:t>
      </w:r>
    </w:p>
    <w:p w14:paraId="1E6DC0F1" w14:textId="48731F4A" w:rsidR="00E617C9" w:rsidRPr="00E617C9" w:rsidRDefault="00E617C9" w:rsidP="00DD78AE">
      <w:pPr>
        <w:numPr>
          <w:ilvl w:val="0"/>
          <w:numId w:val="49"/>
        </w:numPr>
        <w:contextualSpacing/>
      </w:pPr>
      <w:r w:rsidRPr="00E617C9">
        <w:t>Årsmöte</w:t>
      </w:r>
    </w:p>
    <w:p w14:paraId="738FAB2C" w14:textId="77777777" w:rsidR="00E617C9" w:rsidRPr="00E617C9" w:rsidRDefault="00E617C9" w:rsidP="00DD78AE">
      <w:pPr>
        <w:numPr>
          <w:ilvl w:val="0"/>
          <w:numId w:val="49"/>
        </w:numPr>
        <w:contextualSpacing/>
      </w:pPr>
      <w:r w:rsidRPr="00E617C9">
        <w:t>Tränarutbildning SvFF D</w:t>
      </w:r>
    </w:p>
    <w:p w14:paraId="7328B35E" w14:textId="3D3CB335" w:rsidR="00C1556F" w:rsidRPr="00E617C9" w:rsidRDefault="00C1556F" w:rsidP="00DD78AE">
      <w:pPr>
        <w:numPr>
          <w:ilvl w:val="0"/>
          <w:numId w:val="49"/>
        </w:numPr>
        <w:contextualSpacing/>
      </w:pPr>
      <w:r>
        <w:t>Spelformsutbildning</w:t>
      </w:r>
      <w:r w:rsidR="005034FE">
        <w:t>ar</w:t>
      </w:r>
    </w:p>
    <w:p w14:paraId="172D0A0B" w14:textId="53E3F690" w:rsidR="64F657D4" w:rsidRDefault="64F657D4" w:rsidP="00DD78AE">
      <w:pPr>
        <w:numPr>
          <w:ilvl w:val="0"/>
          <w:numId w:val="49"/>
        </w:numPr>
        <w:contextualSpacing/>
      </w:pPr>
      <w:r>
        <w:t>Sponsorfrukost</w:t>
      </w:r>
    </w:p>
    <w:p w14:paraId="2D181B15" w14:textId="284DE485" w:rsidR="0245D336" w:rsidRDefault="0245D336" w:rsidP="00DD78AE">
      <w:pPr>
        <w:numPr>
          <w:ilvl w:val="0"/>
          <w:numId w:val="49"/>
        </w:numPr>
        <w:contextualSpacing/>
      </w:pPr>
      <w:r>
        <w:t>Materi</w:t>
      </w:r>
      <w:r w:rsidR="00265E2E">
        <w:t>e</w:t>
      </w:r>
      <w:r>
        <w:t>lutlämning</w:t>
      </w:r>
    </w:p>
    <w:p w14:paraId="22BE2009" w14:textId="5D35BCB2" w:rsidR="1C044952" w:rsidRDefault="1C044952" w:rsidP="00DD78AE">
      <w:pPr>
        <w:numPr>
          <w:ilvl w:val="0"/>
          <w:numId w:val="49"/>
        </w:numPr>
        <w:contextualSpacing/>
      </w:pPr>
      <w:r>
        <w:t>Inrapportering av LOK-stöd</w:t>
      </w:r>
    </w:p>
    <w:p w14:paraId="3CC4474D" w14:textId="249AB98E" w:rsidR="001F5A35" w:rsidRDefault="11E64350" w:rsidP="00DD78AE">
      <w:pPr>
        <w:numPr>
          <w:ilvl w:val="0"/>
          <w:numId w:val="49"/>
        </w:numPr>
        <w:contextualSpacing/>
      </w:pPr>
      <w:r>
        <w:t>Vårdnadshava</w:t>
      </w:r>
      <w:r w:rsidR="00B421AC">
        <w:t>r</w:t>
      </w:r>
      <w:r>
        <w:t>träff</w:t>
      </w:r>
      <w:r w:rsidR="3172ED02">
        <w:t xml:space="preserve"> #1</w:t>
      </w:r>
    </w:p>
    <w:p w14:paraId="69A6BE14" w14:textId="77777777" w:rsidR="00E617C9" w:rsidRPr="00E617C9" w:rsidRDefault="00E617C9" w:rsidP="00DD78AE">
      <w:pPr>
        <w:pStyle w:val="Rubrik2"/>
      </w:pPr>
      <w:bookmarkStart w:id="154" w:name="_Toc183973266"/>
      <w:bookmarkStart w:id="155" w:name="_Toc184274952"/>
      <w:bookmarkStart w:id="156" w:name="_Toc185065613"/>
      <w:bookmarkStart w:id="157" w:name="_Toc185179119"/>
      <w:bookmarkStart w:id="158" w:name="_Toc185184226"/>
      <w:bookmarkStart w:id="159" w:name="_Toc185410545"/>
      <w:r w:rsidRPr="00E617C9">
        <w:t>Kvartal 2</w:t>
      </w:r>
      <w:bookmarkEnd w:id="154"/>
      <w:bookmarkEnd w:id="155"/>
      <w:bookmarkEnd w:id="156"/>
      <w:bookmarkEnd w:id="157"/>
      <w:bookmarkEnd w:id="158"/>
      <w:bookmarkEnd w:id="159"/>
    </w:p>
    <w:p w14:paraId="3CD6F249" w14:textId="4F6AAD0E" w:rsidR="00E617C9" w:rsidRPr="00E617C9" w:rsidRDefault="00E617C9" w:rsidP="00DD78AE">
      <w:pPr>
        <w:numPr>
          <w:ilvl w:val="0"/>
          <w:numId w:val="49"/>
        </w:numPr>
        <w:contextualSpacing/>
      </w:pPr>
      <w:r w:rsidRPr="00E617C9">
        <w:t>Kickoff (</w:t>
      </w:r>
      <w:r w:rsidR="00EC14B9">
        <w:t xml:space="preserve">alla </w:t>
      </w:r>
      <w:r w:rsidRPr="00E617C9">
        <w:t>ledare)</w:t>
      </w:r>
    </w:p>
    <w:p w14:paraId="28F3DC92" w14:textId="6A51D762" w:rsidR="00B03EAB" w:rsidRPr="00FF7C2D" w:rsidRDefault="00B03EAB" w:rsidP="00DD78AE">
      <w:pPr>
        <w:numPr>
          <w:ilvl w:val="0"/>
          <w:numId w:val="49"/>
        </w:numPr>
        <w:contextualSpacing/>
        <w:rPr>
          <w:lang w:val="en-US"/>
        </w:rPr>
      </w:pPr>
      <w:r w:rsidRPr="00FF7C2D">
        <w:rPr>
          <w:lang w:val="en-US"/>
        </w:rPr>
        <w:t>Matchevenemang (Herr</w:t>
      </w:r>
      <w:r w:rsidR="004501BE" w:rsidRPr="00FF7C2D">
        <w:rPr>
          <w:lang w:val="en-US"/>
        </w:rPr>
        <w:t xml:space="preserve"> A</w:t>
      </w:r>
      <w:r w:rsidRPr="00FF7C2D">
        <w:rPr>
          <w:lang w:val="en-US"/>
        </w:rPr>
        <w:t>/Dam A</w:t>
      </w:r>
      <w:r w:rsidR="4B85787B" w:rsidRPr="00712C73">
        <w:rPr>
          <w:color w:val="000000" w:themeColor="text1"/>
          <w:lang w:val="en-US"/>
        </w:rPr>
        <w:t>/Herr U</w:t>
      </w:r>
      <w:r w:rsidR="1B2D1A1A" w:rsidRPr="00712C73">
        <w:rPr>
          <w:color w:val="000000" w:themeColor="text1"/>
          <w:lang w:val="en-US"/>
        </w:rPr>
        <w:t xml:space="preserve"> vid derbymatcher</w:t>
      </w:r>
      <w:r w:rsidRPr="00FF7C2D">
        <w:rPr>
          <w:lang w:val="en-US"/>
        </w:rPr>
        <w:t>)</w:t>
      </w:r>
    </w:p>
    <w:p w14:paraId="1D19BF60" w14:textId="26F53B62" w:rsidR="00E617C9" w:rsidRPr="00E617C9" w:rsidRDefault="00E617C9" w:rsidP="00DD78AE">
      <w:pPr>
        <w:numPr>
          <w:ilvl w:val="0"/>
          <w:numId w:val="49"/>
        </w:numPr>
        <w:contextualSpacing/>
      </w:pPr>
      <w:r w:rsidRPr="00E617C9">
        <w:t>NT lagen (vår)</w:t>
      </w:r>
    </w:p>
    <w:p w14:paraId="0DE9E28C" w14:textId="77777777" w:rsidR="00DA40F3" w:rsidRPr="00E617C9" w:rsidRDefault="00DA40F3" w:rsidP="00DD78AE">
      <w:pPr>
        <w:numPr>
          <w:ilvl w:val="0"/>
          <w:numId w:val="49"/>
        </w:numPr>
        <w:contextualSpacing/>
      </w:pPr>
      <w:r w:rsidRPr="00E617C9">
        <w:t>BKV Padelturnering</w:t>
      </w:r>
    </w:p>
    <w:p w14:paraId="2F029ED0" w14:textId="77777777" w:rsidR="006C6667" w:rsidRDefault="006C6667" w:rsidP="00DD78AE">
      <w:pPr>
        <w:numPr>
          <w:ilvl w:val="0"/>
          <w:numId w:val="49"/>
        </w:numPr>
        <w:contextualSpacing/>
      </w:pPr>
      <w:r>
        <w:t>Bilbingo</w:t>
      </w:r>
    </w:p>
    <w:p w14:paraId="6CC57703" w14:textId="0CD6FF08" w:rsidR="00FB460A" w:rsidRDefault="00FB460A" w:rsidP="00DD78AE">
      <w:pPr>
        <w:numPr>
          <w:ilvl w:val="0"/>
          <w:numId w:val="49"/>
        </w:numPr>
        <w:contextualSpacing/>
      </w:pPr>
      <w:r>
        <w:t>Funkis Camp</w:t>
      </w:r>
    </w:p>
    <w:p w14:paraId="7FCF8C14" w14:textId="77777777" w:rsidR="00E617C9" w:rsidRPr="00E617C9" w:rsidRDefault="00E617C9" w:rsidP="00DD78AE">
      <w:pPr>
        <w:numPr>
          <w:ilvl w:val="0"/>
          <w:numId w:val="49"/>
        </w:numPr>
        <w:contextualSpacing/>
      </w:pPr>
      <w:r w:rsidRPr="00E617C9">
        <w:t>Camp Roslagen</w:t>
      </w:r>
    </w:p>
    <w:p w14:paraId="593BAF34" w14:textId="77777777" w:rsidR="00E617C9" w:rsidRPr="00E617C9" w:rsidRDefault="00E617C9" w:rsidP="00DD78AE">
      <w:pPr>
        <w:numPr>
          <w:ilvl w:val="0"/>
          <w:numId w:val="49"/>
        </w:numPr>
        <w:contextualSpacing/>
      </w:pPr>
      <w:r w:rsidRPr="00E617C9">
        <w:t>Påskcamp (utespelare och målvakter)</w:t>
      </w:r>
    </w:p>
    <w:p w14:paraId="61BD3D0C" w14:textId="4EA9F4BA" w:rsidR="00E617C9" w:rsidRPr="00E617C9" w:rsidRDefault="00E617C9" w:rsidP="00DD78AE">
      <w:pPr>
        <w:numPr>
          <w:ilvl w:val="0"/>
          <w:numId w:val="49"/>
        </w:numPr>
        <w:contextualSpacing/>
      </w:pPr>
      <w:r w:rsidRPr="00E617C9">
        <w:t>MER Fotboll/Fotbollslekis</w:t>
      </w:r>
    </w:p>
    <w:p w14:paraId="4411E154" w14:textId="31C7E725" w:rsidR="2B1E9C05" w:rsidRDefault="2B1E9C05" w:rsidP="00DD78AE">
      <w:pPr>
        <w:numPr>
          <w:ilvl w:val="0"/>
          <w:numId w:val="49"/>
        </w:numPr>
        <w:contextualSpacing/>
      </w:pPr>
      <w:r>
        <w:t>Domarutbildning 5v5/7v7</w:t>
      </w:r>
    </w:p>
    <w:p w14:paraId="1C854589" w14:textId="550DF204" w:rsidR="2B1E9C05" w:rsidRDefault="2B1E9C05" w:rsidP="00DD78AE">
      <w:pPr>
        <w:numPr>
          <w:ilvl w:val="0"/>
          <w:numId w:val="49"/>
        </w:numPr>
        <w:contextualSpacing/>
      </w:pPr>
      <w:r>
        <w:t>Korvkassen</w:t>
      </w:r>
    </w:p>
    <w:p w14:paraId="59336E73" w14:textId="30B7DD54" w:rsidR="2B1E9C05" w:rsidRDefault="2B1E9C05" w:rsidP="00DD78AE">
      <w:pPr>
        <w:numPr>
          <w:ilvl w:val="0"/>
          <w:numId w:val="49"/>
        </w:numPr>
        <w:contextualSpacing/>
      </w:pPr>
      <w:r>
        <w:t xml:space="preserve">Klubbrabatten </w:t>
      </w:r>
    </w:p>
    <w:p w14:paraId="6496C759" w14:textId="77777777" w:rsidR="00AD2ADD" w:rsidRDefault="00AD2ADD" w:rsidP="00AD2ADD">
      <w:pPr>
        <w:ind w:left="720"/>
        <w:contextualSpacing/>
      </w:pPr>
    </w:p>
    <w:p w14:paraId="6FF25F3A" w14:textId="77777777" w:rsidR="00AD2ADD" w:rsidRDefault="00AD2ADD" w:rsidP="00AD2ADD">
      <w:pPr>
        <w:ind w:left="720"/>
        <w:contextualSpacing/>
      </w:pPr>
    </w:p>
    <w:p w14:paraId="0E852D7F" w14:textId="77777777" w:rsidR="00AD2ADD" w:rsidRDefault="00AD2ADD" w:rsidP="00AD2ADD">
      <w:pPr>
        <w:ind w:left="720"/>
        <w:contextualSpacing/>
      </w:pPr>
    </w:p>
    <w:p w14:paraId="33DBE96D" w14:textId="77777777" w:rsidR="00E617C9" w:rsidRPr="00E617C9" w:rsidRDefault="00E617C9" w:rsidP="00DD78AE">
      <w:pPr>
        <w:pStyle w:val="Rubrik2"/>
      </w:pPr>
      <w:bookmarkStart w:id="160" w:name="_Toc183973267"/>
      <w:bookmarkStart w:id="161" w:name="_Toc184274953"/>
      <w:bookmarkStart w:id="162" w:name="_Toc185065614"/>
      <w:bookmarkStart w:id="163" w:name="_Toc185179120"/>
      <w:bookmarkStart w:id="164" w:name="_Toc185184227"/>
      <w:bookmarkStart w:id="165" w:name="_Toc185410546"/>
      <w:r w:rsidRPr="00E617C9">
        <w:t>Kvartal 3</w:t>
      </w:r>
      <w:bookmarkEnd w:id="160"/>
      <w:bookmarkEnd w:id="161"/>
      <w:bookmarkEnd w:id="162"/>
      <w:bookmarkEnd w:id="163"/>
      <w:bookmarkEnd w:id="164"/>
      <w:bookmarkEnd w:id="165"/>
    </w:p>
    <w:p w14:paraId="4DC74670" w14:textId="77777777" w:rsidR="001F5A35" w:rsidRPr="00E617C9" w:rsidRDefault="001F5A35" w:rsidP="00DD78AE">
      <w:pPr>
        <w:numPr>
          <w:ilvl w:val="0"/>
          <w:numId w:val="49"/>
        </w:numPr>
        <w:contextualSpacing/>
      </w:pPr>
      <w:r w:rsidRPr="00E617C9">
        <w:t>Flygfyren Sommarcup</w:t>
      </w:r>
    </w:p>
    <w:p w14:paraId="704529E8" w14:textId="5B46B0AD" w:rsidR="73E5699D" w:rsidRDefault="001F5A35" w:rsidP="00DD78AE">
      <w:pPr>
        <w:numPr>
          <w:ilvl w:val="0"/>
          <w:numId w:val="49"/>
        </w:numPr>
        <w:contextualSpacing/>
      </w:pPr>
      <w:r>
        <w:t>”</w:t>
      </w:r>
      <w:r w:rsidR="73E5699D">
        <w:t>Max Your Sport</w:t>
      </w:r>
      <w:r>
        <w:t>”</w:t>
      </w:r>
      <w:r w:rsidR="73E5699D">
        <w:t xml:space="preserve"> </w:t>
      </w:r>
    </w:p>
    <w:p w14:paraId="7DA0ED14" w14:textId="43A3DBFD" w:rsidR="00B03EAB" w:rsidRPr="00FF7C2D" w:rsidRDefault="00B03EAB" w:rsidP="00DD78AE">
      <w:pPr>
        <w:numPr>
          <w:ilvl w:val="0"/>
          <w:numId w:val="49"/>
        </w:numPr>
        <w:contextualSpacing/>
        <w:rPr>
          <w:lang w:val="en-US"/>
        </w:rPr>
      </w:pPr>
      <w:r w:rsidRPr="00FF7C2D">
        <w:rPr>
          <w:lang w:val="en-US"/>
        </w:rPr>
        <w:t>Matchevenemang (Herr/Dam A</w:t>
      </w:r>
      <w:r w:rsidR="1A9A2564" w:rsidRPr="00FF7C2D">
        <w:rPr>
          <w:lang w:val="en-US"/>
        </w:rPr>
        <w:t>/Herr U</w:t>
      </w:r>
      <w:r w:rsidR="529D57D6" w:rsidRPr="714A133B">
        <w:rPr>
          <w:lang w:val="en-US"/>
        </w:rPr>
        <w:t xml:space="preserve"> vid derbymatcher</w:t>
      </w:r>
      <w:r w:rsidRPr="00FF7C2D">
        <w:rPr>
          <w:lang w:val="en-US"/>
        </w:rPr>
        <w:t>)</w:t>
      </w:r>
    </w:p>
    <w:p w14:paraId="5A72381E" w14:textId="77777777" w:rsidR="00603C10" w:rsidRDefault="00603C10" w:rsidP="00DD78AE">
      <w:pPr>
        <w:numPr>
          <w:ilvl w:val="0"/>
          <w:numId w:val="49"/>
        </w:numPr>
        <w:contextualSpacing/>
      </w:pPr>
      <w:r>
        <w:t>Klubbkollen (Kvalitetsklubb)</w:t>
      </w:r>
    </w:p>
    <w:p w14:paraId="2FB4A8A6" w14:textId="28EE5651" w:rsidR="00E617C9" w:rsidRPr="00E617C9" w:rsidRDefault="00E617C9" w:rsidP="00DD78AE">
      <w:pPr>
        <w:numPr>
          <w:ilvl w:val="0"/>
          <w:numId w:val="49"/>
        </w:numPr>
        <w:contextualSpacing/>
      </w:pPr>
      <w:r w:rsidRPr="00E617C9">
        <w:t>BKV Golfen</w:t>
      </w:r>
    </w:p>
    <w:p w14:paraId="62D4E4E6" w14:textId="77777777" w:rsidR="002B3E07" w:rsidRDefault="00496448" w:rsidP="00DD78AE">
      <w:pPr>
        <w:numPr>
          <w:ilvl w:val="0"/>
          <w:numId w:val="49"/>
        </w:numPr>
        <w:contextualSpacing/>
      </w:pPr>
      <w:r>
        <w:t>B</w:t>
      </w:r>
      <w:r w:rsidR="002B3E07">
        <w:t>ilbingo</w:t>
      </w:r>
    </w:p>
    <w:p w14:paraId="40B6C691" w14:textId="22D8662F" w:rsidR="00E617C9" w:rsidRPr="00E617C9" w:rsidRDefault="00E617C9" w:rsidP="00DD78AE">
      <w:pPr>
        <w:numPr>
          <w:ilvl w:val="0"/>
          <w:numId w:val="49"/>
        </w:numPr>
        <w:contextualSpacing/>
      </w:pPr>
      <w:r w:rsidRPr="00E617C9">
        <w:t>NT lagen (höst)</w:t>
      </w:r>
    </w:p>
    <w:p w14:paraId="3EEC6F7C" w14:textId="77777777" w:rsidR="00E617C9" w:rsidRPr="00E617C9" w:rsidRDefault="00E617C9" w:rsidP="00DD78AE">
      <w:pPr>
        <w:numPr>
          <w:ilvl w:val="0"/>
          <w:numId w:val="49"/>
        </w:numPr>
        <w:contextualSpacing/>
      </w:pPr>
      <w:r w:rsidRPr="00E617C9">
        <w:t>Företagscup</w:t>
      </w:r>
    </w:p>
    <w:p w14:paraId="1E667FC8" w14:textId="77777777" w:rsidR="005B2750" w:rsidRDefault="005B2750" w:rsidP="00DD78AE">
      <w:pPr>
        <w:numPr>
          <w:ilvl w:val="0"/>
          <w:numId w:val="49"/>
        </w:numPr>
        <w:contextualSpacing/>
      </w:pPr>
      <w:r>
        <w:t>Inrapportering av LOK-stöd</w:t>
      </w:r>
    </w:p>
    <w:p w14:paraId="0F7DB47A" w14:textId="77777777" w:rsidR="00E617C9" w:rsidRPr="00E617C9" w:rsidRDefault="00E617C9" w:rsidP="00AD2ADD">
      <w:pPr>
        <w:numPr>
          <w:ilvl w:val="0"/>
          <w:numId w:val="49"/>
        </w:numPr>
        <w:ind w:right="-569"/>
        <w:contextualSpacing/>
      </w:pPr>
      <w:r w:rsidRPr="00E617C9">
        <w:t>Planeringsinternat (Styrelse och SpK)</w:t>
      </w:r>
    </w:p>
    <w:p w14:paraId="64816A49" w14:textId="77777777" w:rsidR="00E617C9" w:rsidRPr="00E617C9" w:rsidRDefault="00E617C9" w:rsidP="00AD2ADD">
      <w:pPr>
        <w:numPr>
          <w:ilvl w:val="0"/>
          <w:numId w:val="49"/>
        </w:numPr>
        <w:ind w:right="-569"/>
        <w:contextualSpacing/>
      </w:pPr>
      <w:r w:rsidRPr="00E617C9">
        <w:t>Tränarutbildning SvFF D och SvFF C?</w:t>
      </w:r>
    </w:p>
    <w:p w14:paraId="53D754AD" w14:textId="77777777" w:rsidR="00E617C9" w:rsidRPr="00E617C9" w:rsidRDefault="00E617C9" w:rsidP="00DD78AE">
      <w:pPr>
        <w:numPr>
          <w:ilvl w:val="0"/>
          <w:numId w:val="49"/>
        </w:numPr>
        <w:contextualSpacing/>
      </w:pPr>
      <w:r w:rsidRPr="00E617C9">
        <w:t>Höstcamp (utespelare och målvakter)</w:t>
      </w:r>
    </w:p>
    <w:p w14:paraId="06D848BE" w14:textId="328C580E" w:rsidR="00E617C9" w:rsidRPr="00E617C9" w:rsidRDefault="00E617C9" w:rsidP="00DD78AE">
      <w:pPr>
        <w:numPr>
          <w:ilvl w:val="0"/>
          <w:numId w:val="49"/>
        </w:numPr>
        <w:contextualSpacing/>
      </w:pPr>
      <w:r w:rsidRPr="00E617C9">
        <w:t>MER Fotboll/Fotbollslekis</w:t>
      </w:r>
    </w:p>
    <w:p w14:paraId="2AAA0AC2" w14:textId="3C7CFE0E" w:rsidR="7714BFB0" w:rsidRDefault="00AB19AC" w:rsidP="00DD78AE">
      <w:pPr>
        <w:numPr>
          <w:ilvl w:val="0"/>
          <w:numId w:val="49"/>
        </w:numPr>
        <w:contextualSpacing/>
      </w:pPr>
      <w:r>
        <w:t>L</w:t>
      </w:r>
      <w:r w:rsidR="7714BFB0">
        <w:t>edarträff</w:t>
      </w:r>
    </w:p>
    <w:p w14:paraId="7AD89130" w14:textId="7213C952" w:rsidR="00C40D17" w:rsidRDefault="00C40D17" w:rsidP="00DD78AE">
      <w:pPr>
        <w:numPr>
          <w:ilvl w:val="0"/>
          <w:numId w:val="49"/>
        </w:numPr>
        <w:contextualSpacing/>
      </w:pPr>
      <w:r>
        <w:t>Spelformsutbildningar</w:t>
      </w:r>
    </w:p>
    <w:p w14:paraId="540F96D4" w14:textId="031C0CAF" w:rsidR="005419EB" w:rsidRDefault="0C0B698A" w:rsidP="00DD78AE">
      <w:pPr>
        <w:numPr>
          <w:ilvl w:val="0"/>
          <w:numId w:val="49"/>
        </w:numPr>
        <w:contextualSpacing/>
      </w:pPr>
      <w:r>
        <w:t>Vårdnadshava</w:t>
      </w:r>
      <w:r w:rsidR="002136E7">
        <w:t>r</w:t>
      </w:r>
      <w:r>
        <w:t xml:space="preserve">träff </w:t>
      </w:r>
      <w:r w:rsidR="067F4B10">
        <w:t>#2</w:t>
      </w:r>
    </w:p>
    <w:p w14:paraId="326B56F9" w14:textId="77777777" w:rsidR="00E617C9" w:rsidRPr="00E617C9" w:rsidRDefault="00E617C9" w:rsidP="00DD78AE">
      <w:pPr>
        <w:pStyle w:val="Rubrik2"/>
      </w:pPr>
      <w:bookmarkStart w:id="166" w:name="_Toc183973268"/>
      <w:bookmarkStart w:id="167" w:name="_Toc184274954"/>
      <w:bookmarkStart w:id="168" w:name="_Toc185065615"/>
      <w:bookmarkStart w:id="169" w:name="_Toc185179121"/>
      <w:bookmarkStart w:id="170" w:name="_Toc185184228"/>
      <w:bookmarkStart w:id="171" w:name="_Toc185410547"/>
      <w:r w:rsidRPr="00E617C9">
        <w:t>Kvartal 4</w:t>
      </w:r>
      <w:bookmarkEnd w:id="166"/>
      <w:bookmarkEnd w:id="167"/>
      <w:bookmarkEnd w:id="168"/>
      <w:bookmarkEnd w:id="169"/>
      <w:bookmarkEnd w:id="170"/>
      <w:bookmarkEnd w:id="171"/>
    </w:p>
    <w:p w14:paraId="5AF45FE7" w14:textId="75D835BA" w:rsidR="00E617C9" w:rsidRPr="00E617C9" w:rsidRDefault="00E617C9" w:rsidP="00DD78AE">
      <w:pPr>
        <w:numPr>
          <w:ilvl w:val="0"/>
          <w:numId w:val="49"/>
        </w:numPr>
        <w:contextualSpacing/>
      </w:pPr>
      <w:r>
        <w:t>Ungdoms</w:t>
      </w:r>
      <w:r w:rsidR="75F7AFF8">
        <w:t>avslutning</w:t>
      </w:r>
    </w:p>
    <w:p w14:paraId="6C100BC3" w14:textId="5E449DF5" w:rsidR="00E617C9" w:rsidRPr="00E617C9" w:rsidRDefault="003A3B72" w:rsidP="00DD78AE">
      <w:pPr>
        <w:numPr>
          <w:ilvl w:val="0"/>
          <w:numId w:val="49"/>
        </w:numPr>
        <w:contextualSpacing/>
      </w:pPr>
      <w:r>
        <w:t xml:space="preserve">BKV </w:t>
      </w:r>
      <w:r w:rsidR="00E617C9" w:rsidRPr="00E617C9">
        <w:t>gala</w:t>
      </w:r>
    </w:p>
    <w:p w14:paraId="3EA038CB" w14:textId="77777777" w:rsidR="00E617C9" w:rsidRPr="00E617C9" w:rsidRDefault="00E617C9" w:rsidP="00DD78AE">
      <w:pPr>
        <w:numPr>
          <w:ilvl w:val="0"/>
          <w:numId w:val="49"/>
        </w:numPr>
        <w:contextualSpacing/>
      </w:pPr>
      <w:r w:rsidRPr="00E617C9">
        <w:t>Sponsoraktivitet</w:t>
      </w:r>
    </w:p>
    <w:p w14:paraId="23AF8E74" w14:textId="3AF49E32" w:rsidR="00E617C9" w:rsidRPr="00E617C9" w:rsidRDefault="00E617C9" w:rsidP="00DD78AE">
      <w:pPr>
        <w:numPr>
          <w:ilvl w:val="0"/>
          <w:numId w:val="49"/>
        </w:numPr>
        <w:contextualSpacing/>
      </w:pPr>
      <w:r w:rsidRPr="00E617C9">
        <w:t>Höstcup (ungdom)</w:t>
      </w:r>
    </w:p>
    <w:p w14:paraId="51F58B3B" w14:textId="5565AEA5" w:rsidR="0097661B" w:rsidRPr="00E617C9" w:rsidRDefault="0097661B" w:rsidP="00DD78AE">
      <w:pPr>
        <w:numPr>
          <w:ilvl w:val="0"/>
          <w:numId w:val="49"/>
        </w:numPr>
        <w:contextualSpacing/>
      </w:pPr>
      <w:r w:rsidRPr="00E617C9">
        <w:t>Inomhuscup (</w:t>
      </w:r>
      <w:r w:rsidR="575962B5">
        <w:t>ungdom</w:t>
      </w:r>
      <w:r>
        <w:t>)</w:t>
      </w:r>
    </w:p>
    <w:p w14:paraId="20F8AF4A" w14:textId="77777777" w:rsidR="00E617C9" w:rsidRPr="00E617C9" w:rsidRDefault="00E617C9" w:rsidP="00DD78AE">
      <w:pPr>
        <w:numPr>
          <w:ilvl w:val="0"/>
          <w:numId w:val="49"/>
        </w:numPr>
        <w:contextualSpacing/>
      </w:pPr>
      <w:r w:rsidRPr="00E617C9">
        <w:t>Julmarknad</w:t>
      </w:r>
    </w:p>
    <w:p w14:paraId="39ECF972" w14:textId="77777777" w:rsidR="00E617C9" w:rsidRDefault="00E617C9" w:rsidP="00DD78AE">
      <w:pPr>
        <w:numPr>
          <w:ilvl w:val="0"/>
          <w:numId w:val="49"/>
        </w:numPr>
        <w:contextualSpacing/>
      </w:pPr>
      <w:r w:rsidRPr="00E617C9">
        <w:t>Bingolotto ”Uppesittarlotten”</w:t>
      </w:r>
    </w:p>
    <w:p w14:paraId="469833BA" w14:textId="0EBE69C9" w:rsidR="00E617C9" w:rsidRDefault="00E617C9" w:rsidP="00DD78AE">
      <w:pPr>
        <w:numPr>
          <w:ilvl w:val="0"/>
          <w:numId w:val="49"/>
        </w:numPr>
        <w:contextualSpacing/>
      </w:pPr>
      <w:r w:rsidRPr="00E617C9">
        <w:t>Nyårsknallen</w:t>
      </w:r>
    </w:p>
    <w:p w14:paraId="6A407D95" w14:textId="77777777" w:rsidR="009D340F" w:rsidRDefault="009D340F" w:rsidP="00DD78AE">
      <w:pPr>
        <w:contextualSpacing/>
        <w:sectPr w:rsidR="009D340F" w:rsidSect="00AD2ADD">
          <w:type w:val="continuous"/>
          <w:pgSz w:w="11906" w:h="16838"/>
          <w:pgMar w:top="1418" w:right="1418" w:bottom="1418" w:left="1276" w:header="708" w:footer="711" w:gutter="0"/>
          <w:lnNumType w:countBy="1" w:restart="continuous"/>
          <w:cols w:num="2" w:space="1278"/>
          <w:titlePg/>
          <w:docGrid w:linePitch="360"/>
        </w:sectPr>
      </w:pPr>
    </w:p>
    <w:p w14:paraId="198363C0" w14:textId="55332525" w:rsidR="00E617C9" w:rsidRDefault="00E617C9" w:rsidP="00DD78AE">
      <w:pPr>
        <w:contextualSpacing/>
      </w:pPr>
    </w:p>
    <w:p w14:paraId="327BEA0A" w14:textId="0A852C27" w:rsidR="00E617C9" w:rsidRPr="00E617C9" w:rsidRDefault="00E617C9" w:rsidP="00DD78AE">
      <w:pPr>
        <w:spacing w:after="160" w:line="259" w:lineRule="auto"/>
      </w:pPr>
      <w:r>
        <w:br w:type="page"/>
      </w:r>
    </w:p>
    <w:p w14:paraId="06ADD8DE" w14:textId="77777777" w:rsidR="008669D8" w:rsidRDefault="008669D8" w:rsidP="00DD78AE">
      <w:pPr>
        <w:pStyle w:val="Rubrik1"/>
        <w:rPr>
          <w:rStyle w:val="Rubrik1Char"/>
        </w:rPr>
        <w:sectPr w:rsidR="008669D8" w:rsidSect="00DD78AE">
          <w:headerReference w:type="even" r:id="rId21"/>
          <w:headerReference w:type="default" r:id="rId22"/>
          <w:headerReference w:type="first" r:id="rId23"/>
          <w:type w:val="continuous"/>
          <w:pgSz w:w="11906" w:h="16838"/>
          <w:pgMar w:top="1418" w:right="1418" w:bottom="1418" w:left="1276" w:header="708" w:footer="711" w:gutter="0"/>
          <w:lnNumType w:countBy="1" w:restart="continuous"/>
          <w:cols w:space="708"/>
          <w:titlePg/>
          <w:docGrid w:linePitch="360"/>
        </w:sectPr>
      </w:pPr>
      <w:bookmarkStart w:id="172" w:name="_Toc185410548"/>
    </w:p>
    <w:p w14:paraId="1512FF4C" w14:textId="706A4D91" w:rsidR="00BC4E4E" w:rsidRDefault="00BC4E4E" w:rsidP="00DD78AE">
      <w:pPr>
        <w:pStyle w:val="Rubrik1"/>
        <w:rPr>
          <w:rStyle w:val="Rubrik1Char"/>
        </w:rPr>
      </w:pPr>
      <w:r w:rsidRPr="4158BB1E">
        <w:rPr>
          <w:rStyle w:val="Rubrik1Char"/>
        </w:rPr>
        <w:lastRenderedPageBreak/>
        <w:t>Ekonomi</w:t>
      </w:r>
      <w:bookmarkEnd w:id="146"/>
      <w:bookmarkEnd w:id="147"/>
      <w:bookmarkEnd w:id="172"/>
    </w:p>
    <w:p w14:paraId="14D8B059" w14:textId="77777777" w:rsidR="00BC4E4E" w:rsidRDefault="00BC4E4E" w:rsidP="00DD78AE">
      <w:pPr>
        <w:pStyle w:val="Rubrik2"/>
        <w:rPr>
          <w:lang w:eastAsia="sv-SE"/>
        </w:rPr>
      </w:pPr>
      <w:bookmarkStart w:id="173" w:name="_Toc153559891"/>
      <w:bookmarkStart w:id="174" w:name="_Toc1032281859"/>
      <w:bookmarkStart w:id="175" w:name="_Toc1276237410"/>
      <w:bookmarkStart w:id="176" w:name="_Toc685552499"/>
      <w:bookmarkStart w:id="177" w:name="_Toc183973270"/>
      <w:bookmarkStart w:id="178" w:name="_Toc184274956"/>
      <w:bookmarkStart w:id="179" w:name="_Toc185065617"/>
      <w:bookmarkStart w:id="180" w:name="_Toc185179123"/>
      <w:bookmarkStart w:id="181" w:name="_Toc185184230"/>
      <w:bookmarkStart w:id="182" w:name="_Toc185410549"/>
      <w:r>
        <w:t>Allmänt</w:t>
      </w:r>
      <w:bookmarkEnd w:id="173"/>
      <w:bookmarkEnd w:id="174"/>
      <w:bookmarkEnd w:id="175"/>
      <w:bookmarkEnd w:id="176"/>
      <w:bookmarkEnd w:id="177"/>
      <w:bookmarkEnd w:id="178"/>
      <w:bookmarkEnd w:id="179"/>
      <w:bookmarkEnd w:id="180"/>
      <w:bookmarkEnd w:id="181"/>
      <w:bookmarkEnd w:id="182"/>
      <w:r>
        <w:t> </w:t>
      </w:r>
    </w:p>
    <w:p w14:paraId="57F2007A" w14:textId="29B75DBC" w:rsidR="00BC4E4E" w:rsidRDefault="001B0BD6" w:rsidP="00DD78AE">
      <w:pPr>
        <w:rPr>
          <w:lang w:eastAsia="sv-SE"/>
        </w:rPr>
      </w:pPr>
      <w:r>
        <w:rPr>
          <w:lang w:eastAsia="sv-SE"/>
        </w:rPr>
        <w:t>Medlems</w:t>
      </w:r>
      <w:r w:rsidR="00163BC0">
        <w:rPr>
          <w:lang w:eastAsia="sv-SE"/>
        </w:rPr>
        <w:t xml:space="preserve">- och </w:t>
      </w:r>
      <w:r>
        <w:rPr>
          <w:lang w:eastAsia="sv-SE"/>
        </w:rPr>
        <w:t>t</w:t>
      </w:r>
      <w:r w:rsidR="00B21A4C">
        <w:rPr>
          <w:lang w:eastAsia="sv-SE"/>
        </w:rPr>
        <w:t>r</w:t>
      </w:r>
      <w:r>
        <w:rPr>
          <w:lang w:eastAsia="sv-SE"/>
        </w:rPr>
        <w:t>änings</w:t>
      </w:r>
      <w:r w:rsidR="00BC4E4E">
        <w:rPr>
          <w:lang w:eastAsia="sv-SE"/>
        </w:rPr>
        <w:t>avgifter</w:t>
      </w:r>
      <w:r w:rsidR="00BC4E4E" w:rsidRPr="3FB2F928">
        <w:rPr>
          <w:lang w:eastAsia="sv-SE"/>
        </w:rPr>
        <w:t xml:space="preserve">, sponsorer, </w:t>
      </w:r>
      <w:r w:rsidR="00B943AA">
        <w:rPr>
          <w:lang w:eastAsia="sv-SE"/>
        </w:rPr>
        <w:t>marknads</w:t>
      </w:r>
      <w:r w:rsidR="00BC4E4E" w:rsidRPr="3FB2F928">
        <w:rPr>
          <w:lang w:eastAsia="sv-SE"/>
        </w:rPr>
        <w:t xml:space="preserve">evenemang, </w:t>
      </w:r>
      <w:r w:rsidR="003A51A9">
        <w:rPr>
          <w:lang w:eastAsia="sv-SE"/>
        </w:rPr>
        <w:t xml:space="preserve">statliga och kommunala </w:t>
      </w:r>
      <w:r w:rsidR="00BC4E4E" w:rsidRPr="3FB2F928">
        <w:rPr>
          <w:lang w:eastAsia="sv-SE"/>
        </w:rPr>
        <w:t>stöd samt SISU-aktiviteter är viktiga intäktskällor för BKV Norrtälje.  </w:t>
      </w:r>
    </w:p>
    <w:p w14:paraId="5D4F538D" w14:textId="48A89FF6" w:rsidR="00204A67" w:rsidRDefault="00BC4E4E" w:rsidP="00DD78AE">
      <w:pPr>
        <w:spacing w:before="100" w:beforeAutospacing="1" w:after="100" w:afterAutospacing="1"/>
        <w:rPr>
          <w:lang w:eastAsia="sv-SE"/>
        </w:rPr>
      </w:pPr>
      <w:r>
        <w:rPr>
          <w:lang w:eastAsia="sv-SE"/>
        </w:rPr>
        <w:t xml:space="preserve">Alla medlemmar måste därför </w:t>
      </w:r>
      <w:r w:rsidRPr="3FB2F928">
        <w:rPr>
          <w:lang w:eastAsia="sv-SE"/>
        </w:rPr>
        <w:t>aktivt</w:t>
      </w:r>
      <w:r>
        <w:rPr>
          <w:lang w:eastAsia="sv-SE"/>
        </w:rPr>
        <w:t xml:space="preserve"> bidra till</w:t>
      </w:r>
      <w:r w:rsidRPr="3FB2F928">
        <w:rPr>
          <w:lang w:eastAsia="sv-SE"/>
        </w:rPr>
        <w:t xml:space="preserve"> </w:t>
      </w:r>
      <w:r w:rsidR="00DA199E">
        <w:rPr>
          <w:lang w:eastAsia="sv-SE"/>
        </w:rPr>
        <w:t>föreningsägda aktiviteter</w:t>
      </w:r>
      <w:r w:rsidRPr="3FB2F928">
        <w:rPr>
          <w:lang w:eastAsia="sv-SE"/>
        </w:rPr>
        <w:t>, exempelvis sälja bingolotter, rabatthäften, kiosktjänstgöring</w:t>
      </w:r>
      <w:r w:rsidR="000049BC">
        <w:rPr>
          <w:lang w:eastAsia="sv-SE"/>
        </w:rPr>
        <w:t xml:space="preserve"> vid representationslage</w:t>
      </w:r>
      <w:r w:rsidR="00204A67">
        <w:rPr>
          <w:lang w:eastAsia="sv-SE"/>
        </w:rPr>
        <w:t>ns matcher</w:t>
      </w:r>
      <w:r w:rsidRPr="3FB2F928">
        <w:rPr>
          <w:lang w:eastAsia="sv-SE"/>
        </w:rPr>
        <w:t xml:space="preserve">, delta i evenemang </w:t>
      </w:r>
      <w:r>
        <w:rPr>
          <w:lang w:eastAsia="sv-SE"/>
        </w:rPr>
        <w:t>m.m. Dessa bidrag ger</w:t>
      </w:r>
      <w:r w:rsidRPr="3FB2F928">
        <w:rPr>
          <w:lang w:eastAsia="sv-SE"/>
        </w:rPr>
        <w:t xml:space="preserve"> en sund föreningsekonomi som ger möjlighet att verka för ungdomarnas </w:t>
      </w:r>
      <w:r>
        <w:rPr>
          <w:lang w:eastAsia="sv-SE"/>
        </w:rPr>
        <w:t>utveckling</w:t>
      </w:r>
      <w:r w:rsidRPr="3FB2F928">
        <w:rPr>
          <w:lang w:eastAsia="sv-SE"/>
        </w:rPr>
        <w:t>, utbild</w:t>
      </w:r>
      <w:r>
        <w:rPr>
          <w:lang w:eastAsia="sv-SE"/>
        </w:rPr>
        <w:t>ning av</w:t>
      </w:r>
      <w:r w:rsidRPr="3FB2F928">
        <w:rPr>
          <w:lang w:eastAsia="sv-SE"/>
        </w:rPr>
        <w:t xml:space="preserve"> ledare och i övrigt skapa en god ordning i föreningen.</w:t>
      </w:r>
    </w:p>
    <w:p w14:paraId="7A09205C" w14:textId="00EA28DB" w:rsidR="00BC4E4E" w:rsidRPr="002D2D99" w:rsidRDefault="00BC4E4E" w:rsidP="00DD78AE">
      <w:pPr>
        <w:spacing w:beforeAutospacing="1" w:afterAutospacing="1"/>
        <w:jc w:val="center"/>
        <w:rPr>
          <w:rFonts w:ascii="Arial" w:hAnsi="Arial" w:cs="Arial"/>
          <w:sz w:val="28"/>
          <w:szCs w:val="28"/>
          <w:lang w:eastAsia="sv-SE"/>
        </w:rPr>
      </w:pPr>
      <w:r w:rsidRPr="002D2D99">
        <w:rPr>
          <w:b/>
          <w:bCs/>
          <w:sz w:val="28"/>
          <w:szCs w:val="28"/>
          <w:lang w:eastAsia="sv-SE"/>
        </w:rPr>
        <w:t>Alla behövs – Alla måste bidra!</w:t>
      </w:r>
    </w:p>
    <w:p w14:paraId="4B2B53AB" w14:textId="7AFCE8AA" w:rsidR="00BC4E4E" w:rsidRDefault="00BC4E4E" w:rsidP="00DD78AE">
      <w:pPr>
        <w:rPr>
          <w:lang w:eastAsia="sv-SE"/>
        </w:rPr>
      </w:pPr>
      <w:r w:rsidRPr="3FB2F928">
        <w:rPr>
          <w:lang w:eastAsia="sv-SE"/>
        </w:rPr>
        <w:t xml:space="preserve">Därutöver kan till exempel aktiviteter och evenemang genomföras av </w:t>
      </w:r>
      <w:r>
        <w:rPr>
          <w:lang w:eastAsia="sv-SE"/>
        </w:rPr>
        <w:t>åldersgrupperna</w:t>
      </w:r>
      <w:r w:rsidRPr="3FB2F928">
        <w:rPr>
          <w:lang w:eastAsia="sv-SE"/>
        </w:rPr>
        <w:t xml:space="preserve">, där föreningens namn används. Dessa intäkter tillfaller </w:t>
      </w:r>
      <w:r>
        <w:rPr>
          <w:lang w:eastAsia="sv-SE"/>
        </w:rPr>
        <w:t>åldersgrupperna</w:t>
      </w:r>
      <w:r w:rsidR="00714F47">
        <w:rPr>
          <w:lang w:eastAsia="sv-SE"/>
        </w:rPr>
        <w:t xml:space="preserve"> </w:t>
      </w:r>
      <w:r w:rsidR="002D68F3">
        <w:rPr>
          <w:lang w:eastAsia="sv-SE"/>
        </w:rPr>
        <w:t>(-kassor)</w:t>
      </w:r>
      <w:r w:rsidRPr="3FB2F928">
        <w:rPr>
          <w:lang w:eastAsia="sv-SE"/>
        </w:rPr>
        <w:t>. </w:t>
      </w:r>
    </w:p>
    <w:p w14:paraId="5835B6D7" w14:textId="77777777" w:rsidR="00BC4E4E" w:rsidRDefault="00BC4E4E" w:rsidP="00DD78AE">
      <w:pPr>
        <w:pStyle w:val="Rubrik2"/>
      </w:pPr>
      <w:bookmarkStart w:id="183" w:name="_Toc153559892"/>
      <w:bookmarkStart w:id="184" w:name="_Toc1733850905"/>
      <w:bookmarkStart w:id="185" w:name="_Toc743752873"/>
      <w:bookmarkStart w:id="186" w:name="_Toc404954906"/>
      <w:bookmarkStart w:id="187" w:name="_Toc183973271"/>
      <w:bookmarkStart w:id="188" w:name="_Toc184274957"/>
      <w:bookmarkStart w:id="189" w:name="_Toc185065618"/>
      <w:bookmarkStart w:id="190" w:name="_Toc185179124"/>
      <w:bookmarkStart w:id="191" w:name="_Toc185184231"/>
      <w:bookmarkStart w:id="192" w:name="_Toc185410550"/>
      <w:r>
        <w:t>Stora kostnader</w:t>
      </w:r>
      <w:bookmarkEnd w:id="183"/>
      <w:bookmarkEnd w:id="184"/>
      <w:bookmarkEnd w:id="185"/>
      <w:bookmarkEnd w:id="186"/>
      <w:bookmarkEnd w:id="187"/>
      <w:bookmarkEnd w:id="188"/>
      <w:bookmarkEnd w:id="189"/>
      <w:bookmarkEnd w:id="190"/>
      <w:bookmarkEnd w:id="191"/>
      <w:bookmarkEnd w:id="192"/>
    </w:p>
    <w:p w14:paraId="5F9A6046" w14:textId="7A868B23" w:rsidR="00C06812" w:rsidRPr="00C06812" w:rsidRDefault="00C06812" w:rsidP="00DD78AE">
      <w:r>
        <w:t xml:space="preserve">För att bedriva en verksamhet i BKV Norrtälje </w:t>
      </w:r>
      <w:r w:rsidR="00A31667">
        <w:t xml:space="preserve">uppstår olika kostnader för att </w:t>
      </w:r>
      <w:r w:rsidR="009B0C3C">
        <w:t>uppnå vår vision och målbild. Nedan är exempel på för BKV stora kostnader:</w:t>
      </w:r>
    </w:p>
    <w:p w14:paraId="1FB42947" w14:textId="07F4BCA1" w:rsidR="00BC4E4E" w:rsidRDefault="00BC4E4E" w:rsidP="00DD78AE">
      <w:pPr>
        <w:numPr>
          <w:ilvl w:val="0"/>
          <w:numId w:val="12"/>
        </w:numPr>
        <w:spacing w:before="20"/>
        <w:contextualSpacing/>
        <w:rPr>
          <w:lang w:eastAsia="sv-SE"/>
        </w:rPr>
      </w:pPr>
      <w:r w:rsidRPr="3FB2F928">
        <w:rPr>
          <w:lang w:eastAsia="sv-SE"/>
        </w:rPr>
        <w:t>Löner/</w:t>
      </w:r>
      <w:r w:rsidR="00231D0C">
        <w:rPr>
          <w:lang w:eastAsia="sv-SE"/>
        </w:rPr>
        <w:t>arvoden</w:t>
      </w:r>
      <w:r w:rsidRPr="3FB2F928">
        <w:rPr>
          <w:lang w:eastAsia="sv-SE"/>
        </w:rPr>
        <w:t xml:space="preserve">; Löner till anställd personal samt </w:t>
      </w:r>
      <w:r w:rsidR="00231D0C">
        <w:rPr>
          <w:lang w:eastAsia="sv-SE"/>
        </w:rPr>
        <w:t>arvodering</w:t>
      </w:r>
      <w:r w:rsidRPr="3FB2F928">
        <w:rPr>
          <w:lang w:eastAsia="sv-SE"/>
        </w:rPr>
        <w:t xml:space="preserve"> till berättigade </w:t>
      </w:r>
      <w:r w:rsidR="002D68F3">
        <w:rPr>
          <w:lang w:eastAsia="sv-SE"/>
        </w:rPr>
        <w:t>utvecklar</w:t>
      </w:r>
      <w:r w:rsidR="00A62FAE">
        <w:rPr>
          <w:lang w:eastAsia="sv-SE"/>
        </w:rPr>
        <w:t xml:space="preserve">e, </w:t>
      </w:r>
      <w:r w:rsidRPr="3FB2F928">
        <w:rPr>
          <w:lang w:eastAsia="sv-SE"/>
        </w:rPr>
        <w:t>tränare</w:t>
      </w:r>
      <w:r w:rsidR="00A62FAE">
        <w:rPr>
          <w:lang w:eastAsia="sv-SE"/>
        </w:rPr>
        <w:t xml:space="preserve"> och </w:t>
      </w:r>
      <w:r w:rsidR="00E77855">
        <w:rPr>
          <w:lang w:eastAsia="sv-SE"/>
        </w:rPr>
        <w:t>ledare</w:t>
      </w:r>
      <w:r w:rsidRPr="3FB2F928">
        <w:rPr>
          <w:lang w:eastAsia="sv-SE"/>
        </w:rPr>
        <w:t>. </w:t>
      </w:r>
    </w:p>
    <w:p w14:paraId="5DA05418" w14:textId="05834144" w:rsidR="00BC4E4E" w:rsidRDefault="00BC4E4E" w:rsidP="00DD78AE">
      <w:pPr>
        <w:numPr>
          <w:ilvl w:val="0"/>
          <w:numId w:val="12"/>
        </w:numPr>
        <w:spacing w:before="20"/>
        <w:contextualSpacing/>
        <w:rPr>
          <w:lang w:eastAsia="sv-SE"/>
        </w:rPr>
      </w:pPr>
      <w:r w:rsidRPr="3FB2F928">
        <w:rPr>
          <w:lang w:eastAsia="sv-SE"/>
        </w:rPr>
        <w:t xml:space="preserve">Tävlingsverksamhet; Domarkostnader och anmälningsavgifter för </w:t>
      </w:r>
      <w:r w:rsidRPr="3FB2F928">
        <w:rPr>
          <w:color w:val="000000" w:themeColor="text1"/>
          <w:lang w:eastAsia="sv-SE"/>
        </w:rPr>
        <w:t xml:space="preserve">serie-, kval- och DM spel, avgifter till </w:t>
      </w:r>
      <w:r w:rsidRPr="3FB2F928">
        <w:rPr>
          <w:lang w:eastAsia="sv-SE"/>
        </w:rPr>
        <w:t>lag– och spelarförsäkringar, plan- och hallhyror</w:t>
      </w:r>
      <w:r w:rsidR="00147BBF">
        <w:rPr>
          <w:lang w:eastAsia="sv-SE"/>
        </w:rPr>
        <w:t xml:space="preserve"> </w:t>
      </w:r>
      <w:r w:rsidRPr="3FB2F928">
        <w:rPr>
          <w:lang w:eastAsia="sv-SE"/>
        </w:rPr>
        <w:t>samt utbildningsersättning. </w:t>
      </w:r>
    </w:p>
    <w:p w14:paraId="6AC70B9C" w14:textId="77777777" w:rsidR="00BC4E4E" w:rsidRDefault="00BC4E4E" w:rsidP="00DD78AE">
      <w:pPr>
        <w:numPr>
          <w:ilvl w:val="0"/>
          <w:numId w:val="12"/>
        </w:numPr>
        <w:spacing w:before="20"/>
        <w:contextualSpacing/>
        <w:rPr>
          <w:lang w:eastAsia="sv-SE"/>
        </w:rPr>
      </w:pPr>
      <w:r w:rsidRPr="3FB2F928">
        <w:rPr>
          <w:lang w:eastAsia="sv-SE"/>
        </w:rPr>
        <w:t>Match- och träningsutrustning; Matchkläder och viss träningsutrustning till lagen. </w:t>
      </w:r>
    </w:p>
    <w:p w14:paraId="71155947" w14:textId="39EA0832" w:rsidR="00BC4E4E" w:rsidRDefault="00BC4E4E" w:rsidP="00DD78AE">
      <w:pPr>
        <w:numPr>
          <w:ilvl w:val="0"/>
          <w:numId w:val="12"/>
        </w:numPr>
        <w:spacing w:before="20"/>
        <w:contextualSpacing/>
        <w:rPr>
          <w:lang w:eastAsia="sv-SE"/>
        </w:rPr>
      </w:pPr>
      <w:r w:rsidRPr="3FB2F928">
        <w:rPr>
          <w:lang w:eastAsia="sv-SE"/>
        </w:rPr>
        <w:t>Ledar- och spelarutbildning/-utveckling; Ledarutbildning enligt SvFF utbildningsstege, spelares deltagande i distrikts</w:t>
      </w:r>
      <w:r w:rsidR="0079044B">
        <w:rPr>
          <w:lang w:eastAsia="sv-SE"/>
        </w:rPr>
        <w:t xml:space="preserve">- och </w:t>
      </w:r>
      <w:r w:rsidR="00F526CD">
        <w:rPr>
          <w:lang w:eastAsia="sv-SE"/>
        </w:rPr>
        <w:t>lands</w:t>
      </w:r>
      <w:r w:rsidRPr="3FB2F928">
        <w:rPr>
          <w:lang w:eastAsia="sv-SE"/>
        </w:rPr>
        <w:t>lagsverksamhet. </w:t>
      </w:r>
    </w:p>
    <w:p w14:paraId="5B0EF180" w14:textId="77777777" w:rsidR="00BC4E4E" w:rsidRDefault="00BC4E4E" w:rsidP="00DD78AE">
      <w:pPr>
        <w:numPr>
          <w:ilvl w:val="0"/>
          <w:numId w:val="12"/>
        </w:numPr>
        <w:spacing w:before="20" w:after="20"/>
        <w:contextualSpacing/>
        <w:rPr>
          <w:lang w:eastAsia="sv-SE"/>
        </w:rPr>
      </w:pPr>
      <w:r w:rsidRPr="3FB2F928">
        <w:rPr>
          <w:lang w:eastAsia="sv-SE"/>
        </w:rPr>
        <w:t xml:space="preserve">Föreningsadministration; </w:t>
      </w:r>
      <w:r>
        <w:rPr>
          <w:lang w:eastAsia="sv-SE"/>
        </w:rPr>
        <w:t>sportkontor</w:t>
      </w:r>
      <w:r w:rsidRPr="3FB2F928">
        <w:rPr>
          <w:lang w:eastAsia="sv-SE"/>
        </w:rPr>
        <w:t>, förråd, kopieringsutrustning, informationsspridning mm. </w:t>
      </w:r>
    </w:p>
    <w:p w14:paraId="6753AD50" w14:textId="60CF8007" w:rsidR="00BC4E4E" w:rsidRPr="00D272E1" w:rsidRDefault="00BC4E4E" w:rsidP="00DD78AE">
      <w:pPr>
        <w:numPr>
          <w:ilvl w:val="0"/>
          <w:numId w:val="12"/>
        </w:numPr>
        <w:spacing w:before="20" w:after="20"/>
        <w:contextualSpacing/>
        <w:rPr>
          <w:lang w:eastAsia="sv-SE"/>
        </w:rPr>
      </w:pPr>
      <w:r w:rsidRPr="3FB2F928">
        <w:rPr>
          <w:lang w:eastAsia="sv-SE"/>
        </w:rPr>
        <w:t xml:space="preserve">Föreningens klubbhus, som får fritt disponeras av föreningens respektive </w:t>
      </w:r>
      <w:r w:rsidR="001325D5">
        <w:rPr>
          <w:lang w:eastAsia="sv-SE"/>
        </w:rPr>
        <w:t>å</w:t>
      </w:r>
      <w:r w:rsidR="00C96D5A">
        <w:rPr>
          <w:lang w:eastAsia="sv-SE"/>
        </w:rPr>
        <w:t xml:space="preserve">lders-/träningsgrupper </w:t>
      </w:r>
      <w:r w:rsidR="009279C0">
        <w:rPr>
          <w:lang w:eastAsia="sv-SE"/>
        </w:rPr>
        <w:t xml:space="preserve">och </w:t>
      </w:r>
      <w:r w:rsidRPr="3FB2F928">
        <w:rPr>
          <w:lang w:eastAsia="sv-SE"/>
        </w:rPr>
        <w:t>medlemmar.</w:t>
      </w:r>
      <w:r w:rsidRPr="00D272E1">
        <w:rPr>
          <w:b/>
          <w:bCs/>
          <w:lang w:eastAsia="sv-SE"/>
        </w:rPr>
        <w:t> </w:t>
      </w:r>
    </w:p>
    <w:p w14:paraId="102CD2E5" w14:textId="77777777" w:rsidR="00BC4E4E" w:rsidRDefault="00BC4E4E" w:rsidP="00DD78AE">
      <w:pPr>
        <w:pStyle w:val="Rubrik2"/>
        <w:sectPr w:rsidR="00BC4E4E" w:rsidSect="00DD78AE">
          <w:type w:val="continuous"/>
          <w:pgSz w:w="11906" w:h="16838"/>
          <w:pgMar w:top="1418" w:right="1418" w:bottom="1418" w:left="1276" w:header="708" w:footer="711" w:gutter="0"/>
          <w:lnNumType w:countBy="1" w:restart="continuous"/>
          <w:cols w:space="708"/>
          <w:titlePg/>
          <w:docGrid w:linePitch="360"/>
        </w:sectPr>
      </w:pPr>
      <w:bookmarkStart w:id="193" w:name="_Toc153559893"/>
      <w:bookmarkStart w:id="194" w:name="_Toc1006765057"/>
    </w:p>
    <w:p w14:paraId="3BD31432" w14:textId="5916B8E6" w:rsidR="00711C8E" w:rsidRDefault="00BC4E4E" w:rsidP="00DD78AE">
      <w:pPr>
        <w:pStyle w:val="Rubrik2"/>
      </w:pPr>
      <w:bookmarkStart w:id="195" w:name="_Toc183973272"/>
      <w:bookmarkStart w:id="196" w:name="_Toc184274958"/>
      <w:bookmarkStart w:id="197" w:name="_Toc185065619"/>
      <w:bookmarkStart w:id="198" w:name="_Toc185179125"/>
      <w:bookmarkStart w:id="199" w:name="_Toc185410551"/>
      <w:r>
        <w:lastRenderedPageBreak/>
        <w:t>Ekonomiska ramar (budget</w:t>
      </w:r>
      <w:r w:rsidR="002F1650">
        <w:t xml:space="preserve"> 202</w:t>
      </w:r>
      <w:r w:rsidR="003D089C">
        <w:t>5</w:t>
      </w:r>
      <w:r>
        <w:t>)</w:t>
      </w:r>
      <w:bookmarkEnd w:id="193"/>
      <w:bookmarkEnd w:id="194"/>
      <w:bookmarkEnd w:id="195"/>
      <w:bookmarkEnd w:id="196"/>
      <w:bookmarkEnd w:id="197"/>
      <w:bookmarkEnd w:id="198"/>
      <w:bookmarkEnd w:id="199"/>
    </w:p>
    <w:p w14:paraId="2757686A" w14:textId="061BF661" w:rsidR="0451BBEA" w:rsidRPr="00ED05E4" w:rsidRDefault="00D63344" w:rsidP="00DD78AE">
      <w:pPr>
        <w:rPr>
          <w:color w:val="FF0000"/>
        </w:rPr>
      </w:pPr>
      <w:r>
        <w:rPr>
          <w:color w:val="FF0000"/>
        </w:rPr>
        <w:t xml:space="preserve">Tabell </w:t>
      </w:r>
      <w:r w:rsidR="00BE1FCC" w:rsidRPr="00BE1FCC">
        <w:rPr>
          <w:color w:val="FF0000"/>
        </w:rPr>
        <w:t>Budget infogas i remissutgåva 2</w:t>
      </w:r>
      <w:r w:rsidR="00AF4448">
        <w:rPr>
          <w:color w:val="FF0000"/>
        </w:rPr>
        <w:t xml:space="preserve"> efter styrelsemötet </w:t>
      </w:r>
      <w:r w:rsidR="00F06514">
        <w:rPr>
          <w:color w:val="FF0000"/>
        </w:rPr>
        <w:t>9</w:t>
      </w:r>
      <w:r w:rsidR="00AF4448">
        <w:rPr>
          <w:color w:val="FF0000"/>
        </w:rPr>
        <w:t xml:space="preserve"> januari.</w:t>
      </w:r>
    </w:p>
    <w:p w14:paraId="5323AF10" w14:textId="4A6A19AA" w:rsidR="0451BBEA" w:rsidRDefault="0451BBEA" w:rsidP="00DD78AE"/>
    <w:p w14:paraId="74DDB354" w14:textId="3262095D" w:rsidR="00711C8E" w:rsidRPr="00711C8E" w:rsidRDefault="00711C8E" w:rsidP="00DD78AE">
      <w:pPr>
        <w:rPr>
          <w:lang w:eastAsia="sv-SE"/>
        </w:rPr>
        <w:sectPr w:rsidR="00711C8E" w:rsidRPr="00711C8E" w:rsidSect="00DD78AE">
          <w:headerReference w:type="even" r:id="rId24"/>
          <w:headerReference w:type="default" r:id="rId25"/>
          <w:headerReference w:type="first" r:id="rId26"/>
          <w:pgSz w:w="16838" w:h="11906" w:orient="landscape"/>
          <w:pgMar w:top="1276" w:right="1418" w:bottom="1418" w:left="1418" w:header="708" w:footer="711" w:gutter="0"/>
          <w:lnNumType w:countBy="1" w:restart="continuous"/>
          <w:cols w:space="708"/>
          <w:titlePg/>
          <w:docGrid w:linePitch="360"/>
        </w:sectPr>
      </w:pPr>
    </w:p>
    <w:p w14:paraId="69A3C1F2" w14:textId="44497FF5" w:rsidR="00BC4E4E" w:rsidRDefault="00FB4356" w:rsidP="00DD78AE">
      <w:pPr>
        <w:pStyle w:val="Rubrik1"/>
        <w:spacing w:before="0"/>
      </w:pPr>
      <w:bookmarkStart w:id="200" w:name="_Toc124336261"/>
      <w:bookmarkStart w:id="201" w:name="_Toc553922184"/>
      <w:bookmarkStart w:id="202" w:name="_Toc910132722"/>
      <w:bookmarkStart w:id="203" w:name="_Toc576733149"/>
      <w:bookmarkStart w:id="204" w:name="_Toc1835911776"/>
      <w:bookmarkStart w:id="205" w:name="_Toc1508347633"/>
      <w:bookmarkStart w:id="206" w:name="_Toc1898625791"/>
      <w:bookmarkStart w:id="207" w:name="_Toc640790754"/>
      <w:bookmarkStart w:id="208" w:name="_Toc483070698"/>
      <w:bookmarkStart w:id="209" w:name="_Toc267440197"/>
      <w:bookmarkStart w:id="210" w:name="_Toc569266454"/>
      <w:bookmarkStart w:id="211" w:name="_Toc31501087"/>
      <w:bookmarkStart w:id="212" w:name="_Toc1429709289"/>
      <w:bookmarkStart w:id="213" w:name="_Toc365086348"/>
      <w:bookmarkStart w:id="214" w:name="_Toc1051370650"/>
      <w:bookmarkStart w:id="215" w:name="_Toc690520228"/>
      <w:bookmarkStart w:id="216" w:name="_Toc613345660"/>
      <w:bookmarkStart w:id="217" w:name="_Toc1017878407"/>
      <w:bookmarkStart w:id="218" w:name="_Toc172914702"/>
      <w:bookmarkStart w:id="219" w:name="_Toc1239467938"/>
      <w:bookmarkStart w:id="220" w:name="_Toc1100071523"/>
      <w:bookmarkStart w:id="221" w:name="_Toc2102068701"/>
      <w:bookmarkStart w:id="222" w:name="_Toc1519743868"/>
      <w:bookmarkStart w:id="223" w:name="_Toc1427435357"/>
      <w:bookmarkStart w:id="224" w:name="_Toc1173573586"/>
      <w:bookmarkStart w:id="225" w:name="_Toc1201906881"/>
      <w:bookmarkStart w:id="226" w:name="_Toc185410552"/>
      <w:r>
        <w:lastRenderedPageBreak/>
        <w:t xml:space="preserve">Sportkontoret </w:t>
      </w:r>
      <w:r w:rsidR="00EE4693">
        <w:t xml:space="preserve">anvisningar </w:t>
      </w:r>
      <w:r>
        <w:t>g</w:t>
      </w:r>
      <w:r w:rsidR="00506FD8">
        <w:t>enomförande</w:t>
      </w:r>
      <w:r w:rsidR="00BC2F11">
        <w:t xml:space="preserve"> 2025</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3089846" w14:textId="2F8EF2E6" w:rsidR="00D85CAB" w:rsidRDefault="005F68E4" w:rsidP="00DD78AE">
      <w:r>
        <w:t xml:space="preserve">Klubbchef: </w:t>
      </w:r>
      <w:r w:rsidR="5A657E1F">
        <w:t>Tobias Lindström</w:t>
      </w:r>
    </w:p>
    <w:p w14:paraId="55D84258" w14:textId="018BCDC2" w:rsidR="005F68E4" w:rsidRDefault="005F68E4" w:rsidP="00DD78AE">
      <w:r>
        <w:t xml:space="preserve">Trygghetscoach: </w:t>
      </w:r>
      <w:r w:rsidR="1701E026">
        <w:t>Lennart Lundin</w:t>
      </w:r>
    </w:p>
    <w:p w14:paraId="0A35258E" w14:textId="36B7870E" w:rsidR="005F68E4" w:rsidRDefault="005F68E4" w:rsidP="00DD78AE">
      <w:r>
        <w:t xml:space="preserve">Föreningskonsulent: </w:t>
      </w:r>
      <w:r w:rsidR="448DA26E">
        <w:t>Tomas Einarsson</w:t>
      </w:r>
    </w:p>
    <w:p w14:paraId="6D36184A" w14:textId="008A24C1" w:rsidR="00DA3E53" w:rsidRDefault="00DA3E53" w:rsidP="00DD78AE">
      <w:r>
        <w:t xml:space="preserve">Kassör: </w:t>
      </w:r>
      <w:r w:rsidR="5C88173F">
        <w:t>Tommy Cedersved</w:t>
      </w:r>
    </w:p>
    <w:p w14:paraId="5046C70C" w14:textId="0566DF8D" w:rsidR="14916F84" w:rsidRDefault="14916F84" w:rsidP="00DD78AE">
      <w:r>
        <w:t xml:space="preserve">Samordnare Marknad/Kommunikation: </w:t>
      </w:r>
      <w:r w:rsidR="75FE884B">
        <w:t>Tobias Lindström</w:t>
      </w:r>
    </w:p>
    <w:p w14:paraId="49C1A9D7" w14:textId="72975756" w:rsidR="003862CC" w:rsidRPr="00D85CAB" w:rsidRDefault="00DA3E53" w:rsidP="00DD78AE">
      <w:r>
        <w:t xml:space="preserve">Samordnare </w:t>
      </w:r>
      <w:bookmarkStart w:id="227" w:name="_Int_qOxUUIYE"/>
      <w:r>
        <w:t>Evenemang</w:t>
      </w:r>
      <w:r w:rsidR="00E85D0C">
        <w:rPr>
          <w:rStyle w:val="Fotnotsreferens"/>
        </w:rPr>
        <w:footnoteReference w:id="7"/>
      </w:r>
      <w:r>
        <w:t>:</w:t>
      </w:r>
      <w:bookmarkEnd w:id="227"/>
      <w:r>
        <w:t xml:space="preserve"> </w:t>
      </w:r>
      <w:r w:rsidR="4FBB7653">
        <w:t>Amanda Rangemo</w:t>
      </w:r>
    </w:p>
    <w:p w14:paraId="1AE51550" w14:textId="6E043A61" w:rsidR="000230A3" w:rsidRDefault="000230A3" w:rsidP="00DD78AE">
      <w:r>
        <w:t xml:space="preserve">Fotbollsutvecklare </w:t>
      </w:r>
      <w:r w:rsidR="00E26CAF">
        <w:t>S</w:t>
      </w:r>
      <w:r w:rsidR="001E264F">
        <w:t>pelare: Jon Lööf</w:t>
      </w:r>
    </w:p>
    <w:p w14:paraId="3E514A2C" w14:textId="5113AA29" w:rsidR="001E264F" w:rsidRDefault="001E264F" w:rsidP="00DD78AE">
      <w:r>
        <w:t xml:space="preserve">Fotbollsutvecklare </w:t>
      </w:r>
      <w:r w:rsidR="00E26CAF">
        <w:t>T</w:t>
      </w:r>
      <w:r>
        <w:t>ränare</w:t>
      </w:r>
      <w:r w:rsidR="00BE1FCC">
        <w:t>:</w:t>
      </w:r>
      <w:r>
        <w:t xml:space="preserve"> Nisse Balstedt</w:t>
      </w:r>
    </w:p>
    <w:p w14:paraId="4171570A" w14:textId="47D50587" w:rsidR="001E264F" w:rsidRDefault="009905EF" w:rsidP="00DD78AE">
      <w:r>
        <w:t xml:space="preserve">Fotbollsutvecklare </w:t>
      </w:r>
      <w:r w:rsidR="00E26CAF">
        <w:t>D</w:t>
      </w:r>
      <w:r>
        <w:t>omare</w:t>
      </w:r>
      <w:r w:rsidR="007F0522">
        <w:t>; Lars Mörrby</w:t>
      </w:r>
    </w:p>
    <w:p w14:paraId="455F35AD" w14:textId="567969E8" w:rsidR="00D245CC" w:rsidRPr="009E5B50" w:rsidRDefault="00D245CC" w:rsidP="00DD78AE">
      <w:pPr>
        <w:rPr>
          <w:color w:val="000000" w:themeColor="text1"/>
        </w:rPr>
      </w:pPr>
      <w:r w:rsidRPr="009E5B50">
        <w:rPr>
          <w:color w:val="000000" w:themeColor="text1"/>
        </w:rPr>
        <w:t>Verksamhetsansvariga</w:t>
      </w:r>
      <w:r w:rsidR="00511EEC" w:rsidRPr="009E5B50">
        <w:rPr>
          <w:color w:val="000000" w:themeColor="text1"/>
        </w:rPr>
        <w:t xml:space="preserve"> Sektioner</w:t>
      </w:r>
      <w:r w:rsidRPr="009E5B50">
        <w:rPr>
          <w:color w:val="000000" w:themeColor="text1"/>
        </w:rPr>
        <w:t>: framgår</w:t>
      </w:r>
      <w:r w:rsidR="001A4A50" w:rsidRPr="009E5B50">
        <w:rPr>
          <w:color w:val="000000" w:themeColor="text1"/>
        </w:rPr>
        <w:t xml:space="preserve"> i respektive kapitel</w:t>
      </w:r>
    </w:p>
    <w:p w14:paraId="107E51C6" w14:textId="1A7D0830" w:rsidR="001A4A50" w:rsidRPr="007C2D3B" w:rsidRDefault="001A4A50" w:rsidP="00DD78AE">
      <w:pPr>
        <w:rPr>
          <w:color w:val="000000" w:themeColor="text1"/>
        </w:rPr>
      </w:pPr>
      <w:r w:rsidRPr="009E5B50">
        <w:rPr>
          <w:color w:val="000000" w:themeColor="text1"/>
        </w:rPr>
        <w:t>Fotbollsutvecklare ”Spelform</w:t>
      </w:r>
      <w:r w:rsidR="00511EEC" w:rsidRPr="009E5B50">
        <w:rPr>
          <w:color w:val="000000" w:themeColor="text1"/>
        </w:rPr>
        <w:t>”</w:t>
      </w:r>
      <w:r w:rsidRPr="009E5B50">
        <w:rPr>
          <w:color w:val="000000" w:themeColor="text1"/>
        </w:rPr>
        <w:t>: framgår i respektive kapitel</w:t>
      </w:r>
    </w:p>
    <w:p w14:paraId="0FFACA2F" w14:textId="75978AC8" w:rsidR="00466BB7" w:rsidRDefault="0081293C" w:rsidP="00DD78AE">
      <w:pPr>
        <w:pStyle w:val="Rubrik2"/>
      </w:pPr>
      <w:bookmarkStart w:id="228" w:name="_Toc185410553"/>
      <w:bookmarkStart w:id="229" w:name="_Toc124336262"/>
      <w:bookmarkStart w:id="230" w:name="_Toc2123384443"/>
      <w:bookmarkStart w:id="231" w:name="_Toc916248981"/>
      <w:bookmarkStart w:id="232" w:name="_Toc50112553"/>
      <w:bookmarkStart w:id="233" w:name="_Toc24361837"/>
      <w:bookmarkStart w:id="234" w:name="_Toc72243193"/>
      <w:bookmarkStart w:id="235" w:name="_Toc1180258414"/>
      <w:bookmarkStart w:id="236" w:name="_Toc1428713698"/>
      <w:bookmarkStart w:id="237" w:name="_Toc934548832"/>
      <w:bookmarkStart w:id="238" w:name="_Toc824685836"/>
      <w:r>
        <w:t>Inledning</w:t>
      </w:r>
      <w:bookmarkEnd w:id="228"/>
    </w:p>
    <w:p w14:paraId="06AE94E9" w14:textId="565B8499" w:rsidR="00342107" w:rsidRPr="00466BB7" w:rsidRDefault="74A1FAD8" w:rsidP="00DD78AE">
      <w:pPr>
        <w:rPr>
          <w:szCs w:val="26"/>
        </w:rPr>
      </w:pPr>
      <w:r w:rsidRPr="0F74E0D5">
        <w:t>Sportkontoret är den operativa kraften bakom BKV Norrtälje och arbetar på uppdrag av styrelsen för att säkerställa att föreningens mål uppnås. Genom ett nära samarbete med styrelsen omsätts strategiska beslut till konkreta insatser som stärker föreningens sportsliga och organisatoriska utveckling.</w:t>
      </w:r>
    </w:p>
    <w:p w14:paraId="40DE9970" w14:textId="4D9CE552" w:rsidR="00342107" w:rsidRDefault="74A1FAD8" w:rsidP="00DD78AE">
      <w:r w:rsidRPr="0F74E0D5">
        <w:t>Genom ett strukturerat och målinriktat arbetssätt bidrar Sportkontoret till att BKV Norrtälje inte bara når sina kortsiktiga mål utan också bygger en hållbar framtid för föreningen i linje med dess mål och vision.</w:t>
      </w:r>
    </w:p>
    <w:p w14:paraId="2B82A2C7" w14:textId="77777777" w:rsidR="00712C73" w:rsidRDefault="74A1FAD8" w:rsidP="00DD78AE">
      <w:pPr>
        <w:rPr>
          <w:rFonts w:eastAsiaTheme="majorEastAsia"/>
        </w:rPr>
      </w:pPr>
      <w:r w:rsidRPr="0F74E0D5">
        <w:t>Tillsammans skapar vi framgång, på och utanför planen!</w:t>
      </w:r>
      <w:r w:rsidRPr="0F74E0D5">
        <w:rPr>
          <w:rFonts w:eastAsiaTheme="majorEastAsia"/>
        </w:rPr>
        <w:t xml:space="preserve"> </w:t>
      </w:r>
    </w:p>
    <w:p w14:paraId="45582264" w14:textId="1510A770" w:rsidR="00EF4F70" w:rsidRPr="00EF4F70" w:rsidRDefault="00EF4F70" w:rsidP="00DD78AE">
      <w:pPr>
        <w:pStyle w:val="Rubrik2"/>
      </w:pPr>
      <w:bookmarkStart w:id="239" w:name="_Toc185410554"/>
      <w:r w:rsidRPr="00EF4F70">
        <w:t>Kommunikation</w:t>
      </w:r>
      <w:bookmarkEnd w:id="239"/>
    </w:p>
    <w:p w14:paraId="43C5BB8C" w14:textId="218244C0" w:rsidR="00EF4F70" w:rsidRPr="00EF4F70" w:rsidRDefault="00EF4F70" w:rsidP="00DD78AE">
      <w:r w:rsidRPr="0F74E0D5">
        <w:t xml:space="preserve">BKV finns tillgängliga på sociala medier såsom BKV:s hemsida, X, Instagram och Facebook. Klubbchefen </w:t>
      </w:r>
      <w:r w:rsidR="071A157B" w:rsidRPr="0F74E0D5">
        <w:t>tillsammans med</w:t>
      </w:r>
      <w:r w:rsidRPr="0F74E0D5">
        <w:t xml:space="preserve"> Trygghetscoach säkerställer att information som BKV publicerar på dessa plattformar håller en professionell och inkluderande tonalitet samt att inga kommentarer som kan upplevas kränkande postas i dessa kanaler. </w:t>
      </w:r>
      <w:r w:rsidR="1CEAAED6" w:rsidRPr="0F74E0D5">
        <w:t>När det gäller våra enskilda</w:t>
      </w:r>
      <w:r w:rsidR="6433036C" w:rsidRPr="0F74E0D5">
        <w:t xml:space="preserve"> lag</w:t>
      </w:r>
      <w:r w:rsidR="525BECF7" w:rsidRPr="0F74E0D5">
        <w:t xml:space="preserve"> så har man möjlighet att kommunicera via SportAdmin </w:t>
      </w:r>
      <w:r w:rsidR="11377C7D" w:rsidRPr="0F74E0D5">
        <w:t xml:space="preserve">samt </w:t>
      </w:r>
      <w:r w:rsidR="1CEAAED6" w:rsidRPr="0F74E0D5">
        <w:t xml:space="preserve">skapa egna konton på </w:t>
      </w:r>
      <w:r w:rsidR="76EC5287" w:rsidRPr="0F74E0D5">
        <w:t>X, Instagram och Facebook</w:t>
      </w:r>
      <w:r w:rsidR="1CEAAED6" w:rsidRPr="0F74E0D5">
        <w:t xml:space="preserve"> </w:t>
      </w:r>
      <w:r w:rsidR="5A187FBC" w:rsidRPr="0F74E0D5">
        <w:t>d</w:t>
      </w:r>
      <w:r w:rsidR="63D52806" w:rsidRPr="0F74E0D5">
        <w:t>är man kan hålla sina följare informerade om vad som är på gång</w:t>
      </w:r>
      <w:r w:rsidR="30E68696" w:rsidRPr="0F74E0D5">
        <w:t xml:space="preserve"> i just si</w:t>
      </w:r>
      <w:r w:rsidR="5CBE66BC" w:rsidRPr="0F74E0D5">
        <w:t>n åldersgrupp.</w:t>
      </w:r>
      <w:r w:rsidR="43F5ABA4" w:rsidRPr="0F74E0D5">
        <w:t xml:space="preserve"> Vi lyfter varandra, håller god ton och respekterar BKV Norrtäljes värdegrund</w:t>
      </w:r>
      <w:r w:rsidR="0050475B">
        <w:t xml:space="preserve"> –</w:t>
      </w:r>
      <w:r w:rsidR="43F5ABA4" w:rsidRPr="0F74E0D5">
        <w:t xml:space="preserve"> VARG</w:t>
      </w:r>
      <w:r w:rsidR="0050475B">
        <w:t>.</w:t>
      </w:r>
    </w:p>
    <w:p w14:paraId="55907640" w14:textId="7F106F70" w:rsidR="003946B3" w:rsidRPr="006167E0" w:rsidRDefault="003946B3" w:rsidP="00DD78AE">
      <w:pPr>
        <w:pStyle w:val="Rubrik2"/>
      </w:pPr>
      <w:bookmarkStart w:id="240" w:name="_Toc185410555"/>
      <w:r w:rsidRPr="006167E0">
        <w:t>Trygg fotboll</w:t>
      </w:r>
      <w:bookmarkEnd w:id="240"/>
    </w:p>
    <w:p w14:paraId="0B1682E3" w14:textId="4A36464B" w:rsidR="001F772A" w:rsidRDefault="003946B3" w:rsidP="00DD78AE">
      <w:pPr>
        <w:rPr>
          <w:color w:val="000000" w:themeColor="text1"/>
        </w:rPr>
      </w:pPr>
      <w:r w:rsidRPr="006167E0">
        <w:rPr>
          <w:color w:val="000000" w:themeColor="text1"/>
        </w:rPr>
        <w:t>BKV har inrättat en visselblåsarfunktion. Denna gör det </w:t>
      </w:r>
      <w:r w:rsidRPr="0F74E0D5">
        <w:rPr>
          <w:color w:val="000000" w:themeColor="text1"/>
        </w:rPr>
        <w:t>tryggt och säkert för medlemmar att rapportera misstänkta oegentligheter utan risk för repressalier. Detta görs i syfte att hitta eventuellt ohederligt beteende inom organisationen innan de</w:t>
      </w:r>
      <w:r w:rsidR="009A5623">
        <w:rPr>
          <w:color w:val="000000" w:themeColor="text1"/>
        </w:rPr>
        <w:t>t</w:t>
      </w:r>
      <w:r w:rsidRPr="0F74E0D5">
        <w:rPr>
          <w:color w:val="000000" w:themeColor="text1"/>
        </w:rPr>
        <w:t xml:space="preserve"> leder till allvarlig skada. Om våra medlemmar vill använda visselblåsarfunktionen mejlar </w:t>
      </w:r>
      <w:r w:rsidR="00566354">
        <w:rPr>
          <w:color w:val="000000" w:themeColor="text1"/>
        </w:rPr>
        <w:t>man</w:t>
      </w:r>
      <w:r w:rsidRPr="0F74E0D5">
        <w:rPr>
          <w:color w:val="000000" w:themeColor="text1"/>
        </w:rPr>
        <w:t xml:space="preserve"> till BKV:s Trygghetscoach via </w:t>
      </w:r>
      <w:hyperlink r:id="rId27">
        <w:r w:rsidR="6344DC24" w:rsidRPr="0F74E0D5">
          <w:rPr>
            <w:color w:val="0563C1"/>
            <w:u w:val="single"/>
          </w:rPr>
          <w:t>trygg@bkvnorrtalje.nu</w:t>
        </w:r>
      </w:hyperlink>
      <w:r w:rsidRPr="006167E0">
        <w:t xml:space="preserve"> med</w:t>
      </w:r>
      <w:r w:rsidRPr="0F74E0D5">
        <w:rPr>
          <w:color w:val="000000" w:themeColor="text1"/>
        </w:rPr>
        <w:t xml:space="preserve"> en t</w:t>
      </w:r>
      <w:r w:rsidR="008669D8">
        <w:rPr>
          <w:color w:val="000000" w:themeColor="text1"/>
        </w:rPr>
        <w:t>y</w:t>
      </w:r>
      <w:r w:rsidRPr="0F74E0D5">
        <w:rPr>
          <w:color w:val="000000" w:themeColor="text1"/>
        </w:rPr>
        <w:t>dlig beskrivning av sin upplevelse. Visselblåsarfunktionen</w:t>
      </w:r>
      <w:r w:rsidR="00063122">
        <w:rPr>
          <w:color w:val="000000" w:themeColor="text1"/>
        </w:rPr>
        <w:t>s</w:t>
      </w:r>
      <w:r w:rsidRPr="0F74E0D5">
        <w:rPr>
          <w:color w:val="000000" w:themeColor="text1"/>
        </w:rPr>
        <w:t xml:space="preserve"> </w:t>
      </w:r>
      <w:r w:rsidR="002D68C7">
        <w:rPr>
          <w:color w:val="000000" w:themeColor="text1"/>
        </w:rPr>
        <w:t>i</w:t>
      </w:r>
      <w:r w:rsidR="51373AC6" w:rsidRPr="0F74E0D5">
        <w:rPr>
          <w:color w:val="000000" w:themeColor="text1"/>
        </w:rPr>
        <w:t>nkomna ärenden h</w:t>
      </w:r>
      <w:r w:rsidR="2C4CB0E3" w:rsidRPr="0F74E0D5">
        <w:rPr>
          <w:color w:val="000000" w:themeColor="text1"/>
        </w:rPr>
        <w:t>an</w:t>
      </w:r>
      <w:r w:rsidR="464015A8" w:rsidRPr="0F74E0D5">
        <w:rPr>
          <w:color w:val="000000" w:themeColor="text1"/>
        </w:rPr>
        <w:t>t</w:t>
      </w:r>
      <w:r w:rsidR="2C4CB0E3" w:rsidRPr="0F74E0D5">
        <w:rPr>
          <w:color w:val="000000" w:themeColor="text1"/>
        </w:rPr>
        <w:t>eras</w:t>
      </w:r>
      <w:r w:rsidR="00420C47">
        <w:rPr>
          <w:color w:val="000000" w:themeColor="text1"/>
        </w:rPr>
        <w:t xml:space="preserve"> restriktivt</w:t>
      </w:r>
      <w:r w:rsidR="00FE4FBB">
        <w:rPr>
          <w:color w:val="000000" w:themeColor="text1"/>
        </w:rPr>
        <w:t>,</w:t>
      </w:r>
      <w:r w:rsidR="2C4CB0E3" w:rsidRPr="0F74E0D5">
        <w:rPr>
          <w:color w:val="000000" w:themeColor="text1"/>
        </w:rPr>
        <w:t xml:space="preserve"> </w:t>
      </w:r>
      <w:r w:rsidR="00AD2809">
        <w:rPr>
          <w:color w:val="000000" w:themeColor="text1"/>
        </w:rPr>
        <w:t xml:space="preserve">enligt </w:t>
      </w:r>
      <w:r w:rsidR="00066DF8">
        <w:rPr>
          <w:color w:val="000000" w:themeColor="text1"/>
        </w:rPr>
        <w:t xml:space="preserve">RF/Svenska </w:t>
      </w:r>
      <w:r w:rsidR="00B63C8F">
        <w:rPr>
          <w:color w:val="000000" w:themeColor="text1"/>
        </w:rPr>
        <w:t>fotbollsförbundets åtgärdstrappa</w:t>
      </w:r>
      <w:r w:rsidR="00FE4FBB">
        <w:rPr>
          <w:color w:val="000000" w:themeColor="text1"/>
        </w:rPr>
        <w:t>,</w:t>
      </w:r>
      <w:r w:rsidR="2C4CB0E3" w:rsidRPr="0F74E0D5">
        <w:rPr>
          <w:color w:val="000000" w:themeColor="text1"/>
        </w:rPr>
        <w:t xml:space="preserve"> av styrelsen utsedd</w:t>
      </w:r>
      <w:r w:rsidR="23848E1C" w:rsidRPr="0F74E0D5">
        <w:rPr>
          <w:color w:val="000000" w:themeColor="text1"/>
        </w:rPr>
        <w:t xml:space="preserve"> </w:t>
      </w:r>
      <w:r w:rsidR="54533CE1" w:rsidRPr="0F74E0D5">
        <w:rPr>
          <w:color w:val="000000" w:themeColor="text1"/>
        </w:rPr>
        <w:t>person</w:t>
      </w:r>
      <w:r w:rsidR="00394AB2">
        <w:rPr>
          <w:color w:val="000000" w:themeColor="text1"/>
        </w:rPr>
        <w:t xml:space="preserve"> </w:t>
      </w:r>
      <w:r w:rsidR="00392125">
        <w:rPr>
          <w:color w:val="000000" w:themeColor="text1"/>
        </w:rPr>
        <w:t xml:space="preserve">i </w:t>
      </w:r>
      <w:r w:rsidR="00394AB2">
        <w:rPr>
          <w:color w:val="000000" w:themeColor="text1"/>
        </w:rPr>
        <w:t xml:space="preserve">samråd med berörda och </w:t>
      </w:r>
      <w:r w:rsidR="009618B6">
        <w:rPr>
          <w:color w:val="000000" w:themeColor="text1"/>
        </w:rPr>
        <w:t xml:space="preserve">ansvarig i </w:t>
      </w:r>
      <w:r w:rsidR="00394AB2">
        <w:rPr>
          <w:color w:val="000000" w:themeColor="text1"/>
        </w:rPr>
        <w:t>styrelse</w:t>
      </w:r>
      <w:r w:rsidR="009618B6">
        <w:rPr>
          <w:color w:val="000000" w:themeColor="text1"/>
        </w:rPr>
        <w:t>n</w:t>
      </w:r>
      <w:r w:rsidR="002B49E0">
        <w:rPr>
          <w:color w:val="000000" w:themeColor="text1"/>
        </w:rPr>
        <w:t>.</w:t>
      </w:r>
      <w:r w:rsidR="00D21C6C">
        <w:rPr>
          <w:color w:val="000000" w:themeColor="text1"/>
        </w:rPr>
        <w:t xml:space="preserve"> Flödesschema </w:t>
      </w:r>
      <w:r w:rsidR="00272DA7">
        <w:rPr>
          <w:color w:val="000000" w:themeColor="text1"/>
        </w:rPr>
        <w:t>och åt</w:t>
      </w:r>
      <w:r w:rsidR="0083628A">
        <w:rPr>
          <w:color w:val="000000" w:themeColor="text1"/>
        </w:rPr>
        <w:t>g</w:t>
      </w:r>
      <w:r w:rsidR="00272DA7">
        <w:rPr>
          <w:color w:val="000000" w:themeColor="text1"/>
        </w:rPr>
        <w:t xml:space="preserve">ärdstrappa </w:t>
      </w:r>
      <w:r w:rsidR="00D21C6C">
        <w:rPr>
          <w:color w:val="000000" w:themeColor="text1"/>
        </w:rPr>
        <w:t>för hantering vid</w:t>
      </w:r>
      <w:r w:rsidR="0033251A">
        <w:rPr>
          <w:color w:val="000000" w:themeColor="text1"/>
        </w:rPr>
        <w:t xml:space="preserve"> medlemmar</w:t>
      </w:r>
      <w:r w:rsidR="00565D4F">
        <w:rPr>
          <w:color w:val="000000" w:themeColor="text1"/>
        </w:rPr>
        <w:t>s oro</w:t>
      </w:r>
      <w:bookmarkStart w:id="241" w:name="_Toc185410556"/>
      <w:r w:rsidR="00431D82">
        <w:rPr>
          <w:color w:val="000000" w:themeColor="text1"/>
        </w:rPr>
        <w:t xml:space="preserve"> finns på BKV hemsida.</w:t>
      </w:r>
      <w:r w:rsidR="001F772A">
        <w:rPr>
          <w:color w:val="000000" w:themeColor="text1"/>
        </w:rPr>
        <w:br w:type="page"/>
      </w:r>
    </w:p>
    <w:p w14:paraId="433387D3" w14:textId="3D6C9ED7" w:rsidR="003126E6" w:rsidRDefault="003126E6" w:rsidP="00DD78AE">
      <w:pPr>
        <w:pStyle w:val="Rubrik2"/>
        <w:rPr>
          <w:color w:val="000000" w:themeColor="text1"/>
        </w:rPr>
      </w:pPr>
      <w:r>
        <w:lastRenderedPageBreak/>
        <w:t>Administration och möten</w:t>
      </w:r>
      <w:bookmarkEnd w:id="241"/>
    </w:p>
    <w:p w14:paraId="40BA261F" w14:textId="69BC62BE" w:rsidR="006618EE" w:rsidRPr="00A01553" w:rsidRDefault="006618EE" w:rsidP="00DD78AE">
      <w:pPr>
        <w:pStyle w:val="Normalwebb"/>
        <w:spacing w:before="0" w:after="0"/>
        <w:rPr>
          <w:color w:val="000000"/>
        </w:rPr>
      </w:pPr>
      <w:r w:rsidRPr="00435D09">
        <w:rPr>
          <w:color w:val="000000"/>
        </w:rPr>
        <w:t xml:space="preserve">Under året sker </w:t>
      </w:r>
      <w:r>
        <w:rPr>
          <w:color w:val="000000"/>
        </w:rPr>
        <w:t>fort</w:t>
      </w:r>
      <w:r w:rsidRPr="00435D09">
        <w:rPr>
          <w:color w:val="000000"/>
        </w:rPr>
        <w:t xml:space="preserve">löpande möten </w:t>
      </w:r>
      <w:r>
        <w:rPr>
          <w:color w:val="000000"/>
        </w:rPr>
        <w:t xml:space="preserve">inom </w:t>
      </w:r>
      <w:r w:rsidRPr="00435D09">
        <w:rPr>
          <w:color w:val="000000"/>
        </w:rPr>
        <w:t>BKV</w:t>
      </w:r>
      <w:r>
        <w:rPr>
          <w:color w:val="000000"/>
        </w:rPr>
        <w:t xml:space="preserve">:s olika grupper, sektioner, </w:t>
      </w:r>
      <w:r w:rsidRPr="00435D09">
        <w:rPr>
          <w:color w:val="000000"/>
        </w:rPr>
        <w:t>tränar</w:t>
      </w:r>
      <w:r>
        <w:rPr>
          <w:color w:val="000000"/>
        </w:rPr>
        <w:t>-</w:t>
      </w:r>
      <w:r w:rsidRPr="00435D09">
        <w:rPr>
          <w:color w:val="000000"/>
        </w:rPr>
        <w:t xml:space="preserve"> samt spelarråd. Dessa dokumentera</w:t>
      </w:r>
      <w:r>
        <w:rPr>
          <w:color w:val="000000"/>
        </w:rPr>
        <w:t>s</w:t>
      </w:r>
      <w:r w:rsidRPr="00435D09">
        <w:rPr>
          <w:color w:val="000000"/>
        </w:rPr>
        <w:t xml:space="preserve"> och sparas i föreningens dokumentsystem</w:t>
      </w:r>
      <w:r w:rsidR="00712C73">
        <w:rPr>
          <w:color w:val="000000"/>
        </w:rPr>
        <w:t xml:space="preserve"> (SharePoint)</w:t>
      </w:r>
      <w:r w:rsidRPr="00435D09">
        <w:rPr>
          <w:color w:val="000000"/>
        </w:rPr>
        <w:t>. </w:t>
      </w:r>
    </w:p>
    <w:p w14:paraId="463422EE" w14:textId="77777777" w:rsidR="00FF3470" w:rsidRDefault="00FF3470" w:rsidP="00DD78AE">
      <w:pPr>
        <w:pStyle w:val="Normalwebb"/>
        <w:spacing w:before="0" w:after="0"/>
        <w:rPr>
          <w:color w:val="000000" w:themeColor="text1"/>
        </w:rPr>
      </w:pPr>
    </w:p>
    <w:p w14:paraId="5B5E8280" w14:textId="5C7B25D1" w:rsidR="006618EE" w:rsidRPr="00A01553" w:rsidRDefault="006618EE" w:rsidP="00DD78AE">
      <w:pPr>
        <w:pStyle w:val="Normalwebb"/>
        <w:spacing w:before="0" w:after="0"/>
        <w:rPr>
          <w:color w:val="000000"/>
        </w:rPr>
      </w:pPr>
      <w:r w:rsidRPr="1E532D79">
        <w:rPr>
          <w:color w:val="000000" w:themeColor="text1"/>
        </w:rPr>
        <w:t xml:space="preserve">Åldersgrupperna genomför </w:t>
      </w:r>
      <w:r w:rsidR="00C7445C">
        <w:rPr>
          <w:color w:val="000000" w:themeColor="text1"/>
        </w:rPr>
        <w:t>v</w:t>
      </w:r>
      <w:r w:rsidR="00CE03F7">
        <w:rPr>
          <w:color w:val="000000" w:themeColor="text1"/>
        </w:rPr>
        <w:t>årdnadshavarträff</w:t>
      </w:r>
      <w:r w:rsidRPr="1E532D79">
        <w:rPr>
          <w:color w:val="000000" w:themeColor="text1"/>
        </w:rPr>
        <w:t xml:space="preserve"> två gånger om året</w:t>
      </w:r>
      <w:r w:rsidR="00EA46A2">
        <w:rPr>
          <w:color w:val="000000" w:themeColor="text1"/>
        </w:rPr>
        <w:t xml:space="preserve"> d</w:t>
      </w:r>
      <w:r w:rsidRPr="1E532D79">
        <w:rPr>
          <w:color w:val="000000" w:themeColor="text1"/>
        </w:rPr>
        <w:t>är representanter från Sportkontoret/Styrelsen medverkar</w:t>
      </w:r>
      <w:r w:rsidR="00712C73">
        <w:rPr>
          <w:color w:val="000000" w:themeColor="text1"/>
        </w:rPr>
        <w:t>.</w:t>
      </w:r>
    </w:p>
    <w:p w14:paraId="0B972ED9" w14:textId="016978E2" w:rsidR="005C1EDE" w:rsidRDefault="002E0D1A" w:rsidP="00DD78AE">
      <w:pPr>
        <w:pStyle w:val="Rubrik2"/>
      </w:pPr>
      <w:bookmarkStart w:id="242" w:name="_Toc185410557"/>
      <w:r>
        <w:t>Föreningsaktiviteter</w:t>
      </w:r>
      <w:r w:rsidR="005C1EDE">
        <w:t xml:space="preserve"> och Ekonomi</w:t>
      </w:r>
      <w:bookmarkEnd w:id="242"/>
    </w:p>
    <w:p w14:paraId="1C1B5935" w14:textId="77777777" w:rsidR="00E7225A" w:rsidRPr="00E7225A" w:rsidRDefault="00E7225A" w:rsidP="00DD78AE">
      <w:pPr>
        <w:keepNext/>
        <w:keepLines/>
        <w:spacing w:before="40"/>
        <w:outlineLvl w:val="2"/>
        <w:rPr>
          <w:rFonts w:asciiTheme="majorHAnsi" w:eastAsiaTheme="majorEastAsia" w:hAnsiTheme="majorHAnsi" w:cstheme="majorBidi"/>
          <w:color w:val="0563C1"/>
          <w:szCs w:val="24"/>
          <w:u w:val="single"/>
        </w:rPr>
      </w:pPr>
      <w:bookmarkStart w:id="243" w:name="_Toc184274965"/>
      <w:bookmarkStart w:id="244" w:name="_Toc185065626"/>
      <w:bookmarkStart w:id="245" w:name="_Toc185179132"/>
      <w:bookmarkStart w:id="246" w:name="_Toc185184239"/>
      <w:bookmarkStart w:id="247" w:name="_Toc185410558"/>
      <w:r w:rsidRPr="00E7225A">
        <w:rPr>
          <w:rFonts w:asciiTheme="majorHAnsi" w:eastAsiaTheme="majorEastAsia" w:hAnsiTheme="majorHAnsi" w:cstheme="majorBidi"/>
          <w:color w:val="1F4D78" w:themeColor="accent1" w:themeShade="7F"/>
          <w:szCs w:val="24"/>
        </w:rPr>
        <w:t>Föreningsägda aktiviteter</w:t>
      </w:r>
      <w:bookmarkEnd w:id="243"/>
      <w:bookmarkEnd w:id="244"/>
      <w:bookmarkEnd w:id="245"/>
      <w:bookmarkEnd w:id="246"/>
      <w:bookmarkEnd w:id="247"/>
    </w:p>
    <w:p w14:paraId="603A117B" w14:textId="527F795E" w:rsidR="00E7225A" w:rsidRDefault="00C17E27" w:rsidP="00DD78AE">
      <w:pPr>
        <w:rPr>
          <w:color w:val="FF0000"/>
        </w:rPr>
      </w:pPr>
      <w:r w:rsidRPr="002757C0">
        <w:rPr>
          <w:color w:val="FF0000"/>
        </w:rPr>
        <w:t xml:space="preserve">Arbete pågår avseende fördelning av föreningsägda aktiviteter </w:t>
      </w:r>
      <w:r w:rsidR="00EE4408" w:rsidRPr="002757C0">
        <w:rPr>
          <w:color w:val="FF0000"/>
        </w:rPr>
        <w:t>till ålders</w:t>
      </w:r>
      <w:r w:rsidR="002757C0">
        <w:rPr>
          <w:color w:val="FF0000"/>
        </w:rPr>
        <w:t>grupper samt träningsgrupper i dam och herrs</w:t>
      </w:r>
      <w:r w:rsidR="00EE4408" w:rsidRPr="002757C0">
        <w:rPr>
          <w:color w:val="FF0000"/>
        </w:rPr>
        <w:t>ektioner.</w:t>
      </w:r>
      <w:r w:rsidR="002757C0">
        <w:rPr>
          <w:color w:val="FF0000"/>
        </w:rPr>
        <w:t xml:space="preserve"> Kompletteras </w:t>
      </w:r>
      <w:r w:rsidR="00F768F9">
        <w:rPr>
          <w:color w:val="FF0000"/>
        </w:rPr>
        <w:t>inför remissutgåva 2 (delges januari -25).</w:t>
      </w:r>
    </w:p>
    <w:p w14:paraId="4FA3C07B" w14:textId="77777777" w:rsidR="00732FBE" w:rsidRPr="002757C0" w:rsidRDefault="00732FBE" w:rsidP="00DD78AE">
      <w:pPr>
        <w:rPr>
          <w:color w:val="FF0000"/>
        </w:rPr>
      </w:pPr>
    </w:p>
    <w:p w14:paraId="5D9634CB" w14:textId="77777777" w:rsidR="00EE4693" w:rsidRDefault="003E1A9C" w:rsidP="00DD78AE">
      <w:pPr>
        <w:pStyle w:val="Rubrik3"/>
      </w:pPr>
      <w:bookmarkStart w:id="248" w:name="_Toc184274966"/>
      <w:bookmarkStart w:id="249" w:name="_Toc185179133"/>
      <w:bookmarkStart w:id="250" w:name="_Toc185184240"/>
      <w:bookmarkStart w:id="251" w:name="_Toc185410559"/>
      <w:bookmarkStart w:id="252" w:name="_Toc185065627"/>
      <w:r w:rsidRPr="006F0871">
        <w:t>Fördelning av kostnader</w:t>
      </w:r>
      <w:bookmarkEnd w:id="248"/>
      <w:bookmarkEnd w:id="249"/>
      <w:bookmarkEnd w:id="250"/>
      <w:bookmarkEnd w:id="251"/>
    </w:p>
    <w:bookmarkEnd w:id="252"/>
    <w:p w14:paraId="67908DAD" w14:textId="77777777" w:rsidR="003E1A9C" w:rsidRPr="002D2AC7" w:rsidRDefault="003E1A9C" w:rsidP="00DD78AE">
      <w:pPr>
        <w:rPr>
          <w:lang w:eastAsia="sv-SE"/>
        </w:rPr>
      </w:pPr>
    </w:p>
    <w:tbl>
      <w:tblPr>
        <w:tblW w:w="9609" w:type="dxa"/>
        <w:tblInd w:w="3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47"/>
        <w:gridCol w:w="3827"/>
        <w:gridCol w:w="2835"/>
      </w:tblGrid>
      <w:tr w:rsidR="003E1A9C" w:rsidRPr="006F0871" w14:paraId="370583DD" w14:textId="77777777">
        <w:trPr>
          <w:trHeight w:val="510"/>
        </w:trPr>
        <w:tc>
          <w:tcPr>
            <w:tcW w:w="2947" w:type="dxa"/>
            <w:tcBorders>
              <w:top w:val="single" w:sz="6" w:space="0" w:color="auto"/>
              <w:left w:val="nil"/>
              <w:bottom w:val="single" w:sz="6" w:space="0" w:color="auto"/>
              <w:right w:val="nil"/>
            </w:tcBorders>
            <w:shd w:val="clear" w:color="auto" w:fill="auto"/>
          </w:tcPr>
          <w:p w14:paraId="2F9820E2" w14:textId="77777777" w:rsidR="003E1A9C" w:rsidRPr="006F0871" w:rsidRDefault="003E1A9C" w:rsidP="00DD78AE">
            <w:pPr>
              <w:rPr>
                <w:sz w:val="20"/>
                <w:lang w:eastAsia="sv-SE"/>
              </w:rPr>
            </w:pPr>
            <w:r w:rsidRPr="006F0871">
              <w:rPr>
                <w:b/>
                <w:bCs/>
                <w:color w:val="000000" w:themeColor="text1"/>
                <w:sz w:val="20"/>
                <w:lang w:eastAsia="sv-SE"/>
              </w:rPr>
              <w:t>Kostnad</w:t>
            </w:r>
            <w:r w:rsidRPr="006F0871">
              <w:rPr>
                <w:color w:val="000000" w:themeColor="text1"/>
                <w:sz w:val="20"/>
                <w:lang w:eastAsia="sv-SE"/>
              </w:rPr>
              <w:t> </w:t>
            </w:r>
          </w:p>
        </w:tc>
        <w:tc>
          <w:tcPr>
            <w:tcW w:w="3827" w:type="dxa"/>
            <w:tcBorders>
              <w:top w:val="single" w:sz="6" w:space="0" w:color="auto"/>
              <w:left w:val="nil"/>
              <w:bottom w:val="single" w:sz="6" w:space="0" w:color="auto"/>
              <w:right w:val="nil"/>
            </w:tcBorders>
            <w:shd w:val="clear" w:color="auto" w:fill="auto"/>
          </w:tcPr>
          <w:p w14:paraId="7A323B51" w14:textId="77777777" w:rsidR="003E1A9C" w:rsidRPr="006F0871" w:rsidRDefault="003E1A9C" w:rsidP="00DD78AE">
            <w:pPr>
              <w:rPr>
                <w:sz w:val="20"/>
                <w:lang w:eastAsia="sv-SE"/>
              </w:rPr>
            </w:pPr>
            <w:r w:rsidRPr="006F0871">
              <w:rPr>
                <w:b/>
                <w:bCs/>
                <w:color w:val="000000" w:themeColor="text1"/>
                <w:sz w:val="20"/>
                <w:lang w:eastAsia="sv-SE"/>
              </w:rPr>
              <w:t>BKV bekostar</w:t>
            </w:r>
            <w:r w:rsidRPr="006F0871">
              <w:rPr>
                <w:color w:val="000000" w:themeColor="text1"/>
                <w:sz w:val="20"/>
                <w:lang w:eastAsia="sv-SE"/>
              </w:rPr>
              <w:t> </w:t>
            </w:r>
          </w:p>
        </w:tc>
        <w:tc>
          <w:tcPr>
            <w:tcW w:w="2835" w:type="dxa"/>
            <w:tcBorders>
              <w:top w:val="single" w:sz="6" w:space="0" w:color="auto"/>
              <w:left w:val="nil"/>
              <w:bottom w:val="single" w:sz="6" w:space="0" w:color="auto"/>
              <w:right w:val="nil"/>
            </w:tcBorders>
            <w:shd w:val="clear" w:color="auto" w:fill="auto"/>
          </w:tcPr>
          <w:p w14:paraId="741A7B9F" w14:textId="7B1C0591" w:rsidR="003E1A9C" w:rsidRPr="006F0871" w:rsidRDefault="003E1A9C" w:rsidP="00DD78AE">
            <w:pPr>
              <w:rPr>
                <w:sz w:val="20"/>
                <w:lang w:eastAsia="sv-SE"/>
              </w:rPr>
            </w:pPr>
            <w:r w:rsidRPr="006F0871">
              <w:rPr>
                <w:b/>
                <w:bCs/>
                <w:color w:val="000000" w:themeColor="text1"/>
                <w:sz w:val="20"/>
                <w:lang w:eastAsia="sv-SE"/>
              </w:rPr>
              <w:t>Ålder-/Träningsgrupp</w:t>
            </w:r>
            <w:r w:rsidR="005B7283">
              <w:rPr>
                <w:b/>
                <w:bCs/>
                <w:color w:val="000000" w:themeColor="text1"/>
                <w:sz w:val="20"/>
                <w:lang w:eastAsia="sv-SE"/>
              </w:rPr>
              <w:t>/</w:t>
            </w:r>
            <w:r w:rsidRPr="006F0871">
              <w:rPr>
                <w:b/>
                <w:bCs/>
                <w:color w:val="000000" w:themeColor="text1"/>
                <w:sz w:val="20"/>
                <w:lang w:eastAsia="sv-SE"/>
              </w:rPr>
              <w:t>spelare bekostar</w:t>
            </w:r>
            <w:r w:rsidRPr="006F0871">
              <w:rPr>
                <w:color w:val="000000" w:themeColor="text1"/>
                <w:sz w:val="20"/>
                <w:lang w:eastAsia="sv-SE"/>
              </w:rPr>
              <w:t> </w:t>
            </w:r>
          </w:p>
        </w:tc>
      </w:tr>
      <w:tr w:rsidR="003E1A9C" w:rsidRPr="006F0871" w14:paraId="18BC03FC" w14:textId="77777777">
        <w:trPr>
          <w:trHeight w:val="210"/>
        </w:trPr>
        <w:tc>
          <w:tcPr>
            <w:tcW w:w="2947" w:type="dxa"/>
            <w:tcBorders>
              <w:top w:val="single" w:sz="6" w:space="0" w:color="auto"/>
              <w:left w:val="nil"/>
              <w:bottom w:val="dotted" w:sz="6" w:space="0" w:color="auto"/>
              <w:right w:val="nil"/>
            </w:tcBorders>
            <w:shd w:val="clear" w:color="auto" w:fill="auto"/>
          </w:tcPr>
          <w:p w14:paraId="69A08DEC" w14:textId="77777777" w:rsidR="003E1A9C" w:rsidRPr="006F0871" w:rsidRDefault="003E1A9C" w:rsidP="00DD78AE">
            <w:pPr>
              <w:rPr>
                <w:sz w:val="20"/>
                <w:lang w:eastAsia="sv-SE"/>
              </w:rPr>
            </w:pPr>
            <w:r w:rsidRPr="006F0871">
              <w:rPr>
                <w:color w:val="000000" w:themeColor="text1"/>
                <w:sz w:val="20"/>
                <w:lang w:eastAsia="sv-SE"/>
              </w:rPr>
              <w:t>Lokal- och planhyror </w:t>
            </w:r>
          </w:p>
        </w:tc>
        <w:tc>
          <w:tcPr>
            <w:tcW w:w="3827" w:type="dxa"/>
            <w:tcBorders>
              <w:top w:val="single" w:sz="6" w:space="0" w:color="auto"/>
              <w:left w:val="nil"/>
              <w:bottom w:val="dotted" w:sz="6" w:space="0" w:color="auto"/>
              <w:right w:val="nil"/>
            </w:tcBorders>
            <w:shd w:val="clear" w:color="auto" w:fill="auto"/>
          </w:tcPr>
          <w:p w14:paraId="4F71925E" w14:textId="77777777" w:rsidR="003E1A9C" w:rsidRPr="006F0871" w:rsidRDefault="003E1A9C" w:rsidP="00DD78AE">
            <w:pPr>
              <w:rPr>
                <w:sz w:val="20"/>
                <w:lang w:eastAsia="sv-SE"/>
              </w:rPr>
            </w:pPr>
            <w:r w:rsidRPr="006F0871">
              <w:rPr>
                <w:color w:val="000000" w:themeColor="text1"/>
                <w:sz w:val="20"/>
                <w:lang w:eastAsia="sv-SE"/>
              </w:rPr>
              <w:t>Träningstider enligt rekommenderad träningsmängd samt matchtider enligt särskild tilldelning </w:t>
            </w:r>
          </w:p>
        </w:tc>
        <w:tc>
          <w:tcPr>
            <w:tcW w:w="2835" w:type="dxa"/>
            <w:tcBorders>
              <w:top w:val="single" w:sz="6" w:space="0" w:color="auto"/>
              <w:left w:val="nil"/>
              <w:bottom w:val="dotted" w:sz="6" w:space="0" w:color="auto"/>
              <w:right w:val="nil"/>
            </w:tcBorders>
            <w:shd w:val="clear" w:color="auto" w:fill="auto"/>
          </w:tcPr>
          <w:p w14:paraId="5308EEBF" w14:textId="77777777" w:rsidR="003E1A9C" w:rsidRPr="006F0871" w:rsidRDefault="003E1A9C" w:rsidP="00DD78AE">
            <w:pPr>
              <w:rPr>
                <w:sz w:val="20"/>
                <w:lang w:eastAsia="sv-SE"/>
              </w:rPr>
            </w:pPr>
            <w:r w:rsidRPr="006F0871">
              <w:rPr>
                <w:color w:val="000000" w:themeColor="text1"/>
                <w:sz w:val="20"/>
                <w:lang w:eastAsia="sv-SE"/>
              </w:rPr>
              <w:t>Bokningar av egna cuper och tränings- och matchtider utöver tilldelade tider</w:t>
            </w:r>
          </w:p>
        </w:tc>
      </w:tr>
      <w:tr w:rsidR="003E1A9C" w:rsidRPr="006F0871" w14:paraId="0F4BFC57" w14:textId="77777777">
        <w:trPr>
          <w:trHeight w:val="210"/>
        </w:trPr>
        <w:tc>
          <w:tcPr>
            <w:tcW w:w="2947" w:type="dxa"/>
            <w:tcBorders>
              <w:top w:val="dotted" w:sz="6" w:space="0" w:color="auto"/>
              <w:left w:val="nil"/>
              <w:bottom w:val="dotted" w:sz="6" w:space="0" w:color="auto"/>
              <w:right w:val="nil"/>
            </w:tcBorders>
            <w:shd w:val="clear" w:color="auto" w:fill="auto"/>
          </w:tcPr>
          <w:p w14:paraId="7FF191EA" w14:textId="77777777" w:rsidR="003E1A9C" w:rsidRPr="006F0871" w:rsidRDefault="003E1A9C" w:rsidP="00DD78AE">
            <w:pPr>
              <w:rPr>
                <w:sz w:val="20"/>
                <w:lang w:eastAsia="sv-SE"/>
              </w:rPr>
            </w:pPr>
            <w:r w:rsidRPr="006F0871">
              <w:rPr>
                <w:color w:val="000000" w:themeColor="text1"/>
                <w:sz w:val="20"/>
                <w:lang w:eastAsia="sv-SE"/>
              </w:rPr>
              <w:t>Serieavgifter för UFF och SvFF </w:t>
            </w:r>
          </w:p>
        </w:tc>
        <w:tc>
          <w:tcPr>
            <w:tcW w:w="3827" w:type="dxa"/>
            <w:tcBorders>
              <w:top w:val="dotted" w:sz="6" w:space="0" w:color="auto"/>
              <w:left w:val="nil"/>
              <w:bottom w:val="dotted" w:sz="6" w:space="0" w:color="auto"/>
              <w:right w:val="nil"/>
            </w:tcBorders>
            <w:shd w:val="clear" w:color="auto" w:fill="auto"/>
          </w:tcPr>
          <w:p w14:paraId="7177C720" w14:textId="77777777" w:rsidR="003E1A9C" w:rsidRPr="006F0871" w:rsidRDefault="003E1A9C" w:rsidP="00DD78AE">
            <w:pPr>
              <w:rPr>
                <w:sz w:val="20"/>
                <w:lang w:eastAsia="sv-SE"/>
              </w:rPr>
            </w:pPr>
            <w:r w:rsidRPr="006F0871">
              <w:rPr>
                <w:color w:val="000000" w:themeColor="text1"/>
                <w:sz w:val="20"/>
                <w:lang w:eastAsia="sv-SE"/>
              </w:rPr>
              <w:t>Samtliga kostnader </w:t>
            </w:r>
          </w:p>
        </w:tc>
        <w:tc>
          <w:tcPr>
            <w:tcW w:w="2835" w:type="dxa"/>
            <w:tcBorders>
              <w:top w:val="dotted" w:sz="6" w:space="0" w:color="auto"/>
              <w:left w:val="nil"/>
              <w:bottom w:val="dotted" w:sz="6" w:space="0" w:color="auto"/>
              <w:right w:val="nil"/>
            </w:tcBorders>
            <w:shd w:val="clear" w:color="auto" w:fill="auto"/>
          </w:tcPr>
          <w:p w14:paraId="1B1EFFE7" w14:textId="77777777" w:rsidR="003E1A9C" w:rsidRPr="006F0871" w:rsidRDefault="003E1A9C" w:rsidP="00DD78AE">
            <w:pPr>
              <w:rPr>
                <w:sz w:val="20"/>
                <w:lang w:eastAsia="sv-SE"/>
              </w:rPr>
            </w:pPr>
            <w:r w:rsidRPr="006F0871">
              <w:rPr>
                <w:color w:val="000000" w:themeColor="text1"/>
                <w:sz w:val="20"/>
                <w:lang w:eastAsia="sv-SE"/>
              </w:rPr>
              <w:t> </w:t>
            </w:r>
          </w:p>
        </w:tc>
      </w:tr>
      <w:tr w:rsidR="003E1A9C" w:rsidRPr="006F0871" w14:paraId="22678524" w14:textId="77777777">
        <w:trPr>
          <w:trHeight w:val="210"/>
        </w:trPr>
        <w:tc>
          <w:tcPr>
            <w:tcW w:w="2947" w:type="dxa"/>
            <w:tcBorders>
              <w:top w:val="dotted" w:sz="6" w:space="0" w:color="auto"/>
              <w:left w:val="nil"/>
              <w:bottom w:val="dotted" w:sz="6" w:space="0" w:color="auto"/>
              <w:right w:val="nil"/>
            </w:tcBorders>
            <w:shd w:val="clear" w:color="auto" w:fill="auto"/>
          </w:tcPr>
          <w:p w14:paraId="711C4AA7" w14:textId="77777777" w:rsidR="003E1A9C" w:rsidRPr="006F0871" w:rsidRDefault="003E1A9C" w:rsidP="00DD78AE">
            <w:pPr>
              <w:rPr>
                <w:sz w:val="20"/>
                <w:lang w:eastAsia="sv-SE"/>
              </w:rPr>
            </w:pPr>
            <w:r w:rsidRPr="006F0871">
              <w:rPr>
                <w:color w:val="000000" w:themeColor="text1"/>
                <w:sz w:val="20"/>
                <w:lang w:eastAsia="sv-SE"/>
              </w:rPr>
              <w:t>Försäkringar, Spelarlicenser </w:t>
            </w:r>
          </w:p>
        </w:tc>
        <w:tc>
          <w:tcPr>
            <w:tcW w:w="3827" w:type="dxa"/>
            <w:tcBorders>
              <w:top w:val="dotted" w:sz="6" w:space="0" w:color="auto"/>
              <w:left w:val="nil"/>
              <w:bottom w:val="dotted" w:sz="6" w:space="0" w:color="auto"/>
              <w:right w:val="nil"/>
            </w:tcBorders>
            <w:shd w:val="clear" w:color="auto" w:fill="auto"/>
          </w:tcPr>
          <w:p w14:paraId="6568D995" w14:textId="77777777" w:rsidR="003E1A9C" w:rsidRPr="006F0871" w:rsidRDefault="003E1A9C" w:rsidP="00DD78AE">
            <w:pPr>
              <w:rPr>
                <w:sz w:val="20"/>
                <w:lang w:eastAsia="sv-SE"/>
              </w:rPr>
            </w:pPr>
            <w:r w:rsidRPr="006F0871">
              <w:rPr>
                <w:color w:val="000000" w:themeColor="text1"/>
                <w:sz w:val="20"/>
                <w:lang w:eastAsia="sv-SE"/>
              </w:rPr>
              <w:t>Samtliga kostnader </w:t>
            </w:r>
          </w:p>
        </w:tc>
        <w:tc>
          <w:tcPr>
            <w:tcW w:w="2835" w:type="dxa"/>
            <w:tcBorders>
              <w:top w:val="dotted" w:sz="6" w:space="0" w:color="auto"/>
              <w:left w:val="nil"/>
              <w:bottom w:val="dotted" w:sz="6" w:space="0" w:color="auto"/>
              <w:right w:val="nil"/>
            </w:tcBorders>
            <w:shd w:val="clear" w:color="auto" w:fill="auto"/>
          </w:tcPr>
          <w:p w14:paraId="02701F25" w14:textId="77777777" w:rsidR="003E1A9C" w:rsidRPr="006F0871" w:rsidRDefault="003E1A9C" w:rsidP="00DD78AE">
            <w:pPr>
              <w:rPr>
                <w:sz w:val="20"/>
                <w:lang w:eastAsia="sv-SE"/>
              </w:rPr>
            </w:pPr>
            <w:r w:rsidRPr="006F0871">
              <w:rPr>
                <w:color w:val="000000" w:themeColor="text1"/>
                <w:sz w:val="20"/>
                <w:lang w:eastAsia="sv-SE"/>
              </w:rPr>
              <w:t> </w:t>
            </w:r>
          </w:p>
        </w:tc>
      </w:tr>
      <w:tr w:rsidR="003E1A9C" w:rsidRPr="006F0871" w14:paraId="7272F5B9" w14:textId="77777777">
        <w:trPr>
          <w:trHeight w:val="210"/>
        </w:trPr>
        <w:tc>
          <w:tcPr>
            <w:tcW w:w="2947" w:type="dxa"/>
            <w:tcBorders>
              <w:top w:val="dotted" w:sz="6" w:space="0" w:color="auto"/>
              <w:left w:val="nil"/>
              <w:bottom w:val="dotted" w:sz="6" w:space="0" w:color="auto"/>
              <w:right w:val="nil"/>
            </w:tcBorders>
            <w:shd w:val="clear" w:color="auto" w:fill="auto"/>
          </w:tcPr>
          <w:p w14:paraId="786B807B" w14:textId="77777777" w:rsidR="003E1A9C" w:rsidRPr="006F0871" w:rsidRDefault="003E1A9C" w:rsidP="00DD78AE">
            <w:pPr>
              <w:rPr>
                <w:sz w:val="20"/>
                <w:lang w:eastAsia="sv-SE"/>
              </w:rPr>
            </w:pPr>
            <w:r w:rsidRPr="006F0871">
              <w:rPr>
                <w:color w:val="000000" w:themeColor="text1"/>
                <w:sz w:val="20"/>
                <w:lang w:eastAsia="sv-SE"/>
              </w:rPr>
              <w:t>Domarkostnader </w:t>
            </w:r>
          </w:p>
        </w:tc>
        <w:tc>
          <w:tcPr>
            <w:tcW w:w="3827" w:type="dxa"/>
            <w:tcBorders>
              <w:top w:val="dotted" w:sz="6" w:space="0" w:color="auto"/>
              <w:left w:val="nil"/>
              <w:bottom w:val="dotted" w:sz="6" w:space="0" w:color="auto"/>
              <w:right w:val="nil"/>
            </w:tcBorders>
            <w:shd w:val="clear" w:color="auto" w:fill="auto"/>
          </w:tcPr>
          <w:p w14:paraId="4F2CEDB0" w14:textId="77777777" w:rsidR="003E1A9C" w:rsidRPr="006F0871" w:rsidRDefault="003E1A9C" w:rsidP="00DD78AE">
            <w:pPr>
              <w:rPr>
                <w:sz w:val="20"/>
                <w:lang w:eastAsia="sv-SE"/>
              </w:rPr>
            </w:pPr>
            <w:r w:rsidRPr="006F0871">
              <w:rPr>
                <w:color w:val="000000" w:themeColor="text1"/>
                <w:sz w:val="20"/>
                <w:lang w:eastAsia="sv-SE"/>
              </w:rPr>
              <w:t>Kostnader i seriespel och DM, utbetalas enligt tilldelning</w:t>
            </w:r>
          </w:p>
        </w:tc>
        <w:tc>
          <w:tcPr>
            <w:tcW w:w="2835" w:type="dxa"/>
            <w:tcBorders>
              <w:top w:val="dotted" w:sz="6" w:space="0" w:color="auto"/>
              <w:left w:val="nil"/>
              <w:bottom w:val="dotted" w:sz="6" w:space="0" w:color="auto"/>
              <w:right w:val="nil"/>
            </w:tcBorders>
            <w:shd w:val="clear" w:color="auto" w:fill="auto"/>
          </w:tcPr>
          <w:p w14:paraId="09A74E49" w14:textId="6F044FAB" w:rsidR="003E1A9C" w:rsidRPr="006F0871" w:rsidRDefault="003E1A9C" w:rsidP="00DD78AE">
            <w:pPr>
              <w:rPr>
                <w:sz w:val="20"/>
                <w:lang w:eastAsia="sv-SE"/>
              </w:rPr>
            </w:pPr>
            <w:r w:rsidRPr="006F0871">
              <w:rPr>
                <w:color w:val="000000" w:themeColor="text1"/>
                <w:sz w:val="20"/>
                <w:lang w:eastAsia="sv-SE"/>
              </w:rPr>
              <w:t>Träningsmatcher, egna cuper</w:t>
            </w:r>
            <w:r w:rsidR="003024A5">
              <w:rPr>
                <w:color w:val="000000" w:themeColor="text1"/>
                <w:sz w:val="20"/>
                <w:lang w:eastAsia="sv-SE"/>
              </w:rPr>
              <w:t xml:space="preserve"> för åldersgrupper i BoU</w:t>
            </w:r>
            <w:r w:rsidR="002873C5">
              <w:rPr>
                <w:color w:val="000000" w:themeColor="text1"/>
                <w:sz w:val="20"/>
                <w:lang w:eastAsia="sv-SE"/>
              </w:rPr>
              <w:t>, Knatte och Gå</w:t>
            </w:r>
          </w:p>
        </w:tc>
      </w:tr>
      <w:tr w:rsidR="003E1A9C" w:rsidRPr="006F0871" w14:paraId="6E9E76BD" w14:textId="77777777">
        <w:trPr>
          <w:trHeight w:val="210"/>
        </w:trPr>
        <w:tc>
          <w:tcPr>
            <w:tcW w:w="2947" w:type="dxa"/>
            <w:tcBorders>
              <w:top w:val="dotted" w:sz="6" w:space="0" w:color="auto"/>
              <w:left w:val="nil"/>
              <w:bottom w:val="dotted" w:sz="6" w:space="0" w:color="auto"/>
              <w:right w:val="nil"/>
            </w:tcBorders>
            <w:shd w:val="clear" w:color="auto" w:fill="auto"/>
          </w:tcPr>
          <w:p w14:paraId="3F49A4AE" w14:textId="77777777" w:rsidR="003E1A9C" w:rsidRPr="006F0871" w:rsidRDefault="003E1A9C" w:rsidP="00DD78AE">
            <w:pPr>
              <w:rPr>
                <w:sz w:val="20"/>
                <w:lang w:eastAsia="sv-SE"/>
              </w:rPr>
            </w:pPr>
            <w:r w:rsidRPr="006F0871">
              <w:rPr>
                <w:color w:val="000000" w:themeColor="text1"/>
                <w:sz w:val="20"/>
                <w:lang w:eastAsia="sv-SE"/>
              </w:rPr>
              <w:t>Materiel </w:t>
            </w:r>
          </w:p>
        </w:tc>
        <w:tc>
          <w:tcPr>
            <w:tcW w:w="3827" w:type="dxa"/>
            <w:tcBorders>
              <w:top w:val="dotted" w:sz="6" w:space="0" w:color="auto"/>
              <w:left w:val="nil"/>
              <w:bottom w:val="dotted" w:sz="6" w:space="0" w:color="auto"/>
              <w:right w:val="nil"/>
            </w:tcBorders>
            <w:shd w:val="clear" w:color="auto" w:fill="auto"/>
          </w:tcPr>
          <w:p w14:paraId="073F8566" w14:textId="77777777" w:rsidR="003E1A9C" w:rsidRPr="006F0871" w:rsidRDefault="003E1A9C" w:rsidP="00DD78AE">
            <w:pPr>
              <w:rPr>
                <w:sz w:val="20"/>
                <w:lang w:eastAsia="sv-SE"/>
              </w:rPr>
            </w:pPr>
            <w:r w:rsidRPr="006F0871">
              <w:rPr>
                <w:color w:val="000000" w:themeColor="text1"/>
                <w:sz w:val="20"/>
                <w:lang w:eastAsia="sv-SE"/>
              </w:rPr>
              <w:t>Enligt materieltilldelning efter redovisad materielinventering</w:t>
            </w:r>
          </w:p>
        </w:tc>
        <w:tc>
          <w:tcPr>
            <w:tcW w:w="2835" w:type="dxa"/>
            <w:tcBorders>
              <w:top w:val="dotted" w:sz="6" w:space="0" w:color="auto"/>
              <w:left w:val="nil"/>
              <w:bottom w:val="dotted" w:sz="6" w:space="0" w:color="auto"/>
              <w:right w:val="nil"/>
            </w:tcBorders>
            <w:shd w:val="clear" w:color="auto" w:fill="auto"/>
          </w:tcPr>
          <w:p w14:paraId="2AED59E5" w14:textId="0FE57262" w:rsidR="003E1A9C" w:rsidRPr="006F0871" w:rsidRDefault="003E1A9C" w:rsidP="00DD78AE">
            <w:pPr>
              <w:rPr>
                <w:sz w:val="20"/>
                <w:lang w:eastAsia="sv-SE"/>
              </w:rPr>
            </w:pPr>
            <w:r w:rsidRPr="006F0871">
              <w:rPr>
                <w:color w:val="000000" w:themeColor="text1"/>
                <w:sz w:val="20"/>
                <w:lang w:eastAsia="sv-SE"/>
              </w:rPr>
              <w:t>Övrig materiel</w:t>
            </w:r>
            <w:r w:rsidR="00B97E86">
              <w:rPr>
                <w:color w:val="000000" w:themeColor="text1"/>
                <w:sz w:val="20"/>
                <w:lang w:eastAsia="sv-SE"/>
              </w:rPr>
              <w:t xml:space="preserve"> </w:t>
            </w:r>
            <w:r w:rsidR="006B1BB0">
              <w:rPr>
                <w:color w:val="000000" w:themeColor="text1"/>
                <w:sz w:val="20"/>
                <w:lang w:eastAsia="sv-SE"/>
              </w:rPr>
              <w:t xml:space="preserve">för åldersgrupper </w:t>
            </w:r>
            <w:r w:rsidR="00053682">
              <w:rPr>
                <w:color w:val="000000" w:themeColor="text1"/>
                <w:sz w:val="20"/>
                <w:lang w:eastAsia="sv-SE"/>
              </w:rPr>
              <w:t>i BoU</w:t>
            </w:r>
            <w:r w:rsidR="002873C5">
              <w:rPr>
                <w:color w:val="000000" w:themeColor="text1"/>
                <w:sz w:val="20"/>
                <w:lang w:eastAsia="sv-SE"/>
              </w:rPr>
              <w:t>, Knatte och Gå</w:t>
            </w:r>
          </w:p>
        </w:tc>
      </w:tr>
      <w:tr w:rsidR="003E1A9C" w:rsidRPr="006F0871" w14:paraId="4455BB79" w14:textId="77777777">
        <w:trPr>
          <w:trHeight w:val="210"/>
        </w:trPr>
        <w:tc>
          <w:tcPr>
            <w:tcW w:w="2947" w:type="dxa"/>
            <w:tcBorders>
              <w:top w:val="dotted" w:sz="6" w:space="0" w:color="auto"/>
              <w:left w:val="nil"/>
              <w:bottom w:val="dotted" w:sz="6" w:space="0" w:color="auto"/>
              <w:right w:val="nil"/>
            </w:tcBorders>
            <w:shd w:val="clear" w:color="auto" w:fill="auto"/>
          </w:tcPr>
          <w:p w14:paraId="503E149D" w14:textId="77777777" w:rsidR="003E1A9C" w:rsidRPr="006F0871" w:rsidRDefault="003E1A9C" w:rsidP="00DD78AE">
            <w:pPr>
              <w:rPr>
                <w:sz w:val="20"/>
                <w:lang w:eastAsia="sv-SE"/>
              </w:rPr>
            </w:pPr>
            <w:r w:rsidRPr="006F0871">
              <w:rPr>
                <w:color w:val="000000" w:themeColor="text1"/>
                <w:sz w:val="20"/>
                <w:lang w:eastAsia="sv-SE"/>
              </w:rPr>
              <w:t>Träffar, möten </w:t>
            </w:r>
          </w:p>
        </w:tc>
        <w:tc>
          <w:tcPr>
            <w:tcW w:w="3827" w:type="dxa"/>
            <w:tcBorders>
              <w:top w:val="dotted" w:sz="6" w:space="0" w:color="auto"/>
              <w:left w:val="nil"/>
              <w:bottom w:val="dotted" w:sz="6" w:space="0" w:color="auto"/>
              <w:right w:val="nil"/>
            </w:tcBorders>
            <w:shd w:val="clear" w:color="auto" w:fill="auto"/>
          </w:tcPr>
          <w:p w14:paraId="78A9B0B6" w14:textId="77777777" w:rsidR="003E1A9C" w:rsidRPr="006F0871" w:rsidRDefault="003E1A9C" w:rsidP="00DD78AE">
            <w:pPr>
              <w:rPr>
                <w:sz w:val="20"/>
                <w:lang w:eastAsia="sv-SE"/>
              </w:rPr>
            </w:pPr>
            <w:r w:rsidRPr="006F0871">
              <w:rPr>
                <w:color w:val="000000" w:themeColor="text1"/>
                <w:sz w:val="20"/>
                <w:lang w:eastAsia="sv-SE"/>
              </w:rPr>
              <w:t>Samtliga lokalkostnader på Sportcentrums anläggningar </w:t>
            </w:r>
          </w:p>
        </w:tc>
        <w:tc>
          <w:tcPr>
            <w:tcW w:w="2835" w:type="dxa"/>
            <w:tcBorders>
              <w:top w:val="dotted" w:sz="6" w:space="0" w:color="auto"/>
              <w:left w:val="nil"/>
              <w:bottom w:val="dotted" w:sz="6" w:space="0" w:color="auto"/>
              <w:right w:val="nil"/>
            </w:tcBorders>
            <w:shd w:val="clear" w:color="auto" w:fill="auto"/>
          </w:tcPr>
          <w:p w14:paraId="20ED229E" w14:textId="77777777" w:rsidR="003E1A9C" w:rsidRPr="006F0871" w:rsidRDefault="003E1A9C" w:rsidP="00DD78AE">
            <w:pPr>
              <w:rPr>
                <w:sz w:val="20"/>
                <w:lang w:eastAsia="sv-SE"/>
              </w:rPr>
            </w:pPr>
            <w:r w:rsidRPr="006F0871">
              <w:rPr>
                <w:color w:val="000000" w:themeColor="text1"/>
                <w:sz w:val="20"/>
                <w:lang w:eastAsia="sv-SE"/>
              </w:rPr>
              <w:t>Övriga kostnader</w:t>
            </w:r>
          </w:p>
        </w:tc>
      </w:tr>
      <w:tr w:rsidR="003E1A9C" w:rsidRPr="006F0871" w14:paraId="6988BA86" w14:textId="77777777">
        <w:trPr>
          <w:trHeight w:val="210"/>
        </w:trPr>
        <w:tc>
          <w:tcPr>
            <w:tcW w:w="2947" w:type="dxa"/>
            <w:tcBorders>
              <w:top w:val="dotted" w:sz="6" w:space="0" w:color="auto"/>
              <w:left w:val="nil"/>
              <w:bottom w:val="dotted" w:sz="6" w:space="0" w:color="auto"/>
              <w:right w:val="nil"/>
            </w:tcBorders>
            <w:shd w:val="clear" w:color="auto" w:fill="auto"/>
          </w:tcPr>
          <w:p w14:paraId="2805F404" w14:textId="77777777" w:rsidR="003E1A9C" w:rsidRPr="006F0871" w:rsidRDefault="003E1A9C" w:rsidP="00DD78AE">
            <w:pPr>
              <w:rPr>
                <w:sz w:val="20"/>
                <w:lang w:eastAsia="sv-SE"/>
              </w:rPr>
            </w:pPr>
            <w:r w:rsidRPr="006F0871">
              <w:rPr>
                <w:color w:val="000000" w:themeColor="text1"/>
                <w:sz w:val="20"/>
                <w:lang w:eastAsia="sv-SE"/>
              </w:rPr>
              <w:t>Information, Hemsida etc. </w:t>
            </w:r>
          </w:p>
        </w:tc>
        <w:tc>
          <w:tcPr>
            <w:tcW w:w="3827" w:type="dxa"/>
            <w:tcBorders>
              <w:top w:val="dotted" w:sz="6" w:space="0" w:color="auto"/>
              <w:left w:val="nil"/>
              <w:bottom w:val="dotted" w:sz="6" w:space="0" w:color="auto"/>
              <w:right w:val="nil"/>
            </w:tcBorders>
            <w:shd w:val="clear" w:color="auto" w:fill="auto"/>
          </w:tcPr>
          <w:p w14:paraId="076EF5E1" w14:textId="291703B7" w:rsidR="003E1A9C" w:rsidRPr="006F0871" w:rsidRDefault="003E1A9C" w:rsidP="00DD78AE">
            <w:pPr>
              <w:rPr>
                <w:sz w:val="20"/>
                <w:lang w:eastAsia="sv-SE"/>
              </w:rPr>
            </w:pPr>
            <w:r w:rsidRPr="006F0871">
              <w:rPr>
                <w:color w:val="000000" w:themeColor="text1"/>
                <w:sz w:val="20"/>
                <w:lang w:eastAsia="sv-SE"/>
              </w:rPr>
              <w:t>SportAdmin förening- och åldergrupps hemsidor</w:t>
            </w:r>
          </w:p>
        </w:tc>
        <w:tc>
          <w:tcPr>
            <w:tcW w:w="2835" w:type="dxa"/>
            <w:tcBorders>
              <w:top w:val="dotted" w:sz="6" w:space="0" w:color="auto"/>
              <w:left w:val="nil"/>
              <w:bottom w:val="dotted" w:sz="6" w:space="0" w:color="auto"/>
              <w:right w:val="nil"/>
            </w:tcBorders>
            <w:shd w:val="clear" w:color="auto" w:fill="auto"/>
          </w:tcPr>
          <w:p w14:paraId="46DB6399" w14:textId="27B69430" w:rsidR="003E1A9C" w:rsidRPr="006F0871" w:rsidRDefault="003E1A9C" w:rsidP="00DD78AE">
            <w:pPr>
              <w:rPr>
                <w:sz w:val="20"/>
                <w:lang w:eastAsia="sv-SE"/>
              </w:rPr>
            </w:pPr>
            <w:r w:rsidRPr="006F0871">
              <w:rPr>
                <w:color w:val="000000" w:themeColor="text1"/>
                <w:sz w:val="20"/>
                <w:lang w:eastAsia="sv-SE"/>
              </w:rPr>
              <w:t xml:space="preserve">Abonnemang utöver SportAdmin grundpaket </w:t>
            </w:r>
            <w:r w:rsidR="00CA3DC1">
              <w:rPr>
                <w:color w:val="000000" w:themeColor="text1"/>
                <w:sz w:val="20"/>
                <w:lang w:eastAsia="sv-SE"/>
              </w:rPr>
              <w:t>för åldersgrupper i BoU</w:t>
            </w:r>
            <w:r w:rsidR="00077016">
              <w:rPr>
                <w:color w:val="000000" w:themeColor="text1"/>
                <w:sz w:val="20"/>
                <w:lang w:eastAsia="sv-SE"/>
              </w:rPr>
              <w:t>, Knatte</w:t>
            </w:r>
            <w:r w:rsidR="00961CB8">
              <w:rPr>
                <w:color w:val="000000" w:themeColor="text1"/>
                <w:sz w:val="20"/>
                <w:lang w:eastAsia="sv-SE"/>
              </w:rPr>
              <w:t xml:space="preserve"> och Gå</w:t>
            </w:r>
          </w:p>
        </w:tc>
      </w:tr>
      <w:tr w:rsidR="003E1A9C" w:rsidRPr="006F0871" w14:paraId="186979AF" w14:textId="77777777">
        <w:trPr>
          <w:trHeight w:val="210"/>
        </w:trPr>
        <w:tc>
          <w:tcPr>
            <w:tcW w:w="2947" w:type="dxa"/>
            <w:tcBorders>
              <w:top w:val="dotted" w:sz="6" w:space="0" w:color="auto"/>
              <w:left w:val="nil"/>
              <w:bottom w:val="dotted" w:sz="6" w:space="0" w:color="auto"/>
              <w:right w:val="nil"/>
            </w:tcBorders>
            <w:shd w:val="clear" w:color="auto" w:fill="auto"/>
          </w:tcPr>
          <w:p w14:paraId="3D688DA2" w14:textId="456D4FF0" w:rsidR="003E1A9C" w:rsidRPr="006F0871" w:rsidRDefault="003E1A9C" w:rsidP="00DD78AE">
            <w:pPr>
              <w:rPr>
                <w:sz w:val="20"/>
                <w:lang w:eastAsia="sv-SE"/>
              </w:rPr>
            </w:pPr>
            <w:r w:rsidRPr="006F0871">
              <w:rPr>
                <w:color w:val="000000" w:themeColor="text1"/>
                <w:sz w:val="20"/>
                <w:lang w:eastAsia="sv-SE"/>
              </w:rPr>
              <w:t>Förråd, klubbhus konferenslokal SpC  </w:t>
            </w:r>
          </w:p>
        </w:tc>
        <w:tc>
          <w:tcPr>
            <w:tcW w:w="3827" w:type="dxa"/>
            <w:tcBorders>
              <w:top w:val="dotted" w:sz="6" w:space="0" w:color="auto"/>
              <w:left w:val="nil"/>
              <w:bottom w:val="dotted" w:sz="6" w:space="0" w:color="auto"/>
              <w:right w:val="nil"/>
            </w:tcBorders>
            <w:shd w:val="clear" w:color="auto" w:fill="auto"/>
          </w:tcPr>
          <w:p w14:paraId="6F0E495B" w14:textId="77777777" w:rsidR="003E1A9C" w:rsidRPr="006F0871" w:rsidRDefault="003E1A9C" w:rsidP="00DD78AE">
            <w:pPr>
              <w:rPr>
                <w:sz w:val="20"/>
                <w:lang w:eastAsia="sv-SE"/>
              </w:rPr>
            </w:pPr>
            <w:r w:rsidRPr="006F0871">
              <w:rPr>
                <w:color w:val="000000" w:themeColor="text1"/>
                <w:sz w:val="20"/>
                <w:lang w:eastAsia="sv-SE"/>
              </w:rPr>
              <w:t>Samtliga lokalkostnader </w:t>
            </w:r>
          </w:p>
        </w:tc>
        <w:tc>
          <w:tcPr>
            <w:tcW w:w="2835" w:type="dxa"/>
            <w:tcBorders>
              <w:top w:val="dotted" w:sz="6" w:space="0" w:color="auto"/>
              <w:left w:val="nil"/>
              <w:bottom w:val="dotted" w:sz="6" w:space="0" w:color="auto"/>
              <w:right w:val="nil"/>
            </w:tcBorders>
            <w:shd w:val="clear" w:color="auto" w:fill="auto"/>
          </w:tcPr>
          <w:p w14:paraId="1221092B" w14:textId="77777777" w:rsidR="003E1A9C" w:rsidRPr="006F0871" w:rsidRDefault="003E1A9C" w:rsidP="00DD78AE">
            <w:pPr>
              <w:rPr>
                <w:sz w:val="20"/>
                <w:lang w:eastAsia="sv-SE"/>
              </w:rPr>
            </w:pPr>
            <w:r w:rsidRPr="006F0871">
              <w:rPr>
                <w:color w:val="000000" w:themeColor="text1"/>
                <w:sz w:val="20"/>
                <w:lang w:eastAsia="sv-SE"/>
              </w:rPr>
              <w:t> Övriga kostnader. T.ex. kaffe, fikabröd m.m.</w:t>
            </w:r>
          </w:p>
        </w:tc>
      </w:tr>
      <w:tr w:rsidR="0F74E0D5" w14:paraId="6A54DCC4" w14:textId="77777777" w:rsidTr="0F74E0D5">
        <w:trPr>
          <w:trHeight w:val="300"/>
        </w:trPr>
        <w:tc>
          <w:tcPr>
            <w:tcW w:w="2947" w:type="dxa"/>
            <w:tcBorders>
              <w:top w:val="dotted" w:sz="6" w:space="0" w:color="auto"/>
              <w:left w:val="nil"/>
              <w:bottom w:val="dotted" w:sz="6" w:space="0" w:color="auto"/>
              <w:right w:val="nil"/>
            </w:tcBorders>
            <w:shd w:val="clear" w:color="auto" w:fill="auto"/>
          </w:tcPr>
          <w:p w14:paraId="10A19218" w14:textId="4D2C5B7A" w:rsidR="0FFB1C5F" w:rsidRDefault="0FFB1C5F" w:rsidP="00DD78AE">
            <w:pPr>
              <w:rPr>
                <w:color w:val="000000" w:themeColor="text1"/>
                <w:sz w:val="20"/>
                <w:lang w:eastAsia="sv-SE"/>
              </w:rPr>
            </w:pPr>
            <w:r w:rsidRPr="0F74E0D5">
              <w:rPr>
                <w:color w:val="000000" w:themeColor="text1"/>
                <w:sz w:val="20"/>
                <w:lang w:eastAsia="sv-SE"/>
              </w:rPr>
              <w:t xml:space="preserve">Sponsring </w:t>
            </w:r>
          </w:p>
        </w:tc>
        <w:tc>
          <w:tcPr>
            <w:tcW w:w="3827" w:type="dxa"/>
            <w:tcBorders>
              <w:top w:val="dotted" w:sz="6" w:space="0" w:color="auto"/>
              <w:left w:val="nil"/>
              <w:bottom w:val="dotted" w:sz="6" w:space="0" w:color="auto"/>
              <w:right w:val="nil"/>
            </w:tcBorders>
            <w:shd w:val="clear" w:color="auto" w:fill="auto"/>
          </w:tcPr>
          <w:p w14:paraId="5F10DB68" w14:textId="14191491" w:rsidR="0FFB1C5F" w:rsidRDefault="0FFB1C5F" w:rsidP="00DD78AE">
            <w:pPr>
              <w:rPr>
                <w:color w:val="000000" w:themeColor="text1"/>
                <w:sz w:val="20"/>
                <w:lang w:eastAsia="sv-SE"/>
              </w:rPr>
            </w:pPr>
            <w:r w:rsidRPr="0F74E0D5">
              <w:rPr>
                <w:color w:val="000000" w:themeColor="text1"/>
                <w:sz w:val="20"/>
                <w:lang w:eastAsia="sv-SE"/>
              </w:rPr>
              <w:t>Huvudpartners till föreningen har exponering</w:t>
            </w:r>
            <w:r w:rsidR="60B594E6" w:rsidRPr="0F74E0D5">
              <w:rPr>
                <w:color w:val="000000" w:themeColor="text1"/>
                <w:sz w:val="20"/>
                <w:lang w:eastAsia="sv-SE"/>
              </w:rPr>
              <w:t xml:space="preserve"> på t</w:t>
            </w:r>
            <w:r w:rsidRPr="0F74E0D5">
              <w:rPr>
                <w:color w:val="000000" w:themeColor="text1"/>
                <w:sz w:val="20"/>
                <w:lang w:eastAsia="sv-SE"/>
              </w:rPr>
              <w:t>räningsoverall/</w:t>
            </w:r>
            <w:r w:rsidR="008B5275" w:rsidRPr="0F74E0D5">
              <w:rPr>
                <w:color w:val="000000" w:themeColor="text1"/>
                <w:sz w:val="20"/>
                <w:lang w:eastAsia="sv-SE"/>
              </w:rPr>
              <w:t>T-shirt</w:t>
            </w:r>
            <w:r w:rsidR="02AB91AF" w:rsidRPr="0F74E0D5">
              <w:rPr>
                <w:color w:val="000000" w:themeColor="text1"/>
                <w:sz w:val="20"/>
                <w:lang w:eastAsia="sv-SE"/>
              </w:rPr>
              <w:t xml:space="preserve"> enligt avtal</w:t>
            </w:r>
          </w:p>
        </w:tc>
        <w:tc>
          <w:tcPr>
            <w:tcW w:w="2835" w:type="dxa"/>
            <w:tcBorders>
              <w:top w:val="dotted" w:sz="6" w:space="0" w:color="auto"/>
              <w:left w:val="nil"/>
              <w:bottom w:val="dotted" w:sz="6" w:space="0" w:color="auto"/>
              <w:right w:val="nil"/>
            </w:tcBorders>
            <w:shd w:val="clear" w:color="auto" w:fill="auto"/>
          </w:tcPr>
          <w:p w14:paraId="5C5C7057" w14:textId="1186B8B7" w:rsidR="0F74E0D5" w:rsidRDefault="0F74E0D5" w:rsidP="00DD78AE">
            <w:pPr>
              <w:rPr>
                <w:color w:val="000000" w:themeColor="text1"/>
                <w:sz w:val="20"/>
                <w:lang w:eastAsia="sv-SE"/>
              </w:rPr>
            </w:pPr>
          </w:p>
        </w:tc>
      </w:tr>
      <w:tr w:rsidR="0F74E0D5" w14:paraId="6AB45F9D" w14:textId="77777777" w:rsidTr="0F74E0D5">
        <w:trPr>
          <w:trHeight w:val="300"/>
        </w:trPr>
        <w:tc>
          <w:tcPr>
            <w:tcW w:w="2947" w:type="dxa"/>
            <w:tcBorders>
              <w:top w:val="dotted" w:sz="6" w:space="0" w:color="auto"/>
              <w:left w:val="nil"/>
              <w:bottom w:val="dotted" w:sz="6" w:space="0" w:color="auto"/>
              <w:right w:val="nil"/>
            </w:tcBorders>
            <w:shd w:val="clear" w:color="auto" w:fill="auto"/>
          </w:tcPr>
          <w:p w14:paraId="3AF47229" w14:textId="59DEB778" w:rsidR="02AB91AF" w:rsidRDefault="02AB91AF" w:rsidP="00DD78AE">
            <w:pPr>
              <w:rPr>
                <w:color w:val="000000" w:themeColor="text1"/>
                <w:sz w:val="20"/>
                <w:lang w:eastAsia="sv-SE"/>
              </w:rPr>
            </w:pPr>
            <w:r w:rsidRPr="0F74E0D5">
              <w:rPr>
                <w:color w:val="000000" w:themeColor="text1"/>
                <w:sz w:val="20"/>
                <w:lang w:eastAsia="sv-SE"/>
              </w:rPr>
              <w:t>Åldersgruppssponsring</w:t>
            </w:r>
            <w:r w:rsidR="00D55EC6">
              <w:rPr>
                <w:color w:val="000000" w:themeColor="text1"/>
                <w:sz w:val="20"/>
                <w:lang w:eastAsia="sv-SE"/>
              </w:rPr>
              <w:t xml:space="preserve"> (gäller ej HerrA)</w:t>
            </w:r>
          </w:p>
        </w:tc>
        <w:tc>
          <w:tcPr>
            <w:tcW w:w="3827" w:type="dxa"/>
            <w:tcBorders>
              <w:top w:val="dotted" w:sz="6" w:space="0" w:color="auto"/>
              <w:left w:val="nil"/>
              <w:bottom w:val="dotted" w:sz="6" w:space="0" w:color="auto"/>
              <w:right w:val="nil"/>
            </w:tcBorders>
            <w:shd w:val="clear" w:color="auto" w:fill="auto"/>
          </w:tcPr>
          <w:p w14:paraId="57D33E22" w14:textId="64F2F1CB" w:rsidR="02AB91AF" w:rsidRDefault="02AB91AF" w:rsidP="00DD78AE">
            <w:pPr>
              <w:rPr>
                <w:color w:val="000000" w:themeColor="text1"/>
                <w:sz w:val="20"/>
                <w:lang w:eastAsia="sv-SE"/>
              </w:rPr>
            </w:pPr>
            <w:r w:rsidRPr="0F74E0D5">
              <w:rPr>
                <w:color w:val="000000" w:themeColor="text1"/>
                <w:sz w:val="20"/>
                <w:lang w:eastAsia="sv-SE"/>
              </w:rPr>
              <w:t>Tillåts efter avstämning med Sp</w:t>
            </w:r>
            <w:r w:rsidR="00E56A18">
              <w:rPr>
                <w:color w:val="000000" w:themeColor="text1"/>
                <w:sz w:val="20"/>
                <w:lang w:eastAsia="sv-SE"/>
              </w:rPr>
              <w:t>K (</w:t>
            </w:r>
            <w:r w:rsidR="00FA7AC0">
              <w:rPr>
                <w:color w:val="000000" w:themeColor="text1"/>
                <w:sz w:val="20"/>
                <w:lang w:eastAsia="sv-SE"/>
              </w:rPr>
              <w:t>Klubbchef)</w:t>
            </w:r>
          </w:p>
        </w:tc>
        <w:tc>
          <w:tcPr>
            <w:tcW w:w="2835" w:type="dxa"/>
            <w:tcBorders>
              <w:top w:val="dotted" w:sz="6" w:space="0" w:color="auto"/>
              <w:left w:val="nil"/>
              <w:bottom w:val="dotted" w:sz="6" w:space="0" w:color="auto"/>
              <w:right w:val="nil"/>
            </w:tcBorders>
            <w:shd w:val="clear" w:color="auto" w:fill="auto"/>
          </w:tcPr>
          <w:p w14:paraId="26D26FA5" w14:textId="623B498D" w:rsidR="02AB91AF" w:rsidRDefault="02AB91AF" w:rsidP="00DD78AE">
            <w:pPr>
              <w:rPr>
                <w:color w:val="000000" w:themeColor="text1"/>
                <w:sz w:val="20"/>
                <w:lang w:eastAsia="sv-SE"/>
              </w:rPr>
            </w:pPr>
            <w:r w:rsidRPr="0F74E0D5">
              <w:rPr>
                <w:color w:val="000000" w:themeColor="text1"/>
                <w:sz w:val="20"/>
                <w:lang w:eastAsia="sv-SE"/>
              </w:rPr>
              <w:t xml:space="preserve">Inköp av produkter </w:t>
            </w:r>
            <w:r w:rsidR="7C21A1D5" w:rsidRPr="0F74E0D5">
              <w:rPr>
                <w:color w:val="000000" w:themeColor="text1"/>
                <w:sz w:val="20"/>
                <w:lang w:eastAsia="sv-SE"/>
              </w:rPr>
              <w:t xml:space="preserve">och dess tryckkostnader </w:t>
            </w:r>
            <w:r w:rsidRPr="0F74E0D5">
              <w:rPr>
                <w:color w:val="000000" w:themeColor="text1"/>
                <w:sz w:val="20"/>
                <w:lang w:eastAsia="sv-SE"/>
              </w:rPr>
              <w:t>utöver av BKV tilldelat material</w:t>
            </w:r>
          </w:p>
        </w:tc>
      </w:tr>
      <w:tr w:rsidR="003E1A9C" w:rsidRPr="006F0871" w14:paraId="0262F8DD" w14:textId="77777777">
        <w:trPr>
          <w:trHeight w:val="210"/>
        </w:trPr>
        <w:tc>
          <w:tcPr>
            <w:tcW w:w="2947" w:type="dxa"/>
            <w:tcBorders>
              <w:top w:val="dotted" w:sz="6" w:space="0" w:color="auto"/>
              <w:left w:val="nil"/>
              <w:bottom w:val="dotted" w:sz="6" w:space="0" w:color="auto"/>
              <w:right w:val="nil"/>
            </w:tcBorders>
            <w:shd w:val="clear" w:color="auto" w:fill="auto"/>
          </w:tcPr>
          <w:p w14:paraId="216DF7DB" w14:textId="77777777" w:rsidR="003E1A9C" w:rsidRPr="006F0871" w:rsidRDefault="003E1A9C" w:rsidP="00DD78AE">
            <w:pPr>
              <w:rPr>
                <w:sz w:val="20"/>
                <w:lang w:eastAsia="sv-SE"/>
              </w:rPr>
            </w:pPr>
            <w:r w:rsidRPr="006F0871">
              <w:rPr>
                <w:color w:val="000000" w:themeColor="text1"/>
                <w:sz w:val="20"/>
                <w:lang w:eastAsia="sv-SE"/>
              </w:rPr>
              <w:t>Läger/cuper </w:t>
            </w:r>
          </w:p>
        </w:tc>
        <w:tc>
          <w:tcPr>
            <w:tcW w:w="3827" w:type="dxa"/>
            <w:tcBorders>
              <w:top w:val="dotted" w:sz="6" w:space="0" w:color="auto"/>
              <w:left w:val="nil"/>
              <w:bottom w:val="dotted" w:sz="6" w:space="0" w:color="auto"/>
              <w:right w:val="nil"/>
            </w:tcBorders>
            <w:shd w:val="clear" w:color="auto" w:fill="auto"/>
          </w:tcPr>
          <w:p w14:paraId="12CA58C4" w14:textId="77777777" w:rsidR="003E1A9C" w:rsidRPr="006F0871" w:rsidRDefault="003E1A9C" w:rsidP="00DD78AE">
            <w:pPr>
              <w:rPr>
                <w:sz w:val="20"/>
                <w:lang w:eastAsia="sv-SE"/>
              </w:rPr>
            </w:pPr>
            <w:r w:rsidRPr="006F0871">
              <w:rPr>
                <w:color w:val="000000" w:themeColor="text1"/>
                <w:sz w:val="20"/>
                <w:lang w:eastAsia="sv-SE"/>
              </w:rPr>
              <w:t> </w:t>
            </w:r>
          </w:p>
        </w:tc>
        <w:tc>
          <w:tcPr>
            <w:tcW w:w="2835" w:type="dxa"/>
            <w:tcBorders>
              <w:top w:val="dotted" w:sz="6" w:space="0" w:color="auto"/>
              <w:left w:val="nil"/>
              <w:bottom w:val="dotted" w:sz="6" w:space="0" w:color="auto"/>
              <w:right w:val="nil"/>
            </w:tcBorders>
            <w:shd w:val="clear" w:color="auto" w:fill="auto"/>
          </w:tcPr>
          <w:p w14:paraId="77BC0043" w14:textId="77777777" w:rsidR="003E1A9C" w:rsidRPr="006F0871" w:rsidRDefault="003E1A9C" w:rsidP="00DD78AE">
            <w:pPr>
              <w:rPr>
                <w:sz w:val="20"/>
                <w:lang w:eastAsia="sv-SE"/>
              </w:rPr>
            </w:pPr>
            <w:r w:rsidRPr="006F0871">
              <w:rPr>
                <w:color w:val="000000" w:themeColor="text1"/>
                <w:sz w:val="20"/>
                <w:lang w:eastAsia="sv-SE"/>
              </w:rPr>
              <w:t>Samtliga kostnader</w:t>
            </w:r>
          </w:p>
        </w:tc>
      </w:tr>
      <w:tr w:rsidR="003E1A9C" w:rsidRPr="006F0871" w14:paraId="75C61498" w14:textId="77777777">
        <w:trPr>
          <w:trHeight w:val="210"/>
        </w:trPr>
        <w:tc>
          <w:tcPr>
            <w:tcW w:w="2947" w:type="dxa"/>
            <w:tcBorders>
              <w:top w:val="dotted" w:sz="6" w:space="0" w:color="auto"/>
              <w:left w:val="nil"/>
              <w:bottom w:val="dotted" w:sz="6" w:space="0" w:color="auto"/>
              <w:right w:val="nil"/>
            </w:tcBorders>
            <w:shd w:val="clear" w:color="auto" w:fill="auto"/>
          </w:tcPr>
          <w:p w14:paraId="29F1E6C4" w14:textId="25B4EDFF" w:rsidR="003E1A9C" w:rsidRPr="006F0871" w:rsidRDefault="003E1A9C" w:rsidP="00DD78AE">
            <w:pPr>
              <w:rPr>
                <w:sz w:val="20"/>
                <w:lang w:eastAsia="sv-SE"/>
              </w:rPr>
            </w:pPr>
            <w:r w:rsidRPr="006F0871">
              <w:rPr>
                <w:sz w:val="20"/>
                <w:lang w:eastAsia="sv-SE"/>
              </w:rPr>
              <w:t xml:space="preserve">Spelarutbildningar (Distriktslagssamlingar </w:t>
            </w:r>
            <w:r w:rsidR="00E80B83" w:rsidRPr="006F0871">
              <w:rPr>
                <w:sz w:val="20"/>
                <w:lang w:eastAsia="sv-SE"/>
              </w:rPr>
              <w:t>Camper</w:t>
            </w:r>
            <w:r w:rsidRPr="006F0871">
              <w:rPr>
                <w:sz w:val="20"/>
                <w:lang w:eastAsia="sv-SE"/>
              </w:rPr>
              <w:t>, elitläger samt distrikts cup) </w:t>
            </w:r>
          </w:p>
        </w:tc>
        <w:tc>
          <w:tcPr>
            <w:tcW w:w="3827" w:type="dxa"/>
            <w:tcBorders>
              <w:top w:val="dotted" w:sz="6" w:space="0" w:color="auto"/>
              <w:left w:val="nil"/>
              <w:bottom w:val="dotted" w:sz="6" w:space="0" w:color="auto"/>
              <w:right w:val="nil"/>
            </w:tcBorders>
            <w:shd w:val="clear" w:color="auto" w:fill="auto"/>
          </w:tcPr>
          <w:p w14:paraId="402EB4B0" w14:textId="77777777" w:rsidR="003E1A9C" w:rsidRPr="006F0871" w:rsidRDefault="003E1A9C" w:rsidP="00DD78AE">
            <w:pPr>
              <w:rPr>
                <w:sz w:val="20"/>
                <w:lang w:eastAsia="sv-SE"/>
              </w:rPr>
            </w:pPr>
            <w:r w:rsidRPr="006F0871">
              <w:rPr>
                <w:color w:val="000000" w:themeColor="text1"/>
                <w:sz w:val="20"/>
                <w:lang w:eastAsia="sv-SE"/>
              </w:rPr>
              <w:t>Samtliga kostnader exkl. resekostnader </w:t>
            </w:r>
          </w:p>
        </w:tc>
        <w:tc>
          <w:tcPr>
            <w:tcW w:w="2835" w:type="dxa"/>
            <w:tcBorders>
              <w:top w:val="dotted" w:sz="6" w:space="0" w:color="auto"/>
              <w:left w:val="nil"/>
              <w:bottom w:val="dotted" w:sz="6" w:space="0" w:color="auto"/>
              <w:right w:val="nil"/>
            </w:tcBorders>
            <w:shd w:val="clear" w:color="auto" w:fill="auto"/>
          </w:tcPr>
          <w:p w14:paraId="5AD6995B" w14:textId="77777777" w:rsidR="003E1A9C" w:rsidRPr="006F0871" w:rsidRDefault="003E1A9C" w:rsidP="00DD78AE">
            <w:pPr>
              <w:rPr>
                <w:sz w:val="20"/>
                <w:lang w:eastAsia="sv-SE"/>
              </w:rPr>
            </w:pPr>
            <w:r w:rsidRPr="006F0871">
              <w:rPr>
                <w:sz w:val="20"/>
                <w:lang w:eastAsia="sv-SE"/>
              </w:rPr>
              <w:t>Resekostnader i samband med alla samlingar </w:t>
            </w:r>
          </w:p>
        </w:tc>
      </w:tr>
      <w:tr w:rsidR="003E1A9C" w:rsidRPr="006F0871" w14:paraId="269ABEC2" w14:textId="77777777">
        <w:trPr>
          <w:trHeight w:val="210"/>
        </w:trPr>
        <w:tc>
          <w:tcPr>
            <w:tcW w:w="2947" w:type="dxa"/>
            <w:tcBorders>
              <w:top w:val="dotted" w:sz="6" w:space="0" w:color="auto"/>
              <w:left w:val="nil"/>
              <w:bottom w:val="dotted" w:sz="6" w:space="0" w:color="auto"/>
              <w:right w:val="nil"/>
            </w:tcBorders>
            <w:shd w:val="clear" w:color="auto" w:fill="auto"/>
          </w:tcPr>
          <w:p w14:paraId="4B10F192" w14:textId="77777777" w:rsidR="003E1A9C" w:rsidRPr="006F0871" w:rsidRDefault="003E1A9C" w:rsidP="00DD78AE">
            <w:pPr>
              <w:rPr>
                <w:sz w:val="20"/>
                <w:lang w:eastAsia="sv-SE"/>
              </w:rPr>
            </w:pPr>
            <w:r w:rsidRPr="006F0871">
              <w:rPr>
                <w:color w:val="000000" w:themeColor="text1"/>
                <w:sz w:val="20"/>
                <w:lang w:eastAsia="sv-SE"/>
              </w:rPr>
              <w:t>Externa spelarutbildningar, t.ex. Tematräningar </w:t>
            </w:r>
          </w:p>
        </w:tc>
        <w:tc>
          <w:tcPr>
            <w:tcW w:w="3827" w:type="dxa"/>
            <w:tcBorders>
              <w:top w:val="dotted" w:sz="6" w:space="0" w:color="auto"/>
              <w:left w:val="nil"/>
              <w:bottom w:val="dotted" w:sz="6" w:space="0" w:color="auto"/>
              <w:right w:val="nil"/>
            </w:tcBorders>
            <w:shd w:val="clear" w:color="auto" w:fill="auto"/>
          </w:tcPr>
          <w:p w14:paraId="64104C86" w14:textId="77777777" w:rsidR="003E1A9C" w:rsidRPr="006F0871" w:rsidRDefault="003E1A9C" w:rsidP="00DD78AE">
            <w:pPr>
              <w:rPr>
                <w:sz w:val="20"/>
                <w:lang w:eastAsia="sv-SE"/>
              </w:rPr>
            </w:pPr>
            <w:r w:rsidRPr="006F0871">
              <w:rPr>
                <w:color w:val="000000" w:themeColor="text1"/>
                <w:sz w:val="20"/>
                <w:lang w:eastAsia="sv-SE"/>
              </w:rPr>
              <w:t> </w:t>
            </w:r>
          </w:p>
        </w:tc>
        <w:tc>
          <w:tcPr>
            <w:tcW w:w="2835" w:type="dxa"/>
            <w:tcBorders>
              <w:top w:val="dotted" w:sz="6" w:space="0" w:color="auto"/>
              <w:left w:val="nil"/>
              <w:bottom w:val="dotted" w:sz="6" w:space="0" w:color="auto"/>
              <w:right w:val="nil"/>
            </w:tcBorders>
            <w:shd w:val="clear" w:color="auto" w:fill="auto"/>
          </w:tcPr>
          <w:p w14:paraId="60548C64" w14:textId="77777777" w:rsidR="003E1A9C" w:rsidRPr="006F0871" w:rsidRDefault="003E1A9C" w:rsidP="00DD78AE">
            <w:pPr>
              <w:rPr>
                <w:sz w:val="20"/>
                <w:lang w:eastAsia="sv-SE"/>
              </w:rPr>
            </w:pPr>
            <w:r w:rsidRPr="006F0871">
              <w:rPr>
                <w:color w:val="000000" w:themeColor="text1"/>
                <w:sz w:val="20"/>
                <w:lang w:eastAsia="sv-SE"/>
              </w:rPr>
              <w:t>Samtliga kostnader </w:t>
            </w:r>
          </w:p>
        </w:tc>
      </w:tr>
      <w:tr w:rsidR="003E1A9C" w:rsidRPr="006F0871" w14:paraId="3CC0632C" w14:textId="77777777">
        <w:trPr>
          <w:trHeight w:val="210"/>
        </w:trPr>
        <w:tc>
          <w:tcPr>
            <w:tcW w:w="2947" w:type="dxa"/>
            <w:tcBorders>
              <w:top w:val="dotted" w:sz="6" w:space="0" w:color="auto"/>
              <w:left w:val="nil"/>
              <w:bottom w:val="dotted" w:sz="6" w:space="0" w:color="auto"/>
              <w:right w:val="nil"/>
            </w:tcBorders>
            <w:shd w:val="clear" w:color="auto" w:fill="auto"/>
          </w:tcPr>
          <w:p w14:paraId="1994D792" w14:textId="77777777" w:rsidR="003E1A9C" w:rsidRPr="006F0871" w:rsidRDefault="003E1A9C" w:rsidP="00DD78AE">
            <w:pPr>
              <w:rPr>
                <w:sz w:val="20"/>
                <w:lang w:eastAsia="sv-SE"/>
              </w:rPr>
            </w:pPr>
            <w:r w:rsidRPr="006F0871">
              <w:rPr>
                <w:sz w:val="20"/>
                <w:lang w:eastAsia="sv-SE"/>
              </w:rPr>
              <w:t>Ledarutbildningar </w:t>
            </w:r>
          </w:p>
          <w:p w14:paraId="7E1EAD43" w14:textId="77777777" w:rsidR="003E1A9C" w:rsidRPr="006F0871" w:rsidRDefault="003E1A9C" w:rsidP="00DD78AE">
            <w:pPr>
              <w:rPr>
                <w:sz w:val="20"/>
                <w:lang w:eastAsia="sv-SE"/>
              </w:rPr>
            </w:pPr>
            <w:r w:rsidRPr="006F0871">
              <w:rPr>
                <w:sz w:val="20"/>
                <w:lang w:eastAsia="sv-SE"/>
              </w:rPr>
              <w:t>SvFF utbildningsstege </w:t>
            </w:r>
          </w:p>
        </w:tc>
        <w:tc>
          <w:tcPr>
            <w:tcW w:w="3827" w:type="dxa"/>
            <w:tcBorders>
              <w:top w:val="dotted" w:sz="6" w:space="0" w:color="auto"/>
              <w:left w:val="nil"/>
              <w:bottom w:val="dotted" w:sz="6" w:space="0" w:color="auto"/>
              <w:right w:val="nil"/>
            </w:tcBorders>
            <w:shd w:val="clear" w:color="auto" w:fill="auto"/>
          </w:tcPr>
          <w:p w14:paraId="79E9F080" w14:textId="77777777" w:rsidR="003E1A9C" w:rsidRPr="006F0871" w:rsidRDefault="003E1A9C" w:rsidP="00DD78AE">
            <w:pPr>
              <w:rPr>
                <w:sz w:val="20"/>
                <w:lang w:eastAsia="sv-SE"/>
              </w:rPr>
            </w:pPr>
            <w:r w:rsidRPr="006F0871">
              <w:rPr>
                <w:sz w:val="20"/>
                <w:lang w:eastAsia="sv-SE"/>
              </w:rPr>
              <w:t>Samtliga kostnader enligt rekommenderad utbildningsönskemål, Godkända av Sportkontoret </w:t>
            </w:r>
          </w:p>
        </w:tc>
        <w:tc>
          <w:tcPr>
            <w:tcW w:w="2835" w:type="dxa"/>
            <w:tcBorders>
              <w:top w:val="dotted" w:sz="6" w:space="0" w:color="auto"/>
              <w:left w:val="nil"/>
              <w:bottom w:val="dotted" w:sz="6" w:space="0" w:color="auto"/>
              <w:right w:val="nil"/>
            </w:tcBorders>
            <w:shd w:val="clear" w:color="auto" w:fill="auto"/>
          </w:tcPr>
          <w:p w14:paraId="1EBC66CC" w14:textId="77777777" w:rsidR="003E1A9C" w:rsidRPr="006F0871" w:rsidRDefault="003E1A9C" w:rsidP="00DD78AE">
            <w:pPr>
              <w:rPr>
                <w:sz w:val="20"/>
                <w:lang w:eastAsia="sv-SE"/>
              </w:rPr>
            </w:pPr>
            <w:r w:rsidRPr="006F0871">
              <w:rPr>
                <w:color w:val="000000" w:themeColor="text1"/>
                <w:sz w:val="20"/>
                <w:lang w:eastAsia="sv-SE"/>
              </w:rPr>
              <w:t>Samtliga resekostnader. </w:t>
            </w:r>
          </w:p>
        </w:tc>
      </w:tr>
      <w:tr w:rsidR="003E1A9C" w:rsidRPr="006F0871" w14:paraId="4B68E2E9" w14:textId="77777777">
        <w:trPr>
          <w:trHeight w:val="210"/>
        </w:trPr>
        <w:tc>
          <w:tcPr>
            <w:tcW w:w="2947" w:type="dxa"/>
            <w:tcBorders>
              <w:top w:val="dotted" w:sz="6" w:space="0" w:color="auto"/>
              <w:left w:val="nil"/>
              <w:bottom w:val="dotted" w:sz="6" w:space="0" w:color="auto"/>
              <w:right w:val="nil"/>
            </w:tcBorders>
            <w:shd w:val="clear" w:color="auto" w:fill="auto"/>
          </w:tcPr>
          <w:p w14:paraId="3BA95844" w14:textId="77777777" w:rsidR="003E1A9C" w:rsidRPr="006F0871" w:rsidRDefault="003E1A9C" w:rsidP="00DD78AE">
            <w:pPr>
              <w:rPr>
                <w:sz w:val="20"/>
                <w:lang w:eastAsia="sv-SE"/>
              </w:rPr>
            </w:pPr>
            <w:r w:rsidRPr="006F0871">
              <w:rPr>
                <w:sz w:val="20"/>
                <w:lang w:eastAsia="sv-SE"/>
              </w:rPr>
              <w:t>Externa ledarutbildningar </w:t>
            </w:r>
          </w:p>
        </w:tc>
        <w:tc>
          <w:tcPr>
            <w:tcW w:w="3827" w:type="dxa"/>
            <w:tcBorders>
              <w:top w:val="dotted" w:sz="6" w:space="0" w:color="auto"/>
              <w:left w:val="nil"/>
              <w:bottom w:val="dotted" w:sz="6" w:space="0" w:color="auto"/>
              <w:right w:val="nil"/>
            </w:tcBorders>
            <w:shd w:val="clear" w:color="auto" w:fill="auto"/>
          </w:tcPr>
          <w:p w14:paraId="6AABF4E7" w14:textId="1AC19D06" w:rsidR="003E1A9C" w:rsidRPr="006F0871" w:rsidRDefault="003E1A9C" w:rsidP="00DD78AE">
            <w:pPr>
              <w:rPr>
                <w:sz w:val="20"/>
                <w:lang w:eastAsia="sv-SE"/>
              </w:rPr>
            </w:pPr>
            <w:r w:rsidRPr="006F0871">
              <w:rPr>
                <w:color w:val="000000" w:themeColor="text1"/>
                <w:sz w:val="20"/>
                <w:lang w:eastAsia="sv-SE"/>
              </w:rPr>
              <w:t xml:space="preserve">Godkända av </w:t>
            </w:r>
            <w:r w:rsidRPr="006F0871">
              <w:rPr>
                <w:sz w:val="20"/>
                <w:lang w:eastAsia="sv-SE"/>
              </w:rPr>
              <w:t>Sportkontoret </w:t>
            </w:r>
            <w:r w:rsidR="00036AA7">
              <w:rPr>
                <w:sz w:val="20"/>
                <w:lang w:eastAsia="sv-SE"/>
              </w:rPr>
              <w:t>(klubbchef)</w:t>
            </w:r>
          </w:p>
        </w:tc>
        <w:tc>
          <w:tcPr>
            <w:tcW w:w="2835" w:type="dxa"/>
            <w:tcBorders>
              <w:top w:val="dotted" w:sz="6" w:space="0" w:color="auto"/>
              <w:left w:val="nil"/>
              <w:bottom w:val="dotted" w:sz="6" w:space="0" w:color="auto"/>
              <w:right w:val="nil"/>
            </w:tcBorders>
            <w:shd w:val="clear" w:color="auto" w:fill="auto"/>
          </w:tcPr>
          <w:p w14:paraId="61DF37B4" w14:textId="77777777" w:rsidR="003E1A9C" w:rsidRPr="006F0871" w:rsidRDefault="003E1A9C" w:rsidP="00DD78AE">
            <w:pPr>
              <w:rPr>
                <w:sz w:val="20"/>
                <w:lang w:eastAsia="sv-SE"/>
              </w:rPr>
            </w:pPr>
            <w:r w:rsidRPr="006F0871">
              <w:rPr>
                <w:color w:val="000000" w:themeColor="text1"/>
                <w:sz w:val="20"/>
                <w:lang w:eastAsia="sv-SE"/>
              </w:rPr>
              <w:t xml:space="preserve">Enligt särskild överenskommelse </w:t>
            </w:r>
          </w:p>
        </w:tc>
      </w:tr>
      <w:tr w:rsidR="003E1A9C" w:rsidRPr="006F0871" w14:paraId="6E269BB5" w14:textId="77777777">
        <w:trPr>
          <w:trHeight w:val="210"/>
        </w:trPr>
        <w:tc>
          <w:tcPr>
            <w:tcW w:w="2947" w:type="dxa"/>
            <w:tcBorders>
              <w:top w:val="dotted" w:sz="6" w:space="0" w:color="auto"/>
              <w:left w:val="nil"/>
              <w:bottom w:val="dotted" w:sz="6" w:space="0" w:color="auto"/>
              <w:right w:val="nil"/>
            </w:tcBorders>
            <w:shd w:val="clear" w:color="auto" w:fill="auto"/>
          </w:tcPr>
          <w:p w14:paraId="11D5DB6A" w14:textId="77777777" w:rsidR="003E1A9C" w:rsidRPr="006F0871" w:rsidRDefault="003E1A9C" w:rsidP="00DD78AE">
            <w:pPr>
              <w:rPr>
                <w:sz w:val="20"/>
                <w:lang w:eastAsia="sv-SE"/>
              </w:rPr>
            </w:pPr>
            <w:r w:rsidRPr="006F0871">
              <w:rPr>
                <w:sz w:val="20"/>
                <w:lang w:eastAsia="sv-SE"/>
              </w:rPr>
              <w:t>Straffavgifter från SvFF/UFF </w:t>
            </w:r>
          </w:p>
        </w:tc>
        <w:tc>
          <w:tcPr>
            <w:tcW w:w="3827" w:type="dxa"/>
            <w:tcBorders>
              <w:top w:val="dotted" w:sz="6" w:space="0" w:color="auto"/>
              <w:left w:val="nil"/>
              <w:bottom w:val="dotted" w:sz="6" w:space="0" w:color="auto"/>
              <w:right w:val="nil"/>
            </w:tcBorders>
            <w:shd w:val="clear" w:color="auto" w:fill="auto"/>
          </w:tcPr>
          <w:p w14:paraId="544F3205" w14:textId="77777777" w:rsidR="003E1A9C" w:rsidRPr="006F0871" w:rsidRDefault="003E1A9C" w:rsidP="00DD78AE">
            <w:pPr>
              <w:rPr>
                <w:sz w:val="20"/>
                <w:lang w:eastAsia="sv-SE"/>
              </w:rPr>
            </w:pPr>
            <w:r w:rsidRPr="006F0871">
              <w:rPr>
                <w:color w:val="000000" w:themeColor="text1"/>
                <w:sz w:val="20"/>
                <w:lang w:eastAsia="sv-SE"/>
              </w:rPr>
              <w:t> </w:t>
            </w:r>
          </w:p>
        </w:tc>
        <w:tc>
          <w:tcPr>
            <w:tcW w:w="2835" w:type="dxa"/>
            <w:tcBorders>
              <w:top w:val="dotted" w:sz="6" w:space="0" w:color="auto"/>
              <w:left w:val="nil"/>
              <w:bottom w:val="dotted" w:sz="6" w:space="0" w:color="auto"/>
              <w:right w:val="nil"/>
            </w:tcBorders>
            <w:shd w:val="clear" w:color="auto" w:fill="auto"/>
          </w:tcPr>
          <w:p w14:paraId="7D3ED2B6" w14:textId="77777777" w:rsidR="003E1A9C" w:rsidRPr="006F0871" w:rsidRDefault="003E1A9C" w:rsidP="00DD78AE">
            <w:pPr>
              <w:rPr>
                <w:sz w:val="20"/>
                <w:lang w:eastAsia="sv-SE"/>
              </w:rPr>
            </w:pPr>
            <w:r w:rsidRPr="006F0871">
              <w:rPr>
                <w:color w:val="000000" w:themeColor="text1"/>
                <w:sz w:val="20"/>
                <w:lang w:eastAsia="sv-SE"/>
              </w:rPr>
              <w:t>Samtliga kostnader </w:t>
            </w:r>
          </w:p>
        </w:tc>
      </w:tr>
    </w:tbl>
    <w:p w14:paraId="5A3057E1" w14:textId="77777777" w:rsidR="003E1A9C" w:rsidRDefault="003E1A9C" w:rsidP="00DD78AE"/>
    <w:p w14:paraId="0C77C363" w14:textId="75353B7D" w:rsidR="00891183" w:rsidRPr="00891183" w:rsidRDefault="00E80B83" w:rsidP="00DD78AE">
      <w:pPr>
        <w:pStyle w:val="Rubrik3"/>
      </w:pPr>
      <w:bookmarkStart w:id="253" w:name="_Toc184274967"/>
      <w:bookmarkStart w:id="254" w:name="_Toc185065628"/>
      <w:bookmarkStart w:id="255" w:name="_Toc185179134"/>
      <w:bookmarkStart w:id="256" w:name="_Toc185184241"/>
      <w:bookmarkStart w:id="257" w:name="_Toc185410560"/>
      <w:r>
        <w:lastRenderedPageBreak/>
        <w:t>Individue</w:t>
      </w:r>
      <w:r w:rsidR="00707F74">
        <w:t>lla a</w:t>
      </w:r>
      <w:r w:rsidR="00891183" w:rsidRPr="00891183">
        <w:t>vgifter</w:t>
      </w:r>
      <w:bookmarkEnd w:id="253"/>
      <w:bookmarkEnd w:id="254"/>
      <w:bookmarkEnd w:id="255"/>
      <w:bookmarkEnd w:id="256"/>
      <w:bookmarkEnd w:id="257"/>
    </w:p>
    <w:p w14:paraId="698F77A1" w14:textId="08182DE1" w:rsidR="00891183" w:rsidRPr="00891183" w:rsidRDefault="00891183" w:rsidP="00DD78AE">
      <w:r w:rsidRPr="00891183">
        <w:t>I BKV har vi två olika avgifter. En är medlemsavgiften som gäller för ledare, spelare, funktionärer eller andra som vill vara stödmedlem och därmed bidra till BKV:s verksamhet. Den andra är den så kallade säsongsavgiften som är avsedd för aktiva spelare. Alla aktiva spelare blir automatiskt medlemmar när säsongsavgiften är betald.</w:t>
      </w:r>
    </w:p>
    <w:p w14:paraId="3FED48B2" w14:textId="77777777" w:rsidR="00891183" w:rsidRPr="00891183" w:rsidRDefault="00891183" w:rsidP="00DD78AE"/>
    <w:p w14:paraId="12B57FCA" w14:textId="77777777" w:rsidR="0002748C" w:rsidRDefault="00F90989" w:rsidP="00F327F1">
      <w:pPr>
        <w:rPr>
          <w:color w:val="FF0000"/>
        </w:rPr>
      </w:pPr>
      <w:r>
        <w:rPr>
          <w:color w:val="FF0000"/>
        </w:rPr>
        <w:t xml:space="preserve">För medlemsavgift 2025 är den fastställd på årsmötet 2024 till 400 (enskild) resp 800 (familj) kr. </w:t>
      </w:r>
      <w:r w:rsidR="00CD06A0" w:rsidRPr="00BC203F">
        <w:rPr>
          <w:color w:val="FF0000"/>
        </w:rPr>
        <w:t>För detaljer avseende</w:t>
      </w:r>
      <w:r w:rsidR="00CD06A0">
        <w:rPr>
          <w:color w:val="FF0000"/>
        </w:rPr>
        <w:t xml:space="preserve"> s</w:t>
      </w:r>
      <w:r w:rsidR="00CD06A0" w:rsidRPr="00BC203F">
        <w:rPr>
          <w:color w:val="FF0000"/>
        </w:rPr>
        <w:t>äsongsavgifter för 2025</w:t>
      </w:r>
      <w:r w:rsidR="00CD06A0">
        <w:rPr>
          <w:color w:val="FF0000"/>
        </w:rPr>
        <w:t xml:space="preserve"> och medlemsavgifter för 2026</w:t>
      </w:r>
      <w:r w:rsidR="00CD06A0" w:rsidRPr="00BC203F">
        <w:rPr>
          <w:color w:val="FF0000"/>
        </w:rPr>
        <w:t xml:space="preserve"> fastställs det </w:t>
      </w:r>
      <w:r w:rsidR="00CD06A0">
        <w:rPr>
          <w:color w:val="FF0000"/>
        </w:rPr>
        <w:t xml:space="preserve">vid </w:t>
      </w:r>
      <w:r w:rsidR="0002748C">
        <w:rPr>
          <w:color w:val="FF0000"/>
        </w:rPr>
        <w:t>årsmötet den 19/2 feb</w:t>
      </w:r>
      <w:r w:rsidR="00CD06A0" w:rsidRPr="00BC203F">
        <w:rPr>
          <w:color w:val="FF0000"/>
        </w:rPr>
        <w:t>.</w:t>
      </w:r>
    </w:p>
    <w:p w14:paraId="1A87D991" w14:textId="77777777" w:rsidR="00F90989" w:rsidRPr="00891183" w:rsidRDefault="00F90989" w:rsidP="00F327F1">
      <w:pPr>
        <w:rPr>
          <w:color w:val="0563C1"/>
          <w:u w:val="single"/>
        </w:rPr>
      </w:pPr>
    </w:p>
    <w:p w14:paraId="0D0AB7CC" w14:textId="4A5A9F4C" w:rsidR="00891183" w:rsidRDefault="00891183" w:rsidP="00DD78AE">
      <w:r w:rsidRPr="00891183">
        <w:t xml:space="preserve">Mer information </w:t>
      </w:r>
      <w:r w:rsidR="00950182">
        <w:t xml:space="preserve">kommer att finnas </w:t>
      </w:r>
      <w:r w:rsidRPr="00891183">
        <w:t>om säsongs- och medlemsavgifter finns på BKV hemsida</w:t>
      </w:r>
      <w:r w:rsidR="00950182">
        <w:t xml:space="preserve"> (efter nyår på </w:t>
      </w:r>
      <w:r w:rsidR="00A47A9C">
        <w:t>SportAdmin).</w:t>
      </w:r>
    </w:p>
    <w:p w14:paraId="06FBDC9A" w14:textId="77777777" w:rsidR="00BC203F" w:rsidRDefault="00BC203F" w:rsidP="00DD78AE"/>
    <w:p w14:paraId="57A7D7E5" w14:textId="457C0E0B" w:rsidR="00EA2E27" w:rsidRPr="000B061E" w:rsidRDefault="00EA2E27" w:rsidP="00DD78AE">
      <w:pPr>
        <w:pStyle w:val="Rubrik3"/>
        <w:rPr>
          <w:lang w:eastAsia="sv-SE"/>
        </w:rPr>
      </w:pPr>
      <w:bookmarkStart w:id="258" w:name="_Toc184274968"/>
      <w:bookmarkStart w:id="259" w:name="_Toc185065629"/>
      <w:bookmarkStart w:id="260" w:name="_Toc185179135"/>
      <w:bookmarkStart w:id="261" w:name="_Toc185184242"/>
      <w:bookmarkStart w:id="262" w:name="_Toc185410561"/>
      <w:r w:rsidRPr="000B061E">
        <w:t>Åldersgruppkassor</w:t>
      </w:r>
      <w:bookmarkEnd w:id="258"/>
      <w:bookmarkEnd w:id="259"/>
      <w:bookmarkEnd w:id="260"/>
      <w:bookmarkEnd w:id="261"/>
      <w:bookmarkEnd w:id="262"/>
    </w:p>
    <w:p w14:paraId="311E99B5" w14:textId="10433046" w:rsidR="00BC203F" w:rsidRDefault="00BC203F" w:rsidP="00DD78AE">
      <w:pPr>
        <w:rPr>
          <w:lang w:eastAsia="sv-SE"/>
        </w:rPr>
      </w:pPr>
      <w:r>
        <w:rPr>
          <w:lang w:eastAsia="sv-SE"/>
        </w:rPr>
        <w:t>Rätt till åldersgruppskassa har åldersgrupper som deltar i seriespel i Upplands FF:s regi dvs alla åldersgrupper i BoU samt Dam A, Herr U samt öv</w:t>
      </w:r>
      <w:r w:rsidR="00F90989">
        <w:rPr>
          <w:lang w:eastAsia="sv-SE"/>
        </w:rPr>
        <w:t>riga</w:t>
      </w:r>
      <w:r>
        <w:rPr>
          <w:lang w:eastAsia="sv-SE"/>
        </w:rPr>
        <w:t xml:space="preserve"> åldersgrupper i Herr.</w:t>
      </w:r>
    </w:p>
    <w:p w14:paraId="32615F85" w14:textId="77777777" w:rsidR="00BC203F" w:rsidRDefault="00BC203F" w:rsidP="00DD78AE">
      <w:pPr>
        <w:rPr>
          <w:lang w:eastAsia="sv-SE"/>
        </w:rPr>
      </w:pPr>
    </w:p>
    <w:p w14:paraId="25038551" w14:textId="66DCC1B2" w:rsidR="00EA2E27" w:rsidRDefault="00EA2E27" w:rsidP="00DD78AE">
      <w:pPr>
        <w:rPr>
          <w:lang w:eastAsia="sv-SE"/>
        </w:rPr>
      </w:pPr>
      <w:r w:rsidRPr="00521F7A">
        <w:rPr>
          <w:lang w:eastAsia="sv-SE"/>
        </w:rPr>
        <w:t>Respektive åldersgrupp erhåller ett bankkonto, s.k. åldersgruppskassa, på Roslagens Sparbank för förvaltning av egna ekonomiska medel. Varje åldersgrupp skall utse</w:t>
      </w:r>
      <w:r w:rsidRPr="005D3D03">
        <w:rPr>
          <w:lang w:eastAsia="sv-SE"/>
        </w:rPr>
        <w:t xml:space="preserve"> minst </w:t>
      </w:r>
      <w:r w:rsidRPr="00654E6F">
        <w:rPr>
          <w:lang w:eastAsia="sv-SE"/>
        </w:rPr>
        <w:t xml:space="preserve">en ekonomiskt ansvarig för handhavande av denna åldersgruppkassa. Varje konto är anslutet till Swish, kostnaden för detta belastas respektive åldersgruppkassa. Räntan på registrerad summa tillfaller respektive åldersgruppkassa. Bokföringen av åldersgruppskassan, sker via SportAdmins verktyg, digitala lagkassan. Mer info om åldersgruppkassor återfinns i arbetsbeskrivning för </w:t>
      </w:r>
      <w:r w:rsidR="00AE5269">
        <w:rPr>
          <w:lang w:eastAsia="sv-SE"/>
        </w:rPr>
        <w:t xml:space="preserve">åldersgruppens </w:t>
      </w:r>
      <w:r w:rsidRPr="00654E6F">
        <w:rPr>
          <w:lang w:eastAsia="sv-SE"/>
        </w:rPr>
        <w:t>ekonomiansvarig.</w:t>
      </w:r>
    </w:p>
    <w:p w14:paraId="462FE302" w14:textId="77777777" w:rsidR="00BC203F" w:rsidRPr="00521F7A" w:rsidRDefault="00BC203F" w:rsidP="00DD78AE">
      <w:pPr>
        <w:rPr>
          <w:lang w:eastAsia="sv-SE"/>
        </w:rPr>
      </w:pPr>
    </w:p>
    <w:p w14:paraId="0CD2D677" w14:textId="5F4EF379" w:rsidR="00891183" w:rsidRDefault="00EA2E27" w:rsidP="00DD78AE">
      <w:r w:rsidRPr="005D3D03">
        <w:rPr>
          <w:lang w:eastAsia="sv-SE"/>
        </w:rPr>
        <w:t>BKV Norrtälje inklusive dess revisorer granskar årligen respektive åldersgruppkassa.</w:t>
      </w:r>
    </w:p>
    <w:p w14:paraId="761203D7" w14:textId="33BDBD76" w:rsidR="3BC817E8" w:rsidRDefault="00891183" w:rsidP="00DD78AE">
      <w:pPr>
        <w:pStyle w:val="Rubrik2"/>
      </w:pPr>
      <w:r>
        <w:br w:type="page"/>
      </w:r>
      <w:bookmarkStart w:id="263" w:name="_Toc185410562"/>
      <w:r w:rsidR="3BC817E8">
        <w:lastRenderedPageBreak/>
        <w:t>Fotbollsverksamhet</w:t>
      </w:r>
      <w:bookmarkEnd w:id="263"/>
    </w:p>
    <w:p w14:paraId="73A50422" w14:textId="72E5A307" w:rsidR="005C5CFC" w:rsidRDefault="005C5CFC" w:rsidP="00DD78AE">
      <w:pPr>
        <w:pStyle w:val="Rubrik3"/>
      </w:pPr>
      <w:bookmarkStart w:id="264" w:name="_Toc185410563"/>
      <w:r>
        <w:t>Övergripande inriktning</w:t>
      </w:r>
      <w:bookmarkEnd w:id="264"/>
    </w:p>
    <w:p w14:paraId="533DC461" w14:textId="457D81A4" w:rsidR="00377D25" w:rsidRPr="00770264" w:rsidRDefault="00377D25" w:rsidP="00DD78AE">
      <w:pPr>
        <w:textAlignment w:val="baseline"/>
      </w:pPr>
      <w:r>
        <w:t xml:space="preserve">Åldersgrupper </w:t>
      </w:r>
      <w:r w:rsidR="3E576692" w:rsidRPr="0014358F">
        <w:t>fram tills dess spelarna fyller 1</w:t>
      </w:r>
      <w:r w:rsidR="0014358F">
        <w:t>6</w:t>
      </w:r>
      <w:r w:rsidR="3E576692" w:rsidRPr="0014358F">
        <w:t xml:space="preserve"> år </w:t>
      </w:r>
      <w:r w:rsidRPr="0014358F">
        <w:t xml:space="preserve">hålls ihop, oberoende av antal träningsgrupper. Detta i syfte att underlätta övergången till </w:t>
      </w:r>
      <w:r w:rsidR="0014358F">
        <w:t>11</w:t>
      </w:r>
      <w:r w:rsidRPr="0014358F">
        <w:t xml:space="preserve"> mot </w:t>
      </w:r>
      <w:r w:rsidR="0014358F">
        <w:t>11</w:t>
      </w:r>
      <w:r>
        <w:t xml:space="preserve"> på ett naturligt och friktionsfritt sätt då träningsgrupper/”lag” av erfarenhet behöver gå ihop för att bibehålla tillräckligt antal spelare i åldersgruppen. I varje åldersgrupp utses samordnare och ekonomiansvarig/-a. Arbetsbeskrivning för dessa roller framgår i </w:t>
      </w:r>
      <w:hyperlink r:id="rId28" w:history="1">
        <w:r w:rsidRPr="4248FCC8">
          <w:rPr>
            <w:rStyle w:val="Hyperlnk"/>
          </w:rPr>
          <w:t>dokument på BKV hemsida</w:t>
        </w:r>
      </w:hyperlink>
      <w:r>
        <w:t>.</w:t>
      </w:r>
    </w:p>
    <w:p w14:paraId="03A39A3A" w14:textId="77777777" w:rsidR="00377D25" w:rsidRPr="00770264" w:rsidRDefault="00377D25" w:rsidP="00DD78AE">
      <w:pPr>
        <w:textAlignment w:val="baseline"/>
      </w:pPr>
    </w:p>
    <w:p w14:paraId="36606682" w14:textId="664E3250" w:rsidR="00377D25" w:rsidRPr="00770264" w:rsidRDefault="00377D25" w:rsidP="00DD78AE">
      <w:pPr>
        <w:textAlignment w:val="baseline"/>
      </w:pPr>
      <w:r>
        <w:t xml:space="preserve">Spelare tillhör från början egen åldersgrupp om inte särskilda skäl föreligger, till exempel individuella behov, samordning av skjuts till träning/match, tidigare kompisar mm, får överföring/byte mellan åldersgrupper genomföras. Särskilda skäl beslutas av </w:t>
      </w:r>
      <w:r w:rsidR="008D1E22">
        <w:t>re</w:t>
      </w:r>
      <w:r w:rsidR="00F90F4A">
        <w:t>spektive verksamhetsansvarig</w:t>
      </w:r>
      <w:r>
        <w:t xml:space="preserve"> i samråd med berörda </w:t>
      </w:r>
      <w:r w:rsidR="00F90F4A">
        <w:t>samordnare</w:t>
      </w:r>
      <w:r>
        <w:t>.</w:t>
      </w:r>
    </w:p>
    <w:p w14:paraId="2B494EFD" w14:textId="77777777" w:rsidR="00377D25" w:rsidRDefault="00377D25" w:rsidP="00DD78AE">
      <w:pPr>
        <w:textAlignment w:val="baseline"/>
      </w:pPr>
    </w:p>
    <w:p w14:paraId="3667F782" w14:textId="77777777" w:rsidR="00377D25" w:rsidRPr="00770264" w:rsidRDefault="00377D25" w:rsidP="00DD78AE">
      <w:pPr>
        <w:textAlignment w:val="baseline"/>
      </w:pPr>
      <w:r>
        <w:t>Åldersgrupper har inget maxantal på spelare så länge tillgänglighet till ledare och organisering av träningsgrupper är uppfyllda.</w:t>
      </w:r>
    </w:p>
    <w:p w14:paraId="4D8F0786" w14:textId="77777777" w:rsidR="00377D25" w:rsidRDefault="00377D25" w:rsidP="00DD78AE"/>
    <w:p w14:paraId="03207C98" w14:textId="5E686DE5" w:rsidR="00377D25" w:rsidRDefault="00377D25" w:rsidP="00DD78AE">
      <w:pPr>
        <w:textAlignment w:val="baseline"/>
      </w:pPr>
      <w:r>
        <w:t>Åldersgrupper delas in i träningsgrupper med närhetsprincipen alternativt en nivåanpassning</w:t>
      </w:r>
      <w:r>
        <w:rPr>
          <w:rStyle w:val="Fotnotsreferens"/>
        </w:rPr>
        <w:footnoteReference w:id="8"/>
      </w:r>
      <w:r>
        <w:t>/-</w:t>
      </w:r>
      <w:bookmarkStart w:id="265" w:name="_Int_TywujUHz"/>
      <w:r>
        <w:t>gruppering</w:t>
      </w:r>
      <w:r>
        <w:rPr>
          <w:rStyle w:val="Fotnotsreferens"/>
        </w:rPr>
        <w:footnoteReference w:id="9"/>
      </w:r>
      <w:r>
        <w:t xml:space="preserve"> baserat</w:t>
      </w:r>
      <w:bookmarkEnd w:id="265"/>
      <w:r>
        <w:t xml:space="preserve"> på spelarens fotbollsmässiga mognad och ambition. Indelningen får inte begränsa verksamhetens huvudsyfte att så många som möjligt ska spela fotboll så länge som möjligt. I varje träningsgrupp utses tränare. Övriga roller utses </w:t>
      </w:r>
      <w:r w:rsidR="006366F0">
        <w:t xml:space="preserve">efter behov </w:t>
      </w:r>
      <w:r>
        <w:t>inom respektive träningsgrupp.</w:t>
      </w:r>
    </w:p>
    <w:p w14:paraId="10588FB0" w14:textId="77777777" w:rsidR="00377D25" w:rsidRDefault="00377D25" w:rsidP="00DD78AE">
      <w:pPr>
        <w:pStyle w:val="Brdtext"/>
      </w:pPr>
    </w:p>
    <w:p w14:paraId="308D1CD2" w14:textId="794F3FCF" w:rsidR="00377D25" w:rsidRPr="00770264" w:rsidRDefault="00377D25" w:rsidP="00DD78AE">
      <w:pPr>
        <w:textAlignment w:val="baseline"/>
      </w:pPr>
      <w:r>
        <w:t>Främsta syfte med nivåanpassning/-</w:t>
      </w:r>
      <w:r w:rsidR="00BC203F">
        <w:t>indelning/-</w:t>
      </w:r>
      <w:r>
        <w:t xml:space="preserve">gruppering i äldre åldersgrupperna är att stimulera och utmana alla spelare på den nivå som spelaren </w:t>
      </w:r>
      <w:r w:rsidR="16E80037">
        <w:t xml:space="preserve">befinner sig i sin individuella utveckling och </w:t>
      </w:r>
      <w:r>
        <w:t>har ambition, vilja och förmåga att lägga ner som fotbollsspelare. Detta medför även större möjligheter för intern försörjning av våra representationslag.</w:t>
      </w:r>
    </w:p>
    <w:p w14:paraId="30977284" w14:textId="77777777" w:rsidR="00377D25" w:rsidRPr="00770264" w:rsidRDefault="00377D25" w:rsidP="00DD78AE">
      <w:pPr>
        <w:textAlignment w:val="baseline"/>
      </w:pPr>
    </w:p>
    <w:p w14:paraId="4FE1D4BB" w14:textId="47A1BAE9" w:rsidR="00377D25" w:rsidRPr="00770264" w:rsidRDefault="00377D25" w:rsidP="00DD78AE">
      <w:pPr>
        <w:textAlignment w:val="baseline"/>
      </w:pPr>
      <w:r>
        <w:t>Träningsgrupper har ett min- respektive maxantal på spelare beroende på aktuell åldersgrupp. Inriktning är att antalet spelare inte överstiger fler än 10 spelare/tränare (se anvisningar för respektive åldersgrupp). Detta med syfte att skapa förutsättningar för en effektiv, optimal och utvecklande fotbollsverksamhet för alla inblandade. </w:t>
      </w:r>
    </w:p>
    <w:p w14:paraId="3BE5DF7A" w14:textId="19EA0875" w:rsidR="005C5CFC" w:rsidRPr="005C5CFC" w:rsidRDefault="00377D25" w:rsidP="00DD78AE">
      <w:pPr>
        <w:textAlignment w:val="baseline"/>
      </w:pPr>
      <w:r>
        <w:t>Detaljer för respektive åldersgrupp framgår i kapitel nedan. </w:t>
      </w:r>
    </w:p>
    <w:p w14:paraId="2E0B253E" w14:textId="3ACD8F2A" w:rsidR="0F74E0D5" w:rsidRDefault="0F74E0D5" w:rsidP="00DD78AE"/>
    <w:p w14:paraId="0D6008D6" w14:textId="1BECA9E5" w:rsidR="00003949" w:rsidRPr="00003949" w:rsidRDefault="00003949" w:rsidP="00DD78AE">
      <w:pPr>
        <w:pStyle w:val="Rubrik3"/>
      </w:pPr>
      <w:bookmarkStart w:id="266" w:name="_Toc185410564"/>
      <w:r w:rsidRPr="00003949">
        <w:t>Ledarförsörjning</w:t>
      </w:r>
      <w:bookmarkEnd w:id="266"/>
    </w:p>
    <w:p w14:paraId="7D3E5683" w14:textId="6B393D6C" w:rsidR="00003949" w:rsidRPr="00003949" w:rsidRDefault="00003949" w:rsidP="00DD78AE">
      <w:r w:rsidRPr="00003949">
        <w:t xml:space="preserve">Ledarförsörjningen för både den idrottsliga- och den understödjande verksamheten (organisation- och </w:t>
      </w:r>
      <w:r w:rsidR="00B81E2C">
        <w:t>aktivit</w:t>
      </w:r>
      <w:r w:rsidRPr="00003949">
        <w:t xml:space="preserve">etsledare) är väsentlig för föreningens framtid. Att behålla och utveckla nuvarande ledare/funktionärer samt att attrahera och rekrytera nya är en avgörande faktor för föreningens utveckling. </w:t>
      </w:r>
    </w:p>
    <w:p w14:paraId="18018C0C" w14:textId="27E70B12" w:rsidR="0F74E0D5" w:rsidRDefault="0F74E0D5" w:rsidP="00DD78AE"/>
    <w:p w14:paraId="48F3022F" w14:textId="525AAE51" w:rsidR="00521B45" w:rsidRPr="00003949" w:rsidRDefault="00521B45" w:rsidP="00DD78AE">
      <w:pPr>
        <w:pStyle w:val="Rubrik4"/>
      </w:pPr>
      <w:r>
        <w:t>Attraktion</w:t>
      </w:r>
      <w:r w:rsidR="009A5CDA">
        <w:t xml:space="preserve"> och r</w:t>
      </w:r>
      <w:r>
        <w:t>ekrytering</w:t>
      </w:r>
    </w:p>
    <w:p w14:paraId="549D3202" w14:textId="325C8089" w:rsidR="00003949" w:rsidRPr="00003949" w:rsidRDefault="00003949" w:rsidP="00DD78AE">
      <w:r w:rsidRPr="00003949">
        <w:t xml:space="preserve">Den stora breddrekryteringen sker i samband med uppstarten av </w:t>
      </w:r>
      <w:r w:rsidR="00BC203F">
        <w:t>Knattesektionen</w:t>
      </w:r>
      <w:r w:rsidRPr="00003949">
        <w:t xml:space="preserve"> och i samband med spelform 3 mot 3. Rekryteringen till ledare till </w:t>
      </w:r>
      <w:r w:rsidR="00BC203F">
        <w:t>Knattesektionen</w:t>
      </w:r>
      <w:r w:rsidRPr="00003949">
        <w:t>, och därmed framtida ledare i BKV, bygger på ett engagemang av anhöriga som ställer upp som ledare.</w:t>
      </w:r>
    </w:p>
    <w:p w14:paraId="2D9455E3" w14:textId="77777777" w:rsidR="00003949" w:rsidRPr="00003949" w:rsidRDefault="00003949" w:rsidP="00DD78AE">
      <w:r w:rsidRPr="00003949">
        <w:t>Övrig rekrytering av ledare sker i form av; </w:t>
      </w:r>
    </w:p>
    <w:p w14:paraId="2EAFB32B" w14:textId="76C40EC4" w:rsidR="00003949" w:rsidRPr="00003949" w:rsidRDefault="00003949" w:rsidP="00DD78AE">
      <w:pPr>
        <w:numPr>
          <w:ilvl w:val="0"/>
          <w:numId w:val="11"/>
        </w:numPr>
        <w:contextualSpacing/>
      </w:pPr>
      <w:r w:rsidRPr="00003949">
        <w:lastRenderedPageBreak/>
        <w:t>Fortlöpande i samband med åldersgruppernas ordinarie verksamhet och vårdnadshavarträffar</w:t>
      </w:r>
    </w:p>
    <w:p w14:paraId="257939F6" w14:textId="21BBC7C3" w:rsidR="00003949" w:rsidRPr="00003949" w:rsidRDefault="115BF89D" w:rsidP="00DD78AE">
      <w:pPr>
        <w:numPr>
          <w:ilvl w:val="0"/>
          <w:numId w:val="11"/>
        </w:numPr>
        <w:contextualSpacing/>
      </w:pPr>
      <w:r>
        <w:t xml:space="preserve">Kontakt via </w:t>
      </w:r>
      <w:r w:rsidR="00003949" w:rsidRPr="00003949">
        <w:t>BKV hemsida</w:t>
      </w:r>
    </w:p>
    <w:p w14:paraId="36B154D4" w14:textId="77777777" w:rsidR="00003949" w:rsidRPr="00003949" w:rsidRDefault="00003949" w:rsidP="00DD78AE">
      <w:pPr>
        <w:numPr>
          <w:ilvl w:val="0"/>
          <w:numId w:val="11"/>
        </w:numPr>
        <w:contextualSpacing/>
      </w:pPr>
      <w:r w:rsidRPr="00003949">
        <w:t>I samband med BKV anordnades aktiviteter/event </w:t>
      </w:r>
    </w:p>
    <w:p w14:paraId="4C102746" w14:textId="521AD585" w:rsidR="00003949" w:rsidRPr="00003949" w:rsidRDefault="00003949" w:rsidP="00DD78AE">
      <w:pPr>
        <w:numPr>
          <w:ilvl w:val="0"/>
          <w:numId w:val="11"/>
        </w:numPr>
        <w:contextualSpacing/>
      </w:pPr>
      <w:r w:rsidRPr="00003949">
        <w:t>I samband med de olika mötesformer. T. ex</w:t>
      </w:r>
      <w:r w:rsidR="00BC203F">
        <w:t xml:space="preserve"> </w:t>
      </w:r>
      <w:r w:rsidRPr="00003949">
        <w:t>ledarträffar </w:t>
      </w:r>
    </w:p>
    <w:p w14:paraId="22BF959A" w14:textId="77777777" w:rsidR="00003949" w:rsidRPr="00003949" w:rsidRDefault="00003949" w:rsidP="00DD78AE"/>
    <w:p w14:paraId="2ADB0160" w14:textId="02C744A6" w:rsidR="00003949" w:rsidRDefault="00003949" w:rsidP="00DD78AE">
      <w:r w:rsidRPr="00003949">
        <w:t xml:space="preserve">Huvudansvaret för ledarrekrytering till ålders- och träningsgrupper åligger respektive verksamhetsansvarig </w:t>
      </w:r>
      <w:r w:rsidR="00C971D9">
        <w:t xml:space="preserve">i samverkan med </w:t>
      </w:r>
      <w:r w:rsidR="00CA4252">
        <w:t xml:space="preserve">samordnare i åldersgrupperna samt </w:t>
      </w:r>
      <w:r w:rsidRPr="00003949">
        <w:t xml:space="preserve">med stöd av Sportkontoret. Rekommenderat antal ledare för respektive grupp återfinns i </w:t>
      </w:r>
      <w:r w:rsidR="00BC203F">
        <w:t>respektive sektions</w:t>
      </w:r>
      <w:r w:rsidRPr="00003949">
        <w:t>kapitel.</w:t>
      </w:r>
    </w:p>
    <w:p w14:paraId="2CD7C141" w14:textId="3BEF83D7" w:rsidR="0F74E0D5" w:rsidRDefault="0F74E0D5" w:rsidP="00DD78AE">
      <w:pPr>
        <w:pStyle w:val="Rubrik4"/>
      </w:pPr>
    </w:p>
    <w:p w14:paraId="5467D85B" w14:textId="5348346C" w:rsidR="005E044C" w:rsidRDefault="00AC0022" w:rsidP="00DD78AE">
      <w:pPr>
        <w:pStyle w:val="Rubrik4"/>
      </w:pPr>
      <w:r>
        <w:t>U</w:t>
      </w:r>
      <w:r w:rsidR="005E044C">
        <w:t>tveckla</w:t>
      </w:r>
      <w:r>
        <w:t xml:space="preserve"> och behålla</w:t>
      </w:r>
    </w:p>
    <w:p w14:paraId="0F23D74D" w14:textId="38E56DF8" w:rsidR="005E044C" w:rsidRDefault="005E044C" w:rsidP="00DD78AE">
      <w:r w:rsidRPr="00003949">
        <w:t xml:space="preserve">För att </w:t>
      </w:r>
      <w:r w:rsidR="00592F00">
        <w:t xml:space="preserve">utveckla och </w:t>
      </w:r>
      <w:r w:rsidRPr="00003949">
        <w:t>behålla de ledare vi har gäller det att ta väl hand om dem. Vi erbjuder kontinuerlig kostnadsfri utbildning internt och externt. Under verksamhetsåret erbjuder vi våra ledare praktiska och teoretiska utbildningskvällar. Årligen anordnas ett evenemang för samtliga ledare som tack för insatserna under året.</w:t>
      </w:r>
    </w:p>
    <w:p w14:paraId="707F2886" w14:textId="188ED76F" w:rsidR="0F74E0D5" w:rsidRDefault="0F74E0D5" w:rsidP="00DD78AE">
      <w:pPr>
        <w:pStyle w:val="Rubrik4"/>
      </w:pPr>
    </w:p>
    <w:p w14:paraId="38737678" w14:textId="7C26B87F" w:rsidR="0029596C" w:rsidRDefault="007B3A90" w:rsidP="00DD78AE">
      <w:pPr>
        <w:pStyle w:val="Rubrik4"/>
      </w:pPr>
      <w:r>
        <w:t>Avyttra</w:t>
      </w:r>
    </w:p>
    <w:p w14:paraId="59E54C48" w14:textId="31399630" w:rsidR="0029596C" w:rsidRDefault="0029596C" w:rsidP="00DD78AE">
      <w:r w:rsidRPr="00AA7EB4">
        <w:t>Varje ledare som av olika anledningar kliver av som ledare i BKV</w:t>
      </w:r>
      <w:r w:rsidR="009F5E2E">
        <w:t xml:space="preserve"> </w:t>
      </w:r>
      <w:r w:rsidRPr="00AA7EB4">
        <w:t>kontakta</w:t>
      </w:r>
      <w:r w:rsidR="00541B84">
        <w:t>s</w:t>
      </w:r>
      <w:r w:rsidRPr="00AA7EB4">
        <w:t xml:space="preserve"> av Sportkontoret för att </w:t>
      </w:r>
      <w:r w:rsidR="00490705">
        <w:t>få synpunkter på</w:t>
      </w:r>
      <w:r w:rsidRPr="00AA7EB4">
        <w:t xml:space="preserve"> hur BKV kan utvecklas </w:t>
      </w:r>
      <w:r w:rsidR="01500B11">
        <w:t>s</w:t>
      </w:r>
      <w:r>
        <w:t>o</w:t>
      </w:r>
      <w:r w:rsidR="00BC203F">
        <w:t xml:space="preserve">m </w:t>
      </w:r>
      <w:r w:rsidRPr="00AA7EB4">
        <w:t>förening</w:t>
      </w:r>
      <w:r w:rsidR="00BC203F">
        <w:t>.</w:t>
      </w:r>
    </w:p>
    <w:p w14:paraId="7633093D" w14:textId="77777777" w:rsidR="005E044C" w:rsidRPr="0029596C" w:rsidRDefault="005E044C" w:rsidP="00DD78AE">
      <w:pPr>
        <w:rPr>
          <w:b/>
          <w:bCs/>
        </w:rPr>
      </w:pPr>
    </w:p>
    <w:p w14:paraId="06C6D650" w14:textId="676A00B8" w:rsidR="00972210" w:rsidRPr="00972210" w:rsidRDefault="00972210" w:rsidP="00DD78AE">
      <w:pPr>
        <w:pStyle w:val="Rubrik3"/>
      </w:pPr>
      <w:bookmarkStart w:id="267" w:name="_Toc185410565"/>
      <w:r w:rsidRPr="00972210">
        <w:t>Spelarförsörjning</w:t>
      </w:r>
      <w:bookmarkEnd w:id="267"/>
    </w:p>
    <w:p w14:paraId="15188133" w14:textId="77777777" w:rsidR="00972210" w:rsidRPr="00972210" w:rsidRDefault="00972210" w:rsidP="00DD78AE">
      <w:pPr>
        <w:keepNext/>
        <w:keepLines/>
        <w:spacing w:before="40"/>
        <w:outlineLvl w:val="3"/>
        <w:rPr>
          <w:rFonts w:asciiTheme="majorHAnsi" w:eastAsiaTheme="majorEastAsia" w:hAnsiTheme="majorHAnsi" w:cstheme="majorBidi"/>
          <w:i/>
          <w:iCs/>
          <w:color w:val="2E74B5" w:themeColor="accent1" w:themeShade="BF"/>
        </w:rPr>
      </w:pPr>
      <w:r w:rsidRPr="00972210">
        <w:rPr>
          <w:rFonts w:asciiTheme="majorHAnsi" w:eastAsiaTheme="majorEastAsia" w:hAnsiTheme="majorHAnsi" w:cstheme="majorBidi"/>
          <w:i/>
          <w:iCs/>
          <w:color w:val="2E74B5" w:themeColor="accent1" w:themeShade="BF"/>
        </w:rPr>
        <w:t>Attraktion och rekrytering</w:t>
      </w:r>
    </w:p>
    <w:p w14:paraId="6821359A" w14:textId="6430718B" w:rsidR="00972210" w:rsidRPr="00972210" w:rsidRDefault="00972210" w:rsidP="00DD78AE">
      <w:pPr>
        <w:rPr>
          <w:rFonts w:eastAsia="Verdana"/>
        </w:rPr>
      </w:pPr>
      <w:r w:rsidRPr="00972210">
        <w:rPr>
          <w:rFonts w:eastAsia="Verdana"/>
        </w:rPr>
        <w:t>När man vill börja spela fotboll ska man anmäla sig via BKV hemsida</w:t>
      </w:r>
      <w:r w:rsidR="1E055538" w:rsidRPr="4248FCC8">
        <w:rPr>
          <w:rFonts w:eastAsia="Verdana"/>
        </w:rPr>
        <w:t xml:space="preserve"> för respektive åldersgrupp</w:t>
      </w:r>
      <w:r w:rsidRPr="4248FCC8">
        <w:rPr>
          <w:rFonts w:eastAsia="Verdana"/>
        </w:rPr>
        <w:t>.</w:t>
      </w:r>
      <w:r w:rsidRPr="00972210">
        <w:rPr>
          <w:rFonts w:eastAsia="Verdana"/>
        </w:rPr>
        <w:t xml:space="preserve"> Där får man information om vad det innebär att vara spelare, ledare och vårdnadshavare i BKV Norrtälje </w:t>
      </w:r>
    </w:p>
    <w:p w14:paraId="32D163FD" w14:textId="4AB2DEC9" w:rsidR="0F74E0D5" w:rsidRDefault="0F74E0D5" w:rsidP="00DD78AE">
      <w:pPr>
        <w:rPr>
          <w:rFonts w:eastAsiaTheme="majorEastAsia"/>
        </w:rPr>
      </w:pPr>
    </w:p>
    <w:p w14:paraId="5D123800" w14:textId="77777777" w:rsidR="00972210" w:rsidRPr="00972210" w:rsidRDefault="00972210" w:rsidP="00DD78AE">
      <w:pPr>
        <w:keepNext/>
        <w:keepLines/>
        <w:spacing w:before="80" w:after="40"/>
        <w:outlineLvl w:val="4"/>
        <w:rPr>
          <w:rFonts w:asciiTheme="minorHAnsi" w:eastAsiaTheme="majorEastAsia" w:hAnsiTheme="minorHAnsi" w:cstheme="majorBidi"/>
          <w:color w:val="2E74B5" w:themeColor="accent1" w:themeShade="BF"/>
        </w:rPr>
      </w:pPr>
      <w:r w:rsidRPr="00972210">
        <w:rPr>
          <w:rFonts w:asciiTheme="minorHAnsi" w:eastAsiaTheme="majorEastAsia" w:hAnsiTheme="minorHAnsi" w:cstheme="majorBidi"/>
          <w:color w:val="2E74B5" w:themeColor="accent1" w:themeShade="BF"/>
        </w:rPr>
        <w:t>Breddrekrytering</w:t>
      </w:r>
    </w:p>
    <w:p w14:paraId="1EFB36C9" w14:textId="04A80387" w:rsidR="00972210" w:rsidRPr="00972210" w:rsidRDefault="00972210" w:rsidP="00DD78AE">
      <w:pPr>
        <w:rPr>
          <w:rFonts w:eastAsia="Verdana"/>
        </w:rPr>
      </w:pPr>
      <w:r w:rsidRPr="00972210">
        <w:rPr>
          <w:rFonts w:eastAsia="Verdana"/>
        </w:rPr>
        <w:t xml:space="preserve">Sker i samband med upp starten av </w:t>
      </w:r>
      <w:r w:rsidR="00BC203F">
        <w:rPr>
          <w:rFonts w:eastAsia="Verdana"/>
        </w:rPr>
        <w:t>Knattesektionen</w:t>
      </w:r>
      <w:r w:rsidRPr="00972210">
        <w:rPr>
          <w:rFonts w:eastAsia="Verdana"/>
        </w:rPr>
        <w:t xml:space="preserve"> i 6 års ålder. Verksamhetsansvarig för </w:t>
      </w:r>
      <w:r w:rsidR="00BC203F">
        <w:rPr>
          <w:rFonts w:eastAsia="Verdana"/>
        </w:rPr>
        <w:t>Knattesektionen</w:t>
      </w:r>
      <w:r w:rsidRPr="00972210">
        <w:rPr>
          <w:rFonts w:eastAsia="Verdana"/>
        </w:rPr>
        <w:t xml:space="preserve"> tillsammans med verksamhetsansvarig Barn-och Ungdom</w:t>
      </w:r>
      <w:r w:rsidR="00566480">
        <w:rPr>
          <w:rFonts w:eastAsia="Verdana"/>
        </w:rPr>
        <w:t xml:space="preserve"> </w:t>
      </w:r>
      <w:r w:rsidRPr="00972210">
        <w:rPr>
          <w:rFonts w:eastAsia="Verdana"/>
        </w:rPr>
        <w:t>ansvarar för denna rekrytering.</w:t>
      </w:r>
    </w:p>
    <w:p w14:paraId="0611E0C1" w14:textId="28E445BB" w:rsidR="0F74E0D5" w:rsidRDefault="0F74E0D5" w:rsidP="00DD78AE">
      <w:pPr>
        <w:rPr>
          <w:rFonts w:eastAsiaTheme="majorEastAsia"/>
        </w:rPr>
      </w:pPr>
    </w:p>
    <w:p w14:paraId="26718E3E" w14:textId="77777777" w:rsidR="00972210" w:rsidRPr="00972210" w:rsidRDefault="00972210" w:rsidP="00DD78AE">
      <w:pPr>
        <w:keepNext/>
        <w:keepLines/>
        <w:spacing w:before="80" w:after="40"/>
        <w:outlineLvl w:val="4"/>
        <w:rPr>
          <w:rFonts w:asciiTheme="minorHAnsi" w:eastAsiaTheme="majorEastAsia" w:hAnsiTheme="minorHAnsi" w:cstheme="majorBidi"/>
          <w:color w:val="2E74B5" w:themeColor="accent1" w:themeShade="BF"/>
        </w:rPr>
      </w:pPr>
      <w:r w:rsidRPr="00972210">
        <w:rPr>
          <w:rFonts w:asciiTheme="minorHAnsi" w:eastAsiaTheme="majorEastAsia" w:hAnsiTheme="minorHAnsi" w:cstheme="majorBidi"/>
          <w:color w:val="2E74B5" w:themeColor="accent1" w:themeShade="BF"/>
        </w:rPr>
        <w:t>Spontanrekrytering</w:t>
      </w:r>
    </w:p>
    <w:p w14:paraId="6D6AB677" w14:textId="5BD06FEC" w:rsidR="00972210" w:rsidRPr="00972210" w:rsidRDefault="00972210" w:rsidP="00DD78AE">
      <w:pPr>
        <w:rPr>
          <w:rFonts w:eastAsia="Verdana"/>
        </w:rPr>
      </w:pPr>
      <w:r w:rsidRPr="00972210">
        <w:rPr>
          <w:rFonts w:eastAsia="Verdana"/>
        </w:rPr>
        <w:t xml:space="preserve">Spelare som på eget initiativ vill gå till BKV bör, om spelarens moderförening tillåter, ges möjlighet till övergång till BKV om förutsättningar medger detta. Nya spelare som intresserar sig för att spela i BKV anmäler sitt intresse via BKV hemsida. </w:t>
      </w:r>
    </w:p>
    <w:p w14:paraId="3CFCABC5" w14:textId="16A3307B" w:rsidR="0F74E0D5" w:rsidRDefault="0F74E0D5" w:rsidP="00DD78AE">
      <w:pPr>
        <w:rPr>
          <w:rFonts w:eastAsiaTheme="majorEastAsia"/>
        </w:rPr>
      </w:pPr>
    </w:p>
    <w:p w14:paraId="31E6DA2F" w14:textId="77777777" w:rsidR="00972210" w:rsidRPr="00972210" w:rsidRDefault="00972210" w:rsidP="00DD78AE">
      <w:pPr>
        <w:keepNext/>
        <w:keepLines/>
        <w:spacing w:before="80" w:after="40"/>
        <w:outlineLvl w:val="4"/>
        <w:rPr>
          <w:rFonts w:asciiTheme="minorHAnsi" w:eastAsiaTheme="majorEastAsia" w:hAnsiTheme="minorHAnsi" w:cstheme="majorBidi"/>
          <w:color w:val="2E74B5" w:themeColor="accent1" w:themeShade="BF"/>
        </w:rPr>
      </w:pPr>
      <w:r w:rsidRPr="00972210">
        <w:rPr>
          <w:rFonts w:asciiTheme="minorHAnsi" w:eastAsiaTheme="majorEastAsia" w:hAnsiTheme="minorHAnsi" w:cstheme="majorBidi"/>
          <w:color w:val="2E74B5" w:themeColor="accent1" w:themeShade="BF"/>
        </w:rPr>
        <w:t>Aktiv rekrytering</w:t>
      </w:r>
    </w:p>
    <w:p w14:paraId="004D0695" w14:textId="77777777" w:rsidR="00972210" w:rsidRPr="00972210" w:rsidRDefault="00972210" w:rsidP="00DD78AE">
      <w:r w:rsidRPr="00972210">
        <w:t xml:space="preserve">Ingen aktiv rekrytering skall förekomma av spelare 14 år och yngre. För spelare fr o m 15 år och äldre sker rekrytering av verksamhetsansvarig i samråd med klubbchef. Ingen aktiv rekrytering genomförs av enskilda tränare i träningsgrupper, däremot kan tips om spelare göras till verksamhetsansvarig Spelarens moderförening skall alltid informeras/kontaktas innan kontakt med spelare tas. </w:t>
      </w:r>
    </w:p>
    <w:p w14:paraId="26023CE0" w14:textId="77777777" w:rsidR="00972210" w:rsidRPr="00972210" w:rsidRDefault="00972210" w:rsidP="00DD78AE"/>
    <w:p w14:paraId="3EE62070" w14:textId="77777777" w:rsidR="00972210" w:rsidRPr="00972210" w:rsidRDefault="00972210" w:rsidP="00DD78AE">
      <w:r w:rsidRPr="00972210">
        <w:t>BKV bedriver bevakning och aktiv spelarrekrytering till alla träningstrupper i herr och dam verksamheten.</w:t>
      </w:r>
    </w:p>
    <w:p w14:paraId="1D77405B" w14:textId="64915666" w:rsidR="00972210" w:rsidRPr="00972210" w:rsidRDefault="00972210" w:rsidP="00DD78AE">
      <w:r w:rsidRPr="00972210">
        <w:lastRenderedPageBreak/>
        <w:t>Huvuddelen av spelarna i Herr A</w:t>
      </w:r>
      <w:r w:rsidR="0027177A">
        <w:t xml:space="preserve"> och U</w:t>
      </w:r>
      <w:r w:rsidRPr="00972210">
        <w:t xml:space="preserve"> </w:t>
      </w:r>
      <w:r w:rsidR="0027177A">
        <w:t>samt</w:t>
      </w:r>
      <w:r w:rsidRPr="00972210">
        <w:t xml:space="preserve"> Dam A </w:t>
      </w:r>
      <w:r w:rsidR="000F0562">
        <w:t>och</w:t>
      </w:r>
      <w:r w:rsidRPr="00972210">
        <w:t xml:space="preserve"> U ska komma från föreningens ungdomsverksamhet alternativt andra Roslagsföreningar för att uppfylla föreningens målsättningar för föreningens respektive representationslag.</w:t>
      </w:r>
    </w:p>
    <w:p w14:paraId="02ECAA78" w14:textId="77777777" w:rsidR="00972210" w:rsidRPr="00972210" w:rsidRDefault="00972210" w:rsidP="00DD78AE"/>
    <w:p w14:paraId="4C54750A" w14:textId="6B6E71A2" w:rsidR="00972210" w:rsidRPr="00972210" w:rsidRDefault="00972210" w:rsidP="00DD78AE">
      <w:r w:rsidRPr="00972210">
        <w:t>I övrigt kan spelare utanför Roslagen rekryteras i begränsad omfattning till våra representationslag och ska med säkerhet tillföra kvalitet till respektive träningsgrupp. Rekryteringen ska grunda sig på spelaregenskaper som BKV ser som viktiga i vår verksamhet.</w:t>
      </w:r>
    </w:p>
    <w:p w14:paraId="5F1AEA5B" w14:textId="77777777" w:rsidR="00972210" w:rsidRPr="00972210" w:rsidRDefault="00972210" w:rsidP="00DD78AE"/>
    <w:p w14:paraId="269DA137" w14:textId="77777777" w:rsidR="00972210" w:rsidRPr="00972210" w:rsidRDefault="00972210" w:rsidP="00DD78AE">
      <w:r w:rsidRPr="00972210">
        <w:t>BKV:s kontakt med andra föreningar ska alltid vara positiv och ärlig. BKV informerar alltid spelarens förening i samband med att kontakt tas med spelaren. Det är endast av Sportkontorets utsedda personer som har befogenhet att ta kontakt med spelare och förening.</w:t>
      </w:r>
    </w:p>
    <w:p w14:paraId="0EBBAB52" w14:textId="0E640F0A" w:rsidR="0F74E0D5" w:rsidRDefault="0F74E0D5" w:rsidP="00DD78AE">
      <w:pPr>
        <w:rPr>
          <w:rFonts w:eastAsiaTheme="majorEastAsia"/>
        </w:rPr>
      </w:pPr>
    </w:p>
    <w:p w14:paraId="083E9400" w14:textId="3C0EE024" w:rsidR="00972210" w:rsidRPr="00972210" w:rsidRDefault="00972210" w:rsidP="00DD78AE">
      <w:pPr>
        <w:keepNext/>
        <w:keepLines/>
        <w:spacing w:before="40"/>
        <w:outlineLvl w:val="3"/>
        <w:rPr>
          <w:rFonts w:asciiTheme="majorHAnsi" w:eastAsiaTheme="majorEastAsia" w:hAnsiTheme="majorHAnsi" w:cstheme="majorBidi"/>
          <w:i/>
          <w:iCs/>
          <w:color w:val="2E74B5" w:themeColor="accent1" w:themeShade="BF"/>
        </w:rPr>
      </w:pPr>
      <w:r w:rsidRPr="00972210">
        <w:rPr>
          <w:rFonts w:asciiTheme="majorHAnsi" w:eastAsiaTheme="majorEastAsia" w:hAnsiTheme="majorHAnsi" w:cstheme="majorBidi"/>
          <w:i/>
          <w:iCs/>
          <w:color w:val="2E74B5" w:themeColor="accent1" w:themeShade="BF"/>
        </w:rPr>
        <w:t>Utveckla och behålla</w:t>
      </w:r>
      <w:r w:rsidR="00DB629F">
        <w:rPr>
          <w:rFonts w:asciiTheme="majorHAnsi" w:eastAsiaTheme="majorEastAsia" w:hAnsiTheme="majorHAnsi" w:cstheme="majorBidi"/>
          <w:i/>
          <w:iCs/>
          <w:color w:val="2E74B5" w:themeColor="accent1" w:themeShade="BF"/>
        </w:rPr>
        <w:t xml:space="preserve"> (</w:t>
      </w:r>
      <w:r w:rsidR="00502CBF">
        <w:rPr>
          <w:rFonts w:asciiTheme="majorHAnsi" w:eastAsiaTheme="majorEastAsia" w:hAnsiTheme="majorHAnsi" w:cstheme="majorBidi"/>
          <w:i/>
          <w:iCs/>
          <w:color w:val="2E74B5" w:themeColor="accent1" w:themeShade="BF"/>
        </w:rPr>
        <w:t>Spelarutbildningsplan)</w:t>
      </w:r>
    </w:p>
    <w:p w14:paraId="63C06F62" w14:textId="78A9FEC9" w:rsidR="00972210" w:rsidRPr="00972210" w:rsidRDefault="00BC203F" w:rsidP="00DD78AE">
      <w:r>
        <w:t>All utveckling och därmed möjligheten att behålla spelare följer BKV Spelarutbildningsplan.</w:t>
      </w:r>
      <w:r w:rsidRPr="00972210">
        <w:t xml:space="preserve"> </w:t>
      </w:r>
    </w:p>
    <w:p w14:paraId="25F4A9B0" w14:textId="278EA373" w:rsidR="00502CBF" w:rsidRDefault="00502CBF" w:rsidP="00F327F1">
      <w:r>
        <w:t>Fotbollsutbildningen i BKV Norrt</w:t>
      </w:r>
      <w:r>
        <w:rPr>
          <w:rFonts w:hint="eastAsia"/>
        </w:rPr>
        <w:t>ä</w:t>
      </w:r>
      <w:r>
        <w:t>lje leds av föreningens fotbollsutvecklare med st</w:t>
      </w:r>
      <w:r>
        <w:rPr>
          <w:rFonts w:hint="eastAsia"/>
        </w:rPr>
        <w:t>ö</w:t>
      </w:r>
      <w:r>
        <w:t>d av åldersgruppernas tr</w:t>
      </w:r>
      <w:r>
        <w:rPr>
          <w:rFonts w:hint="eastAsia"/>
        </w:rPr>
        <w:t>ä</w:t>
      </w:r>
      <w:r>
        <w:t>nare. BKV Spelarutbildningsplan finns att läsa på BKV hemsida</w:t>
      </w:r>
      <w:r w:rsidR="00E878D7">
        <w:t xml:space="preserve"> (länk)</w:t>
      </w:r>
      <w:r>
        <w:t>.</w:t>
      </w:r>
    </w:p>
    <w:p w14:paraId="01504AA0" w14:textId="04FA7267" w:rsidR="0F74E0D5" w:rsidRDefault="0F74E0D5" w:rsidP="00DD78AE">
      <w:pPr>
        <w:rPr>
          <w:rFonts w:eastAsiaTheme="majorEastAsia"/>
        </w:rPr>
      </w:pPr>
    </w:p>
    <w:p w14:paraId="4078C179" w14:textId="1C5AAF6D" w:rsidR="00972210" w:rsidRPr="00972210" w:rsidRDefault="00972210" w:rsidP="00DD78AE">
      <w:pPr>
        <w:keepNext/>
        <w:keepLines/>
        <w:spacing w:before="40"/>
        <w:outlineLvl w:val="3"/>
      </w:pPr>
      <w:r w:rsidRPr="00972210">
        <w:rPr>
          <w:rFonts w:asciiTheme="majorHAnsi" w:eastAsiaTheme="majorEastAsia" w:hAnsiTheme="majorHAnsi" w:cstheme="majorBidi"/>
          <w:i/>
          <w:iCs/>
          <w:color w:val="2E74B5" w:themeColor="accent1" w:themeShade="BF"/>
        </w:rPr>
        <w:t>Avyttra</w:t>
      </w:r>
      <w:r>
        <w:br/>
      </w:r>
      <w:r w:rsidR="664CD261">
        <w:t xml:space="preserve">När en spelare lämnar BKV Norrtälje till en högre serietillhörighet så följer vi SvFF´s </w:t>
      </w:r>
      <w:r w:rsidR="32164322">
        <w:t xml:space="preserve">rekommendationer gällande utbildningsersättning som gör att vi kan fortsätta att satsa på vår </w:t>
      </w:r>
      <w:r w:rsidR="355EF267">
        <w:t>egen</w:t>
      </w:r>
      <w:r w:rsidR="32164322">
        <w:t xml:space="preserve"> spelarutbildning.</w:t>
      </w:r>
    </w:p>
    <w:p w14:paraId="45114EB6" w14:textId="360B09D7" w:rsidR="4248FCC8" w:rsidRDefault="4248FCC8" w:rsidP="00DD78AE"/>
    <w:p w14:paraId="0BA99F7F" w14:textId="02EAA4BA" w:rsidR="00845296" w:rsidRPr="00845296" w:rsidRDefault="00845296" w:rsidP="00DD78AE">
      <w:pPr>
        <w:keepNext/>
        <w:keepLines/>
        <w:spacing w:before="40"/>
        <w:outlineLvl w:val="2"/>
        <w:rPr>
          <w:rFonts w:asciiTheme="majorHAnsi" w:eastAsiaTheme="majorEastAsia" w:hAnsiTheme="majorHAnsi" w:cstheme="majorBidi"/>
          <w:color w:val="1F4D78" w:themeColor="accent1" w:themeShade="7F"/>
          <w:szCs w:val="24"/>
        </w:rPr>
      </w:pPr>
      <w:bookmarkStart w:id="268" w:name="_Toc185410567"/>
      <w:r w:rsidRPr="00845296">
        <w:rPr>
          <w:rFonts w:asciiTheme="majorHAnsi" w:eastAsiaTheme="majorEastAsia" w:hAnsiTheme="majorHAnsi" w:cstheme="majorBidi"/>
          <w:color w:val="1F4D78" w:themeColor="accent1" w:themeShade="7F"/>
          <w:szCs w:val="24"/>
        </w:rPr>
        <w:t>Skolsamverkan</w:t>
      </w:r>
      <w:bookmarkEnd w:id="268"/>
    </w:p>
    <w:p w14:paraId="146FCA38" w14:textId="4D63112A" w:rsidR="0F74E0D5" w:rsidRDefault="4B0A2DA9" w:rsidP="00DD78AE">
      <w:r>
        <w:t xml:space="preserve">BKV Norrtälje strävar efter att skapa en långsiktig och hållbar utveckling för barn och ungdomar genom fotboll. I samarbete med Montessoriskolan och </w:t>
      </w:r>
      <w:proofErr w:type="spellStart"/>
      <w:r>
        <w:t>Rodengymnasiet</w:t>
      </w:r>
      <w:proofErr w:type="spellEnd"/>
      <w:r>
        <w:t xml:space="preserve"> erbjuder vi en unik möjlighet för elever att kombinera utbildning med högkvalitativ fotbollsträning</w:t>
      </w:r>
      <w:r w:rsidR="6799C11C">
        <w:t xml:space="preserve"> som är direkt kopplad till </w:t>
      </w:r>
      <w:r w:rsidR="00BC203F">
        <w:t>BKV Spelarutbildningsplan</w:t>
      </w:r>
      <w:r w:rsidR="6799C11C">
        <w:t>.</w:t>
      </w:r>
    </w:p>
    <w:p w14:paraId="3D0E9498" w14:textId="77777777" w:rsidR="001E7B52" w:rsidRDefault="001E7B52" w:rsidP="00DD78AE"/>
    <w:p w14:paraId="0EBAA9AD" w14:textId="37436FBA" w:rsidR="0F74E0D5" w:rsidRDefault="00444C8A" w:rsidP="00DD78AE">
      <w:pPr>
        <w:pStyle w:val="Rubrik3"/>
      </w:pPr>
      <w:bookmarkStart w:id="269" w:name="_Toc185410568"/>
      <w:r w:rsidRPr="006618EE">
        <w:t>Domarförsörjning</w:t>
      </w:r>
      <w:bookmarkEnd w:id="269"/>
    </w:p>
    <w:p w14:paraId="375CA837" w14:textId="679125DA" w:rsidR="00D5117C" w:rsidRDefault="00D5117C" w:rsidP="00DD78AE">
      <w:pPr>
        <w:pStyle w:val="Rubrik4"/>
      </w:pPr>
      <w:r>
        <w:t>Attraktion</w:t>
      </w:r>
      <w:r w:rsidR="00E01AB4">
        <w:t xml:space="preserve"> och r</w:t>
      </w:r>
      <w:r>
        <w:t>ekryter</w:t>
      </w:r>
      <w:r w:rsidR="00E01AB4">
        <w:t>ing</w:t>
      </w:r>
    </w:p>
    <w:p w14:paraId="2474AAC9" w14:textId="1C3E024E" w:rsidR="003F59F4" w:rsidRPr="003F59F4" w:rsidRDefault="68E5EFEC" w:rsidP="00DD78AE">
      <w:pPr>
        <w:rPr>
          <w:rFonts w:eastAsiaTheme="majorEastAsia"/>
        </w:rPr>
      </w:pPr>
      <w:r w:rsidRPr="3A8D8EAC">
        <w:rPr>
          <w:rFonts w:eastAsiaTheme="majorEastAsia"/>
        </w:rPr>
        <w:t>BKV Norrtälje ska vara självförsörjande när det gäller domare till 5</w:t>
      </w:r>
      <w:r w:rsidR="61430931" w:rsidRPr="3A8D8EAC">
        <w:rPr>
          <w:rFonts w:eastAsiaTheme="majorEastAsia"/>
        </w:rPr>
        <w:t xml:space="preserve"> mot 5</w:t>
      </w:r>
      <w:r w:rsidRPr="3A8D8EAC">
        <w:rPr>
          <w:rFonts w:eastAsiaTheme="majorEastAsia"/>
        </w:rPr>
        <w:t xml:space="preserve"> och</w:t>
      </w:r>
      <w:r w:rsidR="6BA74310" w:rsidRPr="3A8D8EAC">
        <w:rPr>
          <w:rFonts w:eastAsiaTheme="majorEastAsia"/>
        </w:rPr>
        <w:t xml:space="preserve"> 7</w:t>
      </w:r>
      <w:r w:rsidR="43E8C0D5" w:rsidRPr="3A8D8EAC">
        <w:rPr>
          <w:rFonts w:eastAsiaTheme="majorEastAsia"/>
        </w:rPr>
        <w:t xml:space="preserve"> mot 7</w:t>
      </w:r>
      <w:r w:rsidR="6BA74310" w:rsidRPr="3A8D8EAC">
        <w:rPr>
          <w:rFonts w:eastAsiaTheme="majorEastAsia"/>
        </w:rPr>
        <w:t>.</w:t>
      </w:r>
      <w:r w:rsidR="1ACE6826" w:rsidRPr="3A8D8EAC">
        <w:rPr>
          <w:rFonts w:eastAsiaTheme="majorEastAsia"/>
        </w:rPr>
        <w:t xml:space="preserve"> På sikt ska målet vara att rekrytera </w:t>
      </w:r>
      <w:r w:rsidR="38FADFD4" w:rsidRPr="3A8D8EAC">
        <w:rPr>
          <w:rFonts w:eastAsiaTheme="majorEastAsia"/>
        </w:rPr>
        <w:t>domare från Norrtälje för att var självförsörjande även för</w:t>
      </w:r>
      <w:r w:rsidR="6BA74310" w:rsidRPr="3A8D8EAC">
        <w:rPr>
          <w:rFonts w:eastAsiaTheme="majorEastAsia"/>
        </w:rPr>
        <w:t xml:space="preserve"> </w:t>
      </w:r>
      <w:r w:rsidR="072C1998" w:rsidRPr="3A8D8EAC">
        <w:rPr>
          <w:rFonts w:eastAsiaTheme="majorEastAsia"/>
        </w:rPr>
        <w:t>9 mot 9 och 11 mot 11 avseende ungdomsmatcher.</w:t>
      </w:r>
      <w:r w:rsidR="70434CEB" w:rsidRPr="3A8D8EAC">
        <w:rPr>
          <w:rFonts w:eastAsiaTheme="majorEastAsia"/>
        </w:rPr>
        <w:t xml:space="preserve"> </w:t>
      </w:r>
    </w:p>
    <w:p w14:paraId="6BD93113" w14:textId="591E847D" w:rsidR="003F59F4" w:rsidRPr="003F59F4" w:rsidRDefault="003F59F4" w:rsidP="00DD78AE">
      <w:pPr>
        <w:rPr>
          <w:rFonts w:eastAsiaTheme="majorEastAsia"/>
        </w:rPr>
      </w:pPr>
      <w:r w:rsidRPr="001644A9">
        <w:rPr>
          <w:rFonts w:eastAsiaTheme="majorEastAsia"/>
        </w:rPr>
        <w:t>Domare rekryteras</w:t>
      </w:r>
      <w:r w:rsidR="00EB0983" w:rsidRPr="00EB0983">
        <w:rPr>
          <w:rFonts w:eastAsiaTheme="majorEastAsia"/>
        </w:rPr>
        <w:t xml:space="preserve"> </w:t>
      </w:r>
      <w:r w:rsidR="00EB0983" w:rsidRPr="001644A9">
        <w:rPr>
          <w:rFonts w:eastAsiaTheme="majorEastAsia"/>
        </w:rPr>
        <w:t>främst</w:t>
      </w:r>
      <w:r w:rsidRPr="001644A9">
        <w:rPr>
          <w:rFonts w:eastAsiaTheme="majorEastAsia"/>
        </w:rPr>
        <w:t xml:space="preserve"> bland ungdomsspelare men </w:t>
      </w:r>
      <w:r w:rsidRPr="3A8D8EAC">
        <w:rPr>
          <w:rFonts w:eastAsiaTheme="majorEastAsia"/>
        </w:rPr>
        <w:t>ska även rekrytera</w:t>
      </w:r>
      <w:r w:rsidR="79C7EBBB" w:rsidRPr="3A8D8EAC">
        <w:rPr>
          <w:rFonts w:eastAsiaTheme="majorEastAsia"/>
        </w:rPr>
        <w:t>s</w:t>
      </w:r>
      <w:r w:rsidRPr="3A8D8EAC">
        <w:rPr>
          <w:rFonts w:eastAsiaTheme="majorEastAsia"/>
        </w:rPr>
        <w:t xml:space="preserve"> </w:t>
      </w:r>
      <w:r w:rsidRPr="001644A9">
        <w:rPr>
          <w:rFonts w:eastAsiaTheme="majorEastAsia"/>
        </w:rPr>
        <w:t>bland andra som kan vara intresserade</w:t>
      </w:r>
      <w:r w:rsidR="40597575" w:rsidRPr="3A8D8EAC">
        <w:rPr>
          <w:rFonts w:eastAsiaTheme="majorEastAsia"/>
        </w:rPr>
        <w:t xml:space="preserve"> av att döma.</w:t>
      </w:r>
      <w:r w:rsidR="742F5F61" w:rsidRPr="3A8D8EAC">
        <w:rPr>
          <w:rFonts w:eastAsiaTheme="majorEastAsia"/>
        </w:rPr>
        <w:t xml:space="preserve"> Flickor ska uppmuntras att bli domare</w:t>
      </w:r>
      <w:r w:rsidR="5EC8D3DB" w:rsidRPr="3A8D8EAC">
        <w:rPr>
          <w:rFonts w:eastAsiaTheme="majorEastAsia"/>
        </w:rPr>
        <w:t xml:space="preserve"> </w:t>
      </w:r>
      <w:r w:rsidR="31FF9320" w:rsidRPr="3A8D8EAC">
        <w:rPr>
          <w:rFonts w:eastAsiaTheme="majorEastAsia"/>
        </w:rPr>
        <w:t>och på sikt ska målet vara att</w:t>
      </w:r>
      <w:r w:rsidR="5EC8D3DB" w:rsidRPr="3A8D8EAC">
        <w:rPr>
          <w:rFonts w:eastAsiaTheme="majorEastAsia"/>
        </w:rPr>
        <w:t xml:space="preserve"> flickfotboll döms av flickor</w:t>
      </w:r>
      <w:r w:rsidRPr="001644A9">
        <w:rPr>
          <w:rFonts w:eastAsiaTheme="majorEastAsia"/>
        </w:rPr>
        <w:t>.</w:t>
      </w:r>
    </w:p>
    <w:p w14:paraId="153CF70B" w14:textId="72CED544" w:rsidR="0F74E0D5" w:rsidRDefault="0F74E0D5" w:rsidP="00DD78AE">
      <w:pPr>
        <w:pStyle w:val="Rubrik4"/>
      </w:pPr>
    </w:p>
    <w:p w14:paraId="0C8629B9" w14:textId="6B05A712" w:rsidR="00D5117C" w:rsidRDefault="003F59F4" w:rsidP="00DD78AE">
      <w:pPr>
        <w:pStyle w:val="Rubrik4"/>
      </w:pPr>
      <w:r>
        <w:t>Utveckla</w:t>
      </w:r>
      <w:r w:rsidR="00BC203F">
        <w:t xml:space="preserve">, </w:t>
      </w:r>
      <w:r>
        <w:t>behålla</w:t>
      </w:r>
      <w:r w:rsidR="00BC203F">
        <w:t xml:space="preserve"> och avyttra</w:t>
      </w:r>
    </w:p>
    <w:p w14:paraId="35142305" w14:textId="1A4EFA52" w:rsidR="00A85D42" w:rsidRDefault="00A85D42" w:rsidP="00DD78AE">
      <w:pPr>
        <w:rPr>
          <w:rFonts w:eastAsiaTheme="majorEastAsia"/>
        </w:rPr>
      </w:pPr>
      <w:r w:rsidRPr="001644A9">
        <w:rPr>
          <w:rFonts w:eastAsiaTheme="majorEastAsia"/>
        </w:rPr>
        <w:t>Grundläggande domarutbildning ska genomföras en gång per år i egen regi.</w:t>
      </w:r>
      <w:r w:rsidR="209DDA7C" w:rsidRPr="5596D13D">
        <w:rPr>
          <w:rFonts w:eastAsiaTheme="majorEastAsia"/>
        </w:rPr>
        <w:t xml:space="preserve"> </w:t>
      </w:r>
      <w:r w:rsidR="209DDA7C" w:rsidRPr="530A0683">
        <w:rPr>
          <w:rFonts w:eastAsiaTheme="majorEastAsia"/>
        </w:rPr>
        <w:t>De som genomgått domarutbildning</w:t>
      </w:r>
      <w:r w:rsidR="209DDA7C" w:rsidRPr="7D395D21">
        <w:rPr>
          <w:rFonts w:eastAsiaTheme="majorEastAsia"/>
        </w:rPr>
        <w:t xml:space="preserve"> </w:t>
      </w:r>
      <w:r w:rsidR="209DDA7C" w:rsidRPr="5596D13D">
        <w:rPr>
          <w:rFonts w:eastAsiaTheme="majorEastAsia"/>
        </w:rPr>
        <w:t xml:space="preserve">ska </w:t>
      </w:r>
      <w:r w:rsidR="4EEDE282" w:rsidRPr="3A8D8EAC">
        <w:rPr>
          <w:rFonts w:eastAsiaTheme="majorEastAsia"/>
        </w:rPr>
        <w:t>garanteras</w:t>
      </w:r>
      <w:r w:rsidR="11D6DFA7" w:rsidRPr="0AC67B42">
        <w:rPr>
          <w:rFonts w:eastAsiaTheme="majorEastAsia"/>
        </w:rPr>
        <w:t xml:space="preserve"> domaruppdrag</w:t>
      </w:r>
      <w:r w:rsidR="6621A5CD" w:rsidRPr="3A8D8EAC">
        <w:rPr>
          <w:rFonts w:eastAsiaTheme="majorEastAsia"/>
        </w:rPr>
        <w:t>.</w:t>
      </w:r>
      <w:r w:rsidR="27642B73" w:rsidRPr="3A8D8EAC">
        <w:rPr>
          <w:rFonts w:eastAsiaTheme="majorEastAsia"/>
        </w:rPr>
        <w:t xml:space="preserve"> Domare till 7 mot 7 tillsätts av </w:t>
      </w:r>
      <w:r w:rsidR="3DE78E47" w:rsidRPr="3A8D8EAC">
        <w:rPr>
          <w:rFonts w:eastAsiaTheme="majorEastAsia"/>
        </w:rPr>
        <w:t>BKV</w:t>
      </w:r>
      <w:r w:rsidR="00397FF5">
        <w:rPr>
          <w:rFonts w:eastAsiaTheme="majorEastAsia"/>
        </w:rPr>
        <w:t xml:space="preserve"> Fotbolls</w:t>
      </w:r>
      <w:r w:rsidR="3DE78E47" w:rsidRPr="3A8D8EAC">
        <w:rPr>
          <w:rFonts w:eastAsiaTheme="majorEastAsia"/>
        </w:rPr>
        <w:t>utvecklare</w:t>
      </w:r>
      <w:r w:rsidR="00397FF5">
        <w:rPr>
          <w:rFonts w:eastAsiaTheme="majorEastAsia"/>
        </w:rPr>
        <w:t xml:space="preserve"> </w:t>
      </w:r>
      <w:r w:rsidR="00601777">
        <w:rPr>
          <w:rFonts w:eastAsiaTheme="majorEastAsia"/>
        </w:rPr>
        <w:t>Domare</w:t>
      </w:r>
      <w:r w:rsidR="3DE78E47" w:rsidRPr="3A8D8EAC">
        <w:rPr>
          <w:rFonts w:eastAsiaTheme="majorEastAsia"/>
        </w:rPr>
        <w:t xml:space="preserve">. </w:t>
      </w:r>
      <w:r w:rsidR="6621A5CD" w:rsidRPr="3A8D8EAC">
        <w:rPr>
          <w:rFonts w:eastAsiaTheme="majorEastAsia"/>
        </w:rPr>
        <w:t xml:space="preserve"> Uppföljning och stöd till domare ska genomföras av BKV </w:t>
      </w:r>
      <w:r w:rsidR="000F086C">
        <w:rPr>
          <w:rFonts w:eastAsiaTheme="majorEastAsia"/>
        </w:rPr>
        <w:t>Fotbolls</w:t>
      </w:r>
      <w:r w:rsidR="59150D75" w:rsidRPr="3A8D8EAC">
        <w:rPr>
          <w:rFonts w:eastAsiaTheme="majorEastAsia"/>
        </w:rPr>
        <w:t>utvecklare</w:t>
      </w:r>
      <w:r w:rsidR="000F086C">
        <w:rPr>
          <w:rFonts w:eastAsiaTheme="majorEastAsia"/>
        </w:rPr>
        <w:t xml:space="preserve"> Domare</w:t>
      </w:r>
      <w:r w:rsidR="6621A5CD" w:rsidRPr="3A8D8EAC">
        <w:rPr>
          <w:rFonts w:eastAsiaTheme="majorEastAsia"/>
        </w:rPr>
        <w:t>. Domarträffar skall genomföras kontinuerligt.</w:t>
      </w:r>
    </w:p>
    <w:p w14:paraId="5E36448B" w14:textId="1FC82788" w:rsidR="00A85D42" w:rsidRDefault="00A85D42" w:rsidP="00DD78AE">
      <w:pPr>
        <w:rPr>
          <w:rFonts w:eastAsiaTheme="majorEastAsia"/>
        </w:rPr>
      </w:pPr>
    </w:p>
    <w:p w14:paraId="3F10C438" w14:textId="06A0C8B7" w:rsidR="00A85D42" w:rsidRDefault="00A85D42" w:rsidP="00DD78AE">
      <w:pPr>
        <w:rPr>
          <w:rFonts w:eastAsiaTheme="majorEastAsia"/>
        </w:rPr>
      </w:pPr>
      <w:r w:rsidRPr="001644A9">
        <w:rPr>
          <w:rFonts w:eastAsiaTheme="majorEastAsia"/>
        </w:rPr>
        <w:t xml:space="preserve"> De som genomgått grundläggande domarutbildning och varit domare något år skall uppmuntras att vidareutbilda sig som domare.</w:t>
      </w:r>
    </w:p>
    <w:p w14:paraId="02205DE6" w14:textId="1008D26E" w:rsidR="0F74E0D5" w:rsidRDefault="0F74E0D5" w:rsidP="00DD78AE">
      <w:bookmarkStart w:id="270" w:name="_Toc259416140"/>
      <w:bookmarkStart w:id="271" w:name="_Toc1758449760"/>
      <w:bookmarkStart w:id="272" w:name="_Toc153559894"/>
      <w:bookmarkStart w:id="273" w:name="_Toc504988708"/>
      <w:bookmarkStart w:id="274" w:name="_Toc1499924279"/>
      <w:bookmarkStart w:id="275" w:name="_Toc1611400409"/>
    </w:p>
    <w:p w14:paraId="1E59990F" w14:textId="1C2510BC" w:rsidR="00413D4F" w:rsidRPr="00413D4F" w:rsidRDefault="00413D4F" w:rsidP="00DD78AE">
      <w:pPr>
        <w:pStyle w:val="Rubrik3"/>
      </w:pPr>
      <w:bookmarkStart w:id="276" w:name="_Toc185410569"/>
      <w:r w:rsidRPr="00413D4F">
        <w:lastRenderedPageBreak/>
        <w:t>Planprioriteringar</w:t>
      </w:r>
      <w:bookmarkEnd w:id="270"/>
      <w:bookmarkEnd w:id="271"/>
      <w:bookmarkEnd w:id="276"/>
    </w:p>
    <w:p w14:paraId="6E51878C" w14:textId="20B37634" w:rsidR="00413D4F" w:rsidRPr="00413D4F" w:rsidRDefault="00413D4F" w:rsidP="00DD78AE">
      <w:pPr>
        <w:rPr>
          <w:rFonts w:eastAsiaTheme="minorHAnsi"/>
          <w:szCs w:val="22"/>
        </w:rPr>
      </w:pPr>
      <w:r w:rsidRPr="00413D4F">
        <w:rPr>
          <w:rFonts w:eastAsiaTheme="minorHAnsi"/>
          <w:szCs w:val="22"/>
        </w:rPr>
        <w:t>Följande prioriteringar för tilldelning av tränings- och matchtider gäller</w:t>
      </w:r>
      <w:r w:rsidR="00FE0A4B">
        <w:rPr>
          <w:rFonts w:eastAsiaTheme="minorHAnsi"/>
          <w:szCs w:val="22"/>
        </w:rPr>
        <w:t xml:space="preserve"> och hanteras av Sportkontoret</w:t>
      </w:r>
      <w:r w:rsidRPr="00413D4F">
        <w:rPr>
          <w:rFonts w:eastAsiaTheme="minorHAnsi"/>
          <w:szCs w:val="22"/>
        </w:rPr>
        <w:t>.</w:t>
      </w:r>
    </w:p>
    <w:p w14:paraId="48CA016A" w14:textId="77777777" w:rsidR="00413D4F" w:rsidRPr="00413D4F" w:rsidRDefault="00413D4F" w:rsidP="00DD78AE">
      <w:pPr>
        <w:numPr>
          <w:ilvl w:val="0"/>
          <w:numId w:val="13"/>
        </w:numPr>
        <w:rPr>
          <w:rFonts w:eastAsiaTheme="minorHAnsi"/>
          <w:szCs w:val="22"/>
        </w:rPr>
      </w:pPr>
      <w:r w:rsidRPr="00413D4F">
        <w:rPr>
          <w:rFonts w:eastAsiaTheme="minorHAnsi"/>
          <w:szCs w:val="22"/>
        </w:rPr>
        <w:t>Antalet träningstillfällen utgår från rekommenderat antal träningar som anges för respektive ålders-/träningsgrupp</w:t>
      </w:r>
    </w:p>
    <w:p w14:paraId="08A52D95" w14:textId="695020BD" w:rsidR="00413D4F" w:rsidRPr="00AA6721" w:rsidRDefault="00413D4F" w:rsidP="00DD78AE">
      <w:pPr>
        <w:numPr>
          <w:ilvl w:val="0"/>
          <w:numId w:val="13"/>
        </w:numPr>
        <w:rPr>
          <w:rFonts w:eastAsiaTheme="minorHAnsi"/>
          <w:szCs w:val="22"/>
        </w:rPr>
      </w:pPr>
      <w:r w:rsidRPr="00413D4F">
        <w:rPr>
          <w:rFonts w:eastAsiaTheme="minorHAnsi"/>
          <w:szCs w:val="22"/>
        </w:rPr>
        <w:t xml:space="preserve">Följa SvFF/UFF serietillhörighet i senior/junior ålder, för både matcher och träningar </w:t>
      </w:r>
      <w:r w:rsidRPr="00AA6721">
        <w:rPr>
          <w:rFonts w:eastAsiaTheme="minorHAnsi"/>
          <w:szCs w:val="22"/>
        </w:rPr>
        <w:t>med undantag Dam A hemmamatcher prioriteras före Herr U (div</w:t>
      </w:r>
      <w:r w:rsidR="00056AE9" w:rsidRPr="00AA6721">
        <w:rPr>
          <w:rFonts w:eastAsiaTheme="minorHAnsi"/>
          <w:szCs w:val="22"/>
        </w:rPr>
        <w:t xml:space="preserve"> 5</w:t>
      </w:r>
      <w:r w:rsidRPr="00AA6721">
        <w:rPr>
          <w:rFonts w:eastAsiaTheme="minorHAnsi"/>
          <w:szCs w:val="22"/>
        </w:rPr>
        <w:t>) hemmamatcher.</w:t>
      </w:r>
    </w:p>
    <w:p w14:paraId="43D25A16" w14:textId="77777777" w:rsidR="00413D4F" w:rsidRPr="00413D4F" w:rsidRDefault="00413D4F" w:rsidP="00DD78AE">
      <w:pPr>
        <w:numPr>
          <w:ilvl w:val="0"/>
          <w:numId w:val="13"/>
        </w:numPr>
        <w:rPr>
          <w:rFonts w:eastAsiaTheme="minorHAnsi"/>
          <w:szCs w:val="22"/>
        </w:rPr>
      </w:pPr>
      <w:r w:rsidRPr="00413D4F">
        <w:rPr>
          <w:rFonts w:eastAsiaTheme="minorHAnsi"/>
          <w:szCs w:val="22"/>
        </w:rPr>
        <w:t>Inte särskilja pojk/</w:t>
      </w:r>
      <w:proofErr w:type="spellStart"/>
      <w:r w:rsidRPr="00413D4F">
        <w:rPr>
          <w:rFonts w:eastAsiaTheme="minorHAnsi"/>
          <w:szCs w:val="22"/>
        </w:rPr>
        <w:t>flick</w:t>
      </w:r>
      <w:proofErr w:type="spellEnd"/>
      <w:r w:rsidRPr="00413D4F">
        <w:rPr>
          <w:rFonts w:eastAsiaTheme="minorHAnsi"/>
          <w:szCs w:val="22"/>
        </w:rPr>
        <w:t xml:space="preserve"> inom barn- och ungdomsverksamheten.</w:t>
      </w:r>
    </w:p>
    <w:p w14:paraId="77D6D73B" w14:textId="6FE2A1ED" w:rsidR="00413D4F" w:rsidRPr="00413D4F" w:rsidRDefault="00413D4F" w:rsidP="00DD78AE">
      <w:pPr>
        <w:numPr>
          <w:ilvl w:val="0"/>
          <w:numId w:val="13"/>
        </w:numPr>
        <w:rPr>
          <w:rFonts w:eastAsiaTheme="minorHAnsi" w:cstheme="minorBidi"/>
          <w:noProof/>
          <w:szCs w:val="22"/>
          <w:lang w:eastAsia="sv-SE"/>
        </w:rPr>
      </w:pPr>
      <w:r w:rsidRPr="00413D4F">
        <w:rPr>
          <w:rFonts w:eastAsiaTheme="minorHAnsi"/>
          <w:szCs w:val="22"/>
        </w:rPr>
        <w:t>Följer spelarutbildningsplanen träningsinnehåll/-inriktning och därmed tilldela planstorlek</w:t>
      </w:r>
      <w:r w:rsidR="00B55801">
        <w:rPr>
          <w:rFonts w:eastAsiaTheme="minorHAnsi"/>
          <w:szCs w:val="22"/>
        </w:rPr>
        <w:t xml:space="preserve"> i förhållande till detta</w:t>
      </w:r>
      <w:r w:rsidRPr="00413D4F">
        <w:rPr>
          <w:rFonts w:eastAsiaTheme="minorHAnsi"/>
          <w:szCs w:val="22"/>
        </w:rPr>
        <w:t xml:space="preserve"> </w:t>
      </w:r>
    </w:p>
    <w:p w14:paraId="486A2272" w14:textId="628548E5" w:rsidR="00413D4F" w:rsidRPr="00413D4F" w:rsidRDefault="00413D4F" w:rsidP="00DD78AE">
      <w:pPr>
        <w:numPr>
          <w:ilvl w:val="0"/>
          <w:numId w:val="13"/>
        </w:numPr>
        <w:rPr>
          <w:rFonts w:eastAsiaTheme="minorHAnsi" w:cstheme="minorBidi"/>
          <w:noProof/>
          <w:szCs w:val="22"/>
          <w:lang w:eastAsia="sv-SE"/>
        </w:rPr>
      </w:pPr>
      <w:r w:rsidRPr="00413D4F">
        <w:rPr>
          <w:rFonts w:eastAsiaTheme="minorHAnsi"/>
          <w:szCs w:val="22"/>
        </w:rPr>
        <w:t>Storlek på åldersgruppen</w:t>
      </w:r>
    </w:p>
    <w:bookmarkEnd w:id="272"/>
    <w:bookmarkEnd w:id="273"/>
    <w:bookmarkEnd w:id="274"/>
    <w:bookmarkEnd w:id="275"/>
    <w:p w14:paraId="551FA5A2" w14:textId="020DA802" w:rsidR="00C215CC" w:rsidRPr="005D7632" w:rsidRDefault="00C215CC" w:rsidP="00DD78AE">
      <w:pPr>
        <w:spacing w:after="160" w:line="259" w:lineRule="auto"/>
        <w:rPr>
          <w:color w:val="0563C1"/>
          <w:u w:val="single"/>
        </w:rPr>
      </w:pPr>
      <w:r>
        <w:rPr>
          <w:color w:val="0563C1"/>
          <w:u w:val="single"/>
        </w:rPr>
        <w:br w:type="page"/>
      </w:r>
    </w:p>
    <w:p w14:paraId="3EA0E8D8" w14:textId="23E0D83C" w:rsidR="000D3D5A" w:rsidRDefault="000D3D5A" w:rsidP="00DD78AE">
      <w:pPr>
        <w:pStyle w:val="Rubrik2"/>
      </w:pPr>
      <w:bookmarkStart w:id="277" w:name="_Toc185410570"/>
      <w:bookmarkStart w:id="278" w:name="_Toc124336265"/>
      <w:bookmarkStart w:id="279" w:name="_Toc1541615336"/>
      <w:bookmarkStart w:id="280" w:name="_Toc964443702"/>
      <w:bookmarkStart w:id="281" w:name="_Toc829048783"/>
      <w:bookmarkStart w:id="282" w:name="_Toc316342342"/>
      <w:bookmarkStart w:id="283" w:name="_Toc1863388800"/>
      <w:bookmarkStart w:id="284" w:name="_Toc908170221"/>
      <w:bookmarkStart w:id="285" w:name="_Toc1695959420"/>
      <w:bookmarkStart w:id="286" w:name="_Toc1234574274"/>
      <w:bookmarkEnd w:id="229"/>
      <w:bookmarkEnd w:id="230"/>
      <w:bookmarkEnd w:id="231"/>
      <w:bookmarkEnd w:id="232"/>
      <w:bookmarkEnd w:id="233"/>
      <w:bookmarkEnd w:id="234"/>
      <w:bookmarkEnd w:id="235"/>
      <w:bookmarkEnd w:id="236"/>
      <w:bookmarkEnd w:id="237"/>
      <w:bookmarkEnd w:id="238"/>
      <w:r>
        <w:lastRenderedPageBreak/>
        <w:t>Knattesektionen</w:t>
      </w:r>
      <w:bookmarkEnd w:id="277"/>
    </w:p>
    <w:p w14:paraId="2B2BD0E3" w14:textId="658422A4" w:rsidR="002C65A3" w:rsidRDefault="002C65A3" w:rsidP="00DD78AE">
      <w:r>
        <w:t xml:space="preserve">Verksamhetsansvarig: </w:t>
      </w:r>
      <w:r w:rsidR="28F525CB">
        <w:t xml:space="preserve"> Lennart Lundin</w:t>
      </w:r>
    </w:p>
    <w:p w14:paraId="1BE2D06A" w14:textId="4DE305D8" w:rsidR="002C65A3" w:rsidRPr="002C65A3" w:rsidRDefault="00E96624" w:rsidP="00DD78AE">
      <w:r>
        <w:t>Fotbolls</w:t>
      </w:r>
      <w:r w:rsidR="002C65A3">
        <w:t xml:space="preserve">utvecklare 3v3: </w:t>
      </w:r>
      <w:r w:rsidR="70B3A35C">
        <w:t xml:space="preserve"> Ej Klart</w:t>
      </w:r>
    </w:p>
    <w:p w14:paraId="1AF82C07" w14:textId="44C3F00D" w:rsidR="0F74E0D5" w:rsidRPr="00DC704F" w:rsidRDefault="0F74E0D5" w:rsidP="00DD78AE">
      <w:pPr>
        <w:rPr>
          <w:sz w:val="18"/>
          <w:szCs w:val="18"/>
        </w:rPr>
      </w:pPr>
    </w:p>
    <w:p w14:paraId="7C79AFFB" w14:textId="417CED29" w:rsidR="00697D9C" w:rsidRPr="00697D9C" w:rsidRDefault="009B7226" w:rsidP="00DD78AE">
      <w:pPr>
        <w:pStyle w:val="Rubrik3"/>
      </w:pPr>
      <w:bookmarkStart w:id="287" w:name="_Toc185065639"/>
      <w:bookmarkStart w:id="288" w:name="_Toc185179145"/>
      <w:bookmarkStart w:id="289" w:name="_Toc185184252"/>
      <w:bookmarkStart w:id="290" w:name="_Toc185410571"/>
      <w:r>
        <w:t>6–7</w:t>
      </w:r>
      <w:r w:rsidR="00566480">
        <w:t xml:space="preserve"> </w:t>
      </w:r>
      <w:r w:rsidR="00697D9C">
        <w:t>år (spelform 3 mot 3)</w:t>
      </w:r>
      <w:bookmarkEnd w:id="287"/>
      <w:bookmarkEnd w:id="288"/>
      <w:bookmarkEnd w:id="289"/>
      <w:bookmarkEnd w:id="290"/>
    </w:p>
    <w:p w14:paraId="712F3F07" w14:textId="6D162F90" w:rsidR="008F09FF" w:rsidRDefault="43678392" w:rsidP="00DD78AE">
      <w:pPr>
        <w:pStyle w:val="Rubrik4"/>
      </w:pPr>
      <w:bookmarkStart w:id="291" w:name="_Toc183973292"/>
      <w:bookmarkStart w:id="292" w:name="_Toc184274978"/>
      <w:r>
        <w:t>M</w:t>
      </w:r>
      <w:bookmarkEnd w:id="291"/>
      <w:bookmarkEnd w:id="292"/>
      <w:r>
        <w:t>ål med spelformen</w:t>
      </w:r>
    </w:p>
    <w:p w14:paraId="2D276FD2" w14:textId="7CFFECCC" w:rsidR="155092CE" w:rsidRDefault="155092CE" w:rsidP="00DD78AE">
      <w:r>
        <w:t xml:space="preserve">Åldersgruppernas verksamhet </w:t>
      </w:r>
      <w:r w:rsidR="00F41A71">
        <w:t>bygger på SvFF Fotbollens spela, lek och lär (FSLL)</w:t>
      </w:r>
      <w:r w:rsidR="00A871B6">
        <w:t xml:space="preserve"> och </w:t>
      </w:r>
      <w:r>
        <w:t>syftar främst till att skapa ett intresse hos spelaren att utöva idrott i allmänhet och fotboll i synnerhet och då ska BKV vara det naturliga valet. Därutöver startas ett engagemang och delaktighet från anhöriga alternativt andra ideella krafter som bidrar till åldersgruppens fotbollsverksamhet</w:t>
      </w:r>
      <w:r w:rsidR="00697D9C">
        <w:t>.</w:t>
      </w:r>
    </w:p>
    <w:p w14:paraId="123C2F9E" w14:textId="1465EF5A" w:rsidR="0F74E0D5" w:rsidRPr="001B48B4" w:rsidRDefault="0F74E0D5" w:rsidP="00DD78AE">
      <w:pPr>
        <w:rPr>
          <w:sz w:val="18"/>
          <w:szCs w:val="18"/>
        </w:rPr>
      </w:pPr>
    </w:p>
    <w:p w14:paraId="1555D8AB" w14:textId="7B4B0E3C" w:rsidR="001008D8" w:rsidRPr="001008D8" w:rsidRDefault="001008D8" w:rsidP="00DD78AE">
      <w:pPr>
        <w:pStyle w:val="Rubrik4"/>
      </w:pPr>
      <w:bookmarkStart w:id="293" w:name="_Toc183973293"/>
      <w:bookmarkStart w:id="294" w:name="_Toc184274979"/>
      <w:r>
        <w:t>Organisation</w:t>
      </w:r>
      <w:bookmarkEnd w:id="293"/>
      <w:bookmarkEnd w:id="294"/>
    </w:p>
    <w:p w14:paraId="2B7FC0EF" w14:textId="6B9EAE44" w:rsidR="0F74E0D5" w:rsidRDefault="112E2059" w:rsidP="00DD78AE">
      <w:pPr>
        <w:pStyle w:val="Liststycke"/>
        <w:numPr>
          <w:ilvl w:val="0"/>
          <w:numId w:val="90"/>
        </w:numPr>
      </w:pPr>
      <w:r>
        <w:t>Sammanhållning i åldersgrupper med indelning i träningsgrupper</w:t>
      </w:r>
    </w:p>
    <w:p w14:paraId="796B8467" w14:textId="62AD66FA" w:rsidR="0F74E0D5" w:rsidRDefault="112E2059" w:rsidP="00DD78AE">
      <w:pPr>
        <w:pStyle w:val="Liststycke"/>
        <w:numPr>
          <w:ilvl w:val="0"/>
          <w:numId w:val="90"/>
        </w:numPr>
      </w:pPr>
      <w:r>
        <w:t>Minst 8, max 1</w:t>
      </w:r>
      <w:r w:rsidR="45F5D249">
        <w:t>6</w:t>
      </w:r>
      <w:r>
        <w:t xml:space="preserve"> i varje träningsgrupp</w:t>
      </w:r>
    </w:p>
    <w:p w14:paraId="77D95706" w14:textId="4A209F6F" w:rsidR="0F74E0D5" w:rsidRPr="00F54A4B" w:rsidRDefault="112E2059" w:rsidP="00DD78AE">
      <w:pPr>
        <w:pStyle w:val="Liststycke"/>
        <w:numPr>
          <w:ilvl w:val="0"/>
          <w:numId w:val="90"/>
        </w:numPr>
        <w:rPr>
          <w:b/>
          <w:bCs/>
        </w:rPr>
      </w:pPr>
      <w:r>
        <w:t xml:space="preserve">Organisation kring åldersgrupp minst 2 ekonomiansvariga och en </w:t>
      </w:r>
      <w:r w:rsidR="73744516">
        <w:t>vårdnadshavargrupp bestående av t.ex. hjälptränare, materialförvaltare, matchvärd, kiosk- och tvättschema, lagaktiviteter</w:t>
      </w:r>
    </w:p>
    <w:p w14:paraId="2ACA5F65" w14:textId="60633DCB" w:rsidR="0F74E0D5" w:rsidRDefault="112E2059" w:rsidP="00DD78AE">
      <w:pPr>
        <w:pStyle w:val="Liststycke"/>
        <w:numPr>
          <w:ilvl w:val="0"/>
          <w:numId w:val="90"/>
        </w:numPr>
      </w:pPr>
      <w:r>
        <w:t>Organisation kring varje träningsgrupp med 2 tränare, 2 samordnare</w:t>
      </w:r>
    </w:p>
    <w:p w14:paraId="5CB3A9D5" w14:textId="57743BB6" w:rsidR="0F74E0D5" w:rsidRPr="001B48B4" w:rsidRDefault="0F74E0D5" w:rsidP="00DD78AE">
      <w:pPr>
        <w:rPr>
          <w:sz w:val="18"/>
          <w:szCs w:val="18"/>
        </w:rPr>
      </w:pPr>
    </w:p>
    <w:p w14:paraId="3C9F02CF" w14:textId="77777777" w:rsidR="00230221" w:rsidRPr="00230221" w:rsidRDefault="00230221" w:rsidP="00DD78AE">
      <w:pPr>
        <w:pStyle w:val="Rubrik4"/>
        <w:rPr>
          <w:b/>
          <w:bCs/>
        </w:rPr>
      </w:pPr>
      <w:bookmarkStart w:id="295" w:name="_Toc801789494"/>
      <w:bookmarkStart w:id="296" w:name="_Toc432524585"/>
      <w:r w:rsidRPr="00230221">
        <w:t>Träningsomfattning</w:t>
      </w:r>
      <w:bookmarkEnd w:id="295"/>
      <w:bookmarkEnd w:id="296"/>
      <w:r w:rsidRPr="00230221">
        <w:t> </w:t>
      </w:r>
    </w:p>
    <w:p w14:paraId="6E8835B2" w14:textId="00B5D267" w:rsidR="0F74E0D5" w:rsidRDefault="21AD788E" w:rsidP="00DD78AE">
      <w:pPr>
        <w:numPr>
          <w:ilvl w:val="0"/>
          <w:numId w:val="16"/>
        </w:numPr>
        <w:contextualSpacing/>
      </w:pPr>
      <w:r>
        <w:t xml:space="preserve">Ordinarie </w:t>
      </w:r>
      <w:bookmarkStart w:id="297" w:name="_Int_iKS4rel1"/>
      <w:r>
        <w:t>säsong maj</w:t>
      </w:r>
      <w:bookmarkEnd w:id="297"/>
      <w:r>
        <w:t xml:space="preserve"> - september</w:t>
      </w:r>
    </w:p>
    <w:p w14:paraId="43BE5AAB" w14:textId="77D34B74" w:rsidR="0F74E0D5" w:rsidRDefault="00BC203F" w:rsidP="00DD78AE">
      <w:pPr>
        <w:pStyle w:val="Liststycke"/>
        <w:numPr>
          <w:ilvl w:val="0"/>
          <w:numId w:val="16"/>
        </w:numPr>
      </w:pPr>
      <w:r>
        <w:t>1–2</w:t>
      </w:r>
      <w:r w:rsidR="21AD788E">
        <w:t xml:space="preserve"> träningar per vecka á 60</w:t>
      </w:r>
      <w:r w:rsidR="00905B9E">
        <w:t xml:space="preserve"> </w:t>
      </w:r>
      <w:r w:rsidR="21AD788E">
        <w:t xml:space="preserve">min under ordinarie säsong </w:t>
      </w:r>
    </w:p>
    <w:p w14:paraId="11F384F5" w14:textId="30CCBB02" w:rsidR="0F74E0D5" w:rsidRDefault="21AD788E" w:rsidP="00DD78AE">
      <w:pPr>
        <w:pStyle w:val="Liststycke"/>
        <w:numPr>
          <w:ilvl w:val="0"/>
          <w:numId w:val="16"/>
        </w:numPr>
      </w:pPr>
      <w:r>
        <w:t>Utanför ordinarie säsong erbjuds 1 inomhusträning per vecka om möjligt</w:t>
      </w:r>
    </w:p>
    <w:p w14:paraId="1140B92C" w14:textId="1BEC0C55" w:rsidR="0F74E0D5" w:rsidRDefault="21AD788E" w:rsidP="00DD78AE">
      <w:pPr>
        <w:pStyle w:val="Liststycke"/>
        <w:numPr>
          <w:ilvl w:val="0"/>
          <w:numId w:val="16"/>
        </w:numPr>
      </w:pPr>
      <w:r>
        <w:t>Uppehåll under juli månad, med möjlighet till anmälan till Camp Roslagen (anmälan individuell)</w:t>
      </w:r>
    </w:p>
    <w:p w14:paraId="39754FB7" w14:textId="3209A5E5" w:rsidR="0F74E0D5" w:rsidRPr="001B48B4" w:rsidRDefault="0F74E0D5" w:rsidP="00DD78AE">
      <w:pPr>
        <w:rPr>
          <w:sz w:val="18"/>
          <w:szCs w:val="18"/>
        </w:rPr>
      </w:pPr>
    </w:p>
    <w:p w14:paraId="15989BA5" w14:textId="6F439CF4" w:rsidR="00230221" w:rsidRPr="00230221" w:rsidRDefault="00230221" w:rsidP="00DD78AE">
      <w:pPr>
        <w:pStyle w:val="Rubrik4"/>
        <w:rPr>
          <w:b/>
          <w:bCs/>
        </w:rPr>
      </w:pPr>
      <w:bookmarkStart w:id="298" w:name="_Toc136721141"/>
      <w:bookmarkStart w:id="299" w:name="_Toc1041906171"/>
      <w:r w:rsidRPr="00230221">
        <w:t>Träningsinnehåll</w:t>
      </w:r>
      <w:bookmarkEnd w:id="298"/>
      <w:bookmarkEnd w:id="299"/>
    </w:p>
    <w:p w14:paraId="0428AF72" w14:textId="4BA6723D" w:rsidR="41F2F187" w:rsidRDefault="41F2F187" w:rsidP="00DD78AE">
      <w:pPr>
        <w:numPr>
          <w:ilvl w:val="0"/>
          <w:numId w:val="18"/>
        </w:numPr>
      </w:pPr>
      <w:r>
        <w:t>Kroppskoordination, lek och kul med boll</w:t>
      </w:r>
    </w:p>
    <w:p w14:paraId="1B7FCFF5" w14:textId="5967976E" w:rsidR="41F2F187" w:rsidRDefault="41F2F187" w:rsidP="00DD78AE">
      <w:pPr>
        <w:pStyle w:val="Liststycke"/>
        <w:numPr>
          <w:ilvl w:val="0"/>
          <w:numId w:val="18"/>
        </w:numPr>
      </w:pPr>
      <w:r>
        <w:t xml:space="preserve">Driva bollen och introduktion till </w:t>
      </w:r>
      <w:r w:rsidR="00BC203F">
        <w:t>att passa</w:t>
      </w:r>
      <w:r>
        <w:t>, skjuta</w:t>
      </w:r>
    </w:p>
    <w:p w14:paraId="65AB2AE3" w14:textId="17A4BEFA" w:rsidR="41F2F187" w:rsidRDefault="41F2F187" w:rsidP="00DD78AE">
      <w:pPr>
        <w:pStyle w:val="Liststycke"/>
        <w:numPr>
          <w:ilvl w:val="0"/>
          <w:numId w:val="18"/>
        </w:numPr>
      </w:pPr>
      <w:r>
        <w:t>Springa med boll (exempelvis stafett)</w:t>
      </w:r>
    </w:p>
    <w:p w14:paraId="6C43150D" w14:textId="0773D9A5" w:rsidR="41F2F187" w:rsidRDefault="41F2F187" w:rsidP="00DD78AE">
      <w:pPr>
        <w:pStyle w:val="Liststycke"/>
        <w:numPr>
          <w:ilvl w:val="0"/>
          <w:numId w:val="18"/>
        </w:numPr>
      </w:pPr>
      <w:r>
        <w:t>Introduktion till att finta och utmana 1v1</w:t>
      </w:r>
    </w:p>
    <w:p w14:paraId="4DA49F0A" w14:textId="2343AD85" w:rsidR="0F74E0D5" w:rsidRPr="001B48B4" w:rsidRDefault="0F74E0D5" w:rsidP="00DD78AE">
      <w:pPr>
        <w:rPr>
          <w:sz w:val="18"/>
          <w:szCs w:val="18"/>
        </w:rPr>
      </w:pPr>
    </w:p>
    <w:p w14:paraId="0A3CC694" w14:textId="77777777" w:rsidR="00230221" w:rsidRPr="00230221" w:rsidRDefault="00230221" w:rsidP="00DD78AE">
      <w:pPr>
        <w:pStyle w:val="Rubrik4"/>
        <w:rPr>
          <w:b/>
          <w:bCs/>
        </w:rPr>
      </w:pPr>
      <w:bookmarkStart w:id="300" w:name="_Toc579183043"/>
      <w:bookmarkStart w:id="301" w:name="_Toc2009740422"/>
      <w:r w:rsidRPr="00230221">
        <w:t>Matchspel</w:t>
      </w:r>
      <w:bookmarkEnd w:id="300"/>
      <w:bookmarkEnd w:id="301"/>
      <w:r w:rsidRPr="00230221">
        <w:t> </w:t>
      </w:r>
    </w:p>
    <w:p w14:paraId="61E39BBB" w14:textId="142C25E5" w:rsidR="0F74E0D5" w:rsidRDefault="6635E157" w:rsidP="00DD78AE">
      <w:pPr>
        <w:pStyle w:val="Brdtext"/>
        <w:numPr>
          <w:ilvl w:val="0"/>
          <w:numId w:val="91"/>
        </w:numPr>
      </w:pPr>
      <w:r>
        <w:t>Matchspel från 7 år i NT-ligan och senare anordnat av Upplands FF</w:t>
      </w:r>
    </w:p>
    <w:p w14:paraId="5AA6BB23" w14:textId="5131B4C1" w:rsidR="0F74E0D5" w:rsidRDefault="6635E157" w:rsidP="00DD78AE">
      <w:pPr>
        <w:pStyle w:val="Brdtext"/>
        <w:numPr>
          <w:ilvl w:val="0"/>
          <w:numId w:val="91"/>
        </w:numPr>
      </w:pPr>
      <w:r>
        <w:t>Interna matcher och cuper uppmuntras</w:t>
      </w:r>
    </w:p>
    <w:p w14:paraId="0FB7B6F3" w14:textId="22FFEA5D" w:rsidR="0F74E0D5" w:rsidRDefault="6635E157" w:rsidP="00DD78AE">
      <w:pPr>
        <w:pStyle w:val="Brdtext"/>
        <w:numPr>
          <w:ilvl w:val="0"/>
          <w:numId w:val="91"/>
        </w:numPr>
      </w:pPr>
      <w:r>
        <w:t>Matcher spelas utan resultat eller poäng</w:t>
      </w:r>
    </w:p>
    <w:p w14:paraId="15040DA3" w14:textId="2F3C3F2A" w:rsidR="0F74E0D5" w:rsidRDefault="6635E157" w:rsidP="00DD78AE">
      <w:pPr>
        <w:pStyle w:val="Brdtext"/>
        <w:numPr>
          <w:ilvl w:val="0"/>
          <w:numId w:val="91"/>
        </w:numPr>
      </w:pPr>
      <w:r>
        <w:t>Alla spelare får lika mycket speltid</w:t>
      </w:r>
    </w:p>
    <w:p w14:paraId="774D97AF" w14:textId="41087643" w:rsidR="0F74E0D5" w:rsidRPr="006B6263" w:rsidRDefault="0F74E0D5" w:rsidP="00DD78AE">
      <w:pPr>
        <w:rPr>
          <w:sz w:val="18"/>
          <w:szCs w:val="18"/>
        </w:rPr>
      </w:pPr>
    </w:p>
    <w:p w14:paraId="4712E36D" w14:textId="77777777" w:rsidR="00230221" w:rsidRPr="00230221" w:rsidRDefault="00230221" w:rsidP="00DD78AE">
      <w:pPr>
        <w:pStyle w:val="Rubrik4"/>
        <w:rPr>
          <w:b/>
          <w:bCs/>
        </w:rPr>
      </w:pPr>
      <w:bookmarkStart w:id="302" w:name="_Toc135238440"/>
      <w:bookmarkStart w:id="303" w:name="_Toc453384731"/>
      <w:r w:rsidRPr="00230221">
        <w:t>Utbildning</w:t>
      </w:r>
      <w:bookmarkEnd w:id="302"/>
      <w:bookmarkEnd w:id="303"/>
      <w:r w:rsidRPr="00230221">
        <w:t> </w:t>
      </w:r>
    </w:p>
    <w:p w14:paraId="6A399D49" w14:textId="4374B5A9" w:rsidR="496269ED" w:rsidRDefault="496269ED" w:rsidP="00DD78AE">
      <w:pPr>
        <w:numPr>
          <w:ilvl w:val="0"/>
          <w:numId w:val="20"/>
        </w:numPr>
        <w:contextualSpacing/>
      </w:pPr>
      <w:r>
        <w:t>SvFF D meriterande</w:t>
      </w:r>
    </w:p>
    <w:p w14:paraId="3D289A53" w14:textId="333826F9" w:rsidR="496269ED" w:rsidRDefault="496269ED" w:rsidP="00DD78AE">
      <w:pPr>
        <w:pStyle w:val="Liststycke"/>
        <w:numPr>
          <w:ilvl w:val="0"/>
          <w:numId w:val="20"/>
        </w:numPr>
      </w:pPr>
      <w:r>
        <w:t>BKV Spelformsutbildning obligatorisk</w:t>
      </w:r>
    </w:p>
    <w:p w14:paraId="6B5D21E3" w14:textId="4F9D19A2" w:rsidR="00230221" w:rsidRPr="00230221" w:rsidRDefault="00230221" w:rsidP="00DD78AE">
      <w:pPr>
        <w:numPr>
          <w:ilvl w:val="0"/>
          <w:numId w:val="20"/>
        </w:numPr>
        <w:contextualSpacing/>
        <w:textAlignment w:val="baseline"/>
        <w:rPr>
          <w:rFonts w:eastAsiaTheme="minorHAnsi" w:cstheme="minorBidi"/>
          <w:szCs w:val="22"/>
        </w:rPr>
      </w:pPr>
      <w:r w:rsidRPr="00230221">
        <w:t>Interna BKV fortbildningar (t.ex.</w:t>
      </w:r>
      <w:r w:rsidRPr="00230221" w:rsidDel="00DC59F5">
        <w:t xml:space="preserve"> </w:t>
      </w:r>
      <w:r w:rsidR="00A54AA4">
        <w:t>Samordnare</w:t>
      </w:r>
      <w:r w:rsidRPr="00230221">
        <w:t xml:space="preserve"> och ekonomiansvariga utbildningar)</w:t>
      </w:r>
    </w:p>
    <w:p w14:paraId="41893705" w14:textId="5F5D5B8B" w:rsidR="0F74E0D5" w:rsidRPr="006B6263" w:rsidRDefault="0F74E0D5" w:rsidP="00DD78AE">
      <w:pPr>
        <w:rPr>
          <w:sz w:val="18"/>
          <w:szCs w:val="18"/>
        </w:rPr>
      </w:pPr>
    </w:p>
    <w:p w14:paraId="6EE9F36E" w14:textId="759FA783" w:rsidR="00230221" w:rsidRPr="00230221" w:rsidRDefault="00230221" w:rsidP="00DD78AE">
      <w:pPr>
        <w:pStyle w:val="Rubrik4"/>
        <w:rPr>
          <w:noProof/>
          <w:lang w:eastAsia="sv-SE"/>
        </w:rPr>
      </w:pPr>
      <w:bookmarkStart w:id="304" w:name="_Toc459009471"/>
      <w:bookmarkStart w:id="305" w:name="_Toc626788866"/>
      <w:r>
        <w:t>Övrig</w:t>
      </w:r>
      <w:r w:rsidR="4A4B9012">
        <w:t>t</w:t>
      </w:r>
      <w:bookmarkEnd w:id="304"/>
      <w:bookmarkEnd w:id="305"/>
    </w:p>
    <w:p w14:paraId="36662A9D" w14:textId="538D78F1" w:rsidR="7662DD1F" w:rsidRDefault="7662DD1F" w:rsidP="00DD78AE">
      <w:pPr>
        <w:pStyle w:val="Brdtext"/>
        <w:numPr>
          <w:ilvl w:val="0"/>
          <w:numId w:val="92"/>
        </w:numPr>
        <w:rPr>
          <w:noProof/>
          <w:lang w:eastAsia="sv-SE"/>
        </w:rPr>
      </w:pPr>
      <w:r w:rsidRPr="4248FCC8">
        <w:rPr>
          <w:noProof/>
          <w:lang w:eastAsia="sv-SE"/>
        </w:rPr>
        <w:t>Träningsnärvaro uppmuntras men ligger inte till grund för uttag till match/cup</w:t>
      </w:r>
    </w:p>
    <w:p w14:paraId="21D933D2" w14:textId="3C4E1228" w:rsidR="7662DD1F" w:rsidRDefault="7662DD1F" w:rsidP="00DD78AE">
      <w:pPr>
        <w:pStyle w:val="Brdtext"/>
        <w:numPr>
          <w:ilvl w:val="0"/>
          <w:numId w:val="92"/>
        </w:numPr>
      </w:pPr>
      <w:r>
        <w:t>Spelarna uppmuntras att hålla på med flera sporter under hela året samtidigt som fotbollen</w:t>
      </w:r>
    </w:p>
    <w:p w14:paraId="0233A2F3" w14:textId="32E5C82C" w:rsidR="00047FAE" w:rsidRPr="00DC704F" w:rsidRDefault="00BF4629" w:rsidP="00DD78AE">
      <w:pPr>
        <w:pStyle w:val="Brdtext"/>
        <w:numPr>
          <w:ilvl w:val="0"/>
          <w:numId w:val="92"/>
        </w:numPr>
        <w:rPr>
          <w:noProof/>
          <w:lang w:eastAsia="sv-SE"/>
        </w:rPr>
      </w:pPr>
      <w:r w:rsidRPr="4248FCC8">
        <w:rPr>
          <w:lang w:eastAsia="sv-SE"/>
        </w:rPr>
        <w:t>Vårdnadshava</w:t>
      </w:r>
      <w:r w:rsidR="0075530F">
        <w:rPr>
          <w:noProof/>
          <w:lang w:eastAsia="sv-SE"/>
        </w:rPr>
        <w:t>r</w:t>
      </w:r>
      <w:r>
        <w:rPr>
          <w:noProof/>
          <w:lang w:eastAsia="sv-SE"/>
        </w:rPr>
        <w:t>träffar</w:t>
      </w:r>
      <w:r w:rsidR="00230221" w:rsidRPr="00230221" w:rsidDel="00BF4629">
        <w:rPr>
          <w:noProof/>
          <w:lang w:eastAsia="sv-SE"/>
        </w:rPr>
        <w:t xml:space="preserve"> </w:t>
      </w:r>
      <w:r w:rsidR="00230221" w:rsidRPr="00230221">
        <w:rPr>
          <w:noProof/>
          <w:lang w:eastAsia="sv-SE"/>
        </w:rPr>
        <w:t>genomförs 2 gånger/år</w:t>
      </w:r>
    </w:p>
    <w:p w14:paraId="4E0123B6" w14:textId="5DF2E34E" w:rsidR="00BC4E4E" w:rsidRDefault="00BC4E4E" w:rsidP="00DD78AE">
      <w:pPr>
        <w:pStyle w:val="Rubrik2"/>
      </w:pPr>
      <w:bookmarkStart w:id="306" w:name="_Toc185410572"/>
      <w:r>
        <w:lastRenderedPageBreak/>
        <w:t>Barn- &amp; Ungdomssektion</w:t>
      </w:r>
      <w:bookmarkEnd w:id="278"/>
      <w:bookmarkEnd w:id="279"/>
      <w:bookmarkEnd w:id="280"/>
      <w:bookmarkEnd w:id="281"/>
      <w:bookmarkEnd w:id="282"/>
      <w:bookmarkEnd w:id="283"/>
      <w:bookmarkEnd w:id="284"/>
      <w:bookmarkEnd w:id="285"/>
      <w:bookmarkEnd w:id="286"/>
      <w:bookmarkEnd w:id="306"/>
    </w:p>
    <w:p w14:paraId="5D9C64A0" w14:textId="3BEA9F67" w:rsidR="006143FD" w:rsidRDefault="006143FD" w:rsidP="00DD78AE">
      <w:r>
        <w:t xml:space="preserve">Verksamhetsansvarig: </w:t>
      </w:r>
      <w:r w:rsidR="5EE4FC6E">
        <w:t>Jon Lööf</w:t>
      </w:r>
    </w:p>
    <w:p w14:paraId="6D0F6666" w14:textId="7106DB6A" w:rsidR="003524F2" w:rsidRDefault="00E96624" w:rsidP="00DD78AE">
      <w:r>
        <w:t>Fotbolls</w:t>
      </w:r>
      <w:r w:rsidR="006143FD">
        <w:t xml:space="preserve">utvecklare </w:t>
      </w:r>
      <w:r w:rsidR="5A2B5021">
        <w:t>5</w:t>
      </w:r>
      <w:r w:rsidR="00C05F21">
        <w:t>v</w:t>
      </w:r>
      <w:r w:rsidR="5A2B5021">
        <w:t>5/7v7</w:t>
      </w:r>
      <w:r w:rsidR="006143FD">
        <w:t>:</w:t>
      </w:r>
      <w:r w:rsidR="416FFD1B">
        <w:t xml:space="preserve"> </w:t>
      </w:r>
      <w:r w:rsidR="00EA3941">
        <w:t>ej klart</w:t>
      </w:r>
    </w:p>
    <w:p w14:paraId="7595860A" w14:textId="540A8CF7" w:rsidR="003524F2" w:rsidRDefault="002F2DD6" w:rsidP="00DD78AE">
      <w:r>
        <w:t>Fotbolls</w:t>
      </w:r>
      <w:r w:rsidR="003524F2">
        <w:t>utvecklare 9v9:</w:t>
      </w:r>
      <w:r w:rsidR="2BB648E5">
        <w:t xml:space="preserve"> </w:t>
      </w:r>
      <w:r w:rsidR="00EA3941">
        <w:t>ej klart</w:t>
      </w:r>
    </w:p>
    <w:p w14:paraId="3119D589" w14:textId="6F2AD4EF" w:rsidR="00F10968" w:rsidRPr="00F10968" w:rsidRDefault="002F2DD6" w:rsidP="00DD78AE">
      <w:r>
        <w:t>Fotbolls</w:t>
      </w:r>
      <w:r w:rsidR="00CD5538">
        <w:t xml:space="preserve">utvecklare Målvakt: </w:t>
      </w:r>
      <w:bookmarkStart w:id="307" w:name="_Toc780805524"/>
      <w:bookmarkStart w:id="308" w:name="_Toc678946717"/>
      <w:r w:rsidR="00EA3941">
        <w:t>ej klart</w:t>
      </w:r>
    </w:p>
    <w:p w14:paraId="3E056AB3" w14:textId="77777777" w:rsidR="0F74E0D5" w:rsidRDefault="0F74E0D5" w:rsidP="00DD78AE"/>
    <w:p w14:paraId="0E8271F8" w14:textId="31B10556" w:rsidR="00467353" w:rsidRDefault="00BC4E4E" w:rsidP="00DD78AE">
      <w:pPr>
        <w:pStyle w:val="Rubrik3"/>
      </w:pPr>
      <w:bookmarkStart w:id="309" w:name="_Toc183973300"/>
      <w:bookmarkStart w:id="310" w:name="_Toc184274986"/>
      <w:bookmarkStart w:id="311" w:name="_Toc185065641"/>
      <w:bookmarkStart w:id="312" w:name="_Toc185179147"/>
      <w:bookmarkStart w:id="313" w:name="_Toc185184254"/>
      <w:bookmarkStart w:id="314" w:name="_Toc185410573"/>
      <w:r>
        <w:t>8–9 år (5 mot 5)</w:t>
      </w:r>
      <w:bookmarkStart w:id="315" w:name="_Toc1575565205"/>
      <w:bookmarkStart w:id="316" w:name="_Toc963140455"/>
      <w:bookmarkEnd w:id="307"/>
      <w:bookmarkEnd w:id="308"/>
      <w:bookmarkEnd w:id="309"/>
      <w:bookmarkEnd w:id="310"/>
      <w:bookmarkEnd w:id="311"/>
      <w:bookmarkEnd w:id="312"/>
      <w:bookmarkEnd w:id="313"/>
      <w:bookmarkEnd w:id="314"/>
    </w:p>
    <w:bookmarkEnd w:id="315"/>
    <w:bookmarkEnd w:id="316"/>
    <w:p w14:paraId="5FEFA282" w14:textId="02353B12" w:rsidR="00BC4E4E" w:rsidRPr="00770264" w:rsidRDefault="0AFD41FF" w:rsidP="00DD78AE">
      <w:pPr>
        <w:pStyle w:val="Rubrik4"/>
      </w:pPr>
      <w:r>
        <w:t>Mål med spelformen</w:t>
      </w:r>
    </w:p>
    <w:p w14:paraId="24FB48D3" w14:textId="12BDA77B" w:rsidR="00BC4E4E" w:rsidRDefault="1F6155C0" w:rsidP="00DD78AE">
      <w:pPr>
        <w:pStyle w:val="Brdtext"/>
      </w:pPr>
      <w:r>
        <w:t>Introduktion till tekniska moment och spela fotboll i lag men fortsatt underbygga glädjen i att spela fotboll.</w:t>
      </w:r>
    </w:p>
    <w:p w14:paraId="5F600302" w14:textId="77777777" w:rsidR="00BC4E4E" w:rsidRPr="00770264" w:rsidRDefault="00BC4E4E" w:rsidP="00DD78AE">
      <w:pPr>
        <w:textAlignment w:val="baseline"/>
      </w:pPr>
    </w:p>
    <w:p w14:paraId="5E367042" w14:textId="1B9E4E48" w:rsidR="4248FCC8" w:rsidRDefault="179D8B4B" w:rsidP="00DD78AE">
      <w:pPr>
        <w:pStyle w:val="Rubrik4"/>
      </w:pPr>
      <w:r>
        <w:t>Organisation</w:t>
      </w:r>
    </w:p>
    <w:p w14:paraId="393F6399" w14:textId="77777777" w:rsidR="00BA48EB" w:rsidRDefault="00BA48EB" w:rsidP="00BA48EB">
      <w:pPr>
        <w:pStyle w:val="Liststycke"/>
        <w:numPr>
          <w:ilvl w:val="0"/>
          <w:numId w:val="93"/>
        </w:numPr>
      </w:pPr>
      <w:r>
        <w:t>Sammanhållning i åldersgrupper med indelning i träningsgrupper</w:t>
      </w:r>
    </w:p>
    <w:p w14:paraId="50735A0B" w14:textId="09351A54" w:rsidR="00E34899" w:rsidRDefault="00E34899" w:rsidP="00E34899">
      <w:pPr>
        <w:pStyle w:val="Liststycke"/>
        <w:numPr>
          <w:ilvl w:val="0"/>
          <w:numId w:val="93"/>
        </w:numPr>
      </w:pPr>
      <w:r>
        <w:t>Minst 8 spelare, max 16 i varje träningsgrupp</w:t>
      </w:r>
    </w:p>
    <w:p w14:paraId="526B546F" w14:textId="6602CF4C" w:rsidR="00AE002A" w:rsidRDefault="000D2A2B" w:rsidP="00AE002A">
      <w:pPr>
        <w:pStyle w:val="Liststycke"/>
        <w:numPr>
          <w:ilvl w:val="0"/>
          <w:numId w:val="93"/>
        </w:numPr>
      </w:pPr>
      <w:r>
        <w:t xml:space="preserve">Minst 2 st. </w:t>
      </w:r>
      <w:r w:rsidR="00D4307D">
        <w:t>Samordnare</w:t>
      </w:r>
      <w:r>
        <w:t xml:space="preserve"> per åldersgrupp (ordinarie, reserv)</w:t>
      </w:r>
    </w:p>
    <w:p w14:paraId="46662A0B" w14:textId="4748E44E" w:rsidR="000D2A2B" w:rsidRDefault="000D2A2B" w:rsidP="00AE002A">
      <w:pPr>
        <w:pStyle w:val="Liststycke"/>
        <w:numPr>
          <w:ilvl w:val="0"/>
          <w:numId w:val="93"/>
        </w:numPr>
      </w:pPr>
      <w:r>
        <w:t>Minst 2 st. ekonomiansvariga per åldersgrupp (ordinarie, reserv)</w:t>
      </w:r>
    </w:p>
    <w:p w14:paraId="5867BB9E" w14:textId="1F7A3106" w:rsidR="000D2A2B" w:rsidRDefault="000D2A2B" w:rsidP="000D2A2B">
      <w:pPr>
        <w:pStyle w:val="Liststycke"/>
        <w:numPr>
          <w:ilvl w:val="0"/>
          <w:numId w:val="93"/>
        </w:numPr>
      </w:pPr>
      <w:r>
        <w:t>Minst 2–3 st. tränare /träningsgrupp (beroende på antal spelare, 1 tränare/8 spelare)</w:t>
      </w:r>
    </w:p>
    <w:p w14:paraId="1E2C3410" w14:textId="77777777" w:rsidR="00E34899" w:rsidRDefault="001F1B25" w:rsidP="001F1B25">
      <w:pPr>
        <w:pStyle w:val="Liststycke"/>
        <w:numPr>
          <w:ilvl w:val="0"/>
          <w:numId w:val="93"/>
        </w:numPr>
      </w:pPr>
      <w:r>
        <w:t>Vårdnadshavargrupp</w:t>
      </w:r>
      <w:r w:rsidR="000D2A2B">
        <w:t xml:space="preserve"> bestående av t.ex. hjälptränare, materialförvaltare, matchvärd, kiosk- och</w:t>
      </w:r>
      <w:r>
        <w:t xml:space="preserve"> </w:t>
      </w:r>
      <w:r w:rsidR="000D2A2B">
        <w:t>tvätt schema, lagaktiviteter</w:t>
      </w:r>
    </w:p>
    <w:p w14:paraId="01BC2899" w14:textId="57743BB6" w:rsidR="00BC4E4E" w:rsidRPr="00770264" w:rsidRDefault="00BC4E4E" w:rsidP="00DD78AE"/>
    <w:p w14:paraId="6CC0C736" w14:textId="77777777" w:rsidR="00BC4E4E" w:rsidRDefault="00BC4E4E" w:rsidP="00DD78AE">
      <w:pPr>
        <w:pStyle w:val="Rubrik4"/>
        <w:rPr>
          <w:b/>
        </w:rPr>
      </w:pPr>
      <w:r>
        <w:t>Träningsomfattning </w:t>
      </w:r>
    </w:p>
    <w:p w14:paraId="745F8A70" w14:textId="00B5D267" w:rsidR="179D8B4B" w:rsidRDefault="179D8B4B" w:rsidP="00DD78AE">
      <w:pPr>
        <w:numPr>
          <w:ilvl w:val="0"/>
          <w:numId w:val="16"/>
        </w:numPr>
        <w:contextualSpacing/>
      </w:pPr>
      <w:r>
        <w:t xml:space="preserve">Ordinarie </w:t>
      </w:r>
      <w:bookmarkStart w:id="317" w:name="_Int_oh33jtyU"/>
      <w:r>
        <w:t>säsong maj</w:t>
      </w:r>
      <w:bookmarkEnd w:id="317"/>
      <w:r>
        <w:t xml:space="preserve"> - september</w:t>
      </w:r>
    </w:p>
    <w:p w14:paraId="15CECC69" w14:textId="3BFB0EBD" w:rsidR="179D8B4B" w:rsidRDefault="00BC203F" w:rsidP="00DD78AE">
      <w:pPr>
        <w:pStyle w:val="Liststycke"/>
        <w:numPr>
          <w:ilvl w:val="0"/>
          <w:numId w:val="16"/>
        </w:numPr>
      </w:pPr>
      <w:r>
        <w:t>1–2</w:t>
      </w:r>
      <w:r w:rsidR="179D8B4B">
        <w:t xml:space="preserve"> träningar per vecka á 60min under ordinarie säsong </w:t>
      </w:r>
    </w:p>
    <w:p w14:paraId="2D5DE313" w14:textId="30CCBB02" w:rsidR="179D8B4B" w:rsidRDefault="179D8B4B" w:rsidP="00DD78AE">
      <w:pPr>
        <w:pStyle w:val="Liststycke"/>
        <w:numPr>
          <w:ilvl w:val="0"/>
          <w:numId w:val="16"/>
        </w:numPr>
      </w:pPr>
      <w:r>
        <w:t>Utanför ordinarie säsong erbjuds 1 inomhusträning per vecka om möjligt</w:t>
      </w:r>
    </w:p>
    <w:p w14:paraId="1BB52828" w14:textId="1BEC0C55" w:rsidR="179D8B4B" w:rsidRDefault="179D8B4B" w:rsidP="00DD78AE">
      <w:pPr>
        <w:pStyle w:val="Liststycke"/>
        <w:numPr>
          <w:ilvl w:val="0"/>
          <w:numId w:val="16"/>
        </w:numPr>
      </w:pPr>
      <w:r>
        <w:t>Uppehåll under juli månad, med möjlighet till anmälan till Camp Roslagen (anmälan individuell)</w:t>
      </w:r>
    </w:p>
    <w:p w14:paraId="0A52F742" w14:textId="6FC1B823" w:rsidR="4248FCC8" w:rsidRDefault="4248FCC8" w:rsidP="00DD78AE">
      <w:pPr>
        <w:pStyle w:val="Brdtext"/>
      </w:pPr>
    </w:p>
    <w:p w14:paraId="5C642ECC" w14:textId="5078BBDC" w:rsidR="00BC4E4E" w:rsidRPr="00770264" w:rsidRDefault="08CC3CFA" w:rsidP="00DD78AE">
      <w:pPr>
        <w:pStyle w:val="Rubrik4"/>
        <w:rPr>
          <w:b/>
          <w:bCs/>
        </w:rPr>
      </w:pPr>
      <w:r>
        <w:t>Träningsinnehåll</w:t>
      </w:r>
    </w:p>
    <w:p w14:paraId="6C0C002F" w14:textId="5FCE1761" w:rsidR="00BC4E4E" w:rsidRPr="00770264" w:rsidRDefault="08CC3CFA" w:rsidP="00DD78AE">
      <w:pPr>
        <w:pStyle w:val="Liststycke"/>
        <w:numPr>
          <w:ilvl w:val="0"/>
          <w:numId w:val="23"/>
        </w:numPr>
        <w:textAlignment w:val="baseline"/>
      </w:pPr>
      <w:r>
        <w:t>Kroppskoordination, lek och kul med boll</w:t>
      </w:r>
    </w:p>
    <w:p w14:paraId="661E4D5B" w14:textId="4ED29B56" w:rsidR="00BC4E4E" w:rsidRPr="00770264" w:rsidRDefault="08CC3CFA" w:rsidP="00DD78AE">
      <w:pPr>
        <w:pStyle w:val="Liststycke"/>
        <w:numPr>
          <w:ilvl w:val="0"/>
          <w:numId w:val="23"/>
        </w:numPr>
        <w:textAlignment w:val="baseline"/>
      </w:pPr>
      <w:r>
        <w:t xml:space="preserve">Driva bollen och introduktion till </w:t>
      </w:r>
      <w:r w:rsidR="0023781B">
        <w:t>att passa och</w:t>
      </w:r>
      <w:r>
        <w:t xml:space="preserve"> skjuta</w:t>
      </w:r>
    </w:p>
    <w:p w14:paraId="7AD55A3C" w14:textId="17A4BEFA" w:rsidR="00BC4E4E" w:rsidRPr="00770264" w:rsidRDefault="08CC3CFA" w:rsidP="00DD78AE">
      <w:pPr>
        <w:pStyle w:val="Liststycke"/>
        <w:numPr>
          <w:ilvl w:val="0"/>
          <w:numId w:val="23"/>
        </w:numPr>
        <w:textAlignment w:val="baseline"/>
      </w:pPr>
      <w:r>
        <w:t>Springa med boll (exempelvis stafett)</w:t>
      </w:r>
    </w:p>
    <w:p w14:paraId="5D8468B6" w14:textId="7C9DB658" w:rsidR="00BC4E4E" w:rsidRPr="00770264" w:rsidRDefault="08CC3CFA" w:rsidP="00DD78AE">
      <w:pPr>
        <w:pStyle w:val="Liststycke"/>
        <w:numPr>
          <w:ilvl w:val="0"/>
          <w:numId w:val="23"/>
        </w:numPr>
        <w:textAlignment w:val="baseline"/>
        <w:rPr>
          <w:b/>
          <w:bCs/>
        </w:rPr>
      </w:pPr>
      <w:r>
        <w:t>Introduktion till att finta och utmana 1v1</w:t>
      </w:r>
    </w:p>
    <w:p w14:paraId="3BB1F153" w14:textId="77777777" w:rsidR="00BC4E4E" w:rsidRPr="00770264" w:rsidRDefault="00BC4E4E" w:rsidP="00DD78AE">
      <w:pPr>
        <w:textAlignment w:val="baseline"/>
      </w:pPr>
    </w:p>
    <w:p w14:paraId="3483C383" w14:textId="77777777" w:rsidR="00BC4E4E" w:rsidRPr="00770264" w:rsidRDefault="00BC4E4E" w:rsidP="00DD78AE">
      <w:pPr>
        <w:pStyle w:val="Rubrik4"/>
        <w:rPr>
          <w:rFonts w:cs="Times New Roman"/>
          <w:b/>
          <w:bCs/>
        </w:rPr>
      </w:pPr>
      <w:bookmarkStart w:id="318" w:name="_Toc596529051"/>
      <w:bookmarkStart w:id="319" w:name="_Toc2034481403"/>
      <w:r>
        <w:t>Matchspel</w:t>
      </w:r>
      <w:bookmarkEnd w:id="318"/>
      <w:bookmarkEnd w:id="319"/>
      <w:r w:rsidRPr="4158BB1E">
        <w:rPr>
          <w:rFonts w:eastAsia="Times New Roman" w:cs="Times New Roman"/>
        </w:rPr>
        <w:t> </w:t>
      </w:r>
    </w:p>
    <w:p w14:paraId="2DF94FB2" w14:textId="6F92A68B" w:rsidR="00BC4E4E" w:rsidRDefault="0B4750C5" w:rsidP="00DD78AE">
      <w:pPr>
        <w:pStyle w:val="Brdtext"/>
        <w:numPr>
          <w:ilvl w:val="0"/>
          <w:numId w:val="94"/>
        </w:numPr>
      </w:pPr>
      <w:r>
        <w:t>Matchspel från 7 år i NT-ligan och senare anordnat av Upplands FF</w:t>
      </w:r>
    </w:p>
    <w:p w14:paraId="60D1CDC2" w14:textId="4E209373" w:rsidR="0B4750C5" w:rsidRDefault="0B4750C5" w:rsidP="00DD78AE">
      <w:pPr>
        <w:pStyle w:val="Brdtext"/>
        <w:numPr>
          <w:ilvl w:val="0"/>
          <w:numId w:val="94"/>
        </w:numPr>
      </w:pPr>
      <w:r>
        <w:t>Interna matcher och cuper uppmuntras</w:t>
      </w:r>
    </w:p>
    <w:p w14:paraId="65C24B8E" w14:textId="1C11D97E" w:rsidR="0B4750C5" w:rsidRDefault="0B4750C5" w:rsidP="00DD78AE">
      <w:pPr>
        <w:pStyle w:val="Brdtext"/>
        <w:numPr>
          <w:ilvl w:val="0"/>
          <w:numId w:val="94"/>
        </w:numPr>
      </w:pPr>
      <w:r>
        <w:t>Matcher spelas utan resultat eller poäng</w:t>
      </w:r>
    </w:p>
    <w:p w14:paraId="68F3B691" w14:textId="400DD48A" w:rsidR="0B4750C5" w:rsidRDefault="0B4750C5" w:rsidP="00DD78AE">
      <w:pPr>
        <w:pStyle w:val="Brdtext"/>
        <w:numPr>
          <w:ilvl w:val="0"/>
          <w:numId w:val="94"/>
        </w:numPr>
      </w:pPr>
      <w:r>
        <w:t>Alla spelare får lika mycket speltid</w:t>
      </w:r>
    </w:p>
    <w:p w14:paraId="04443F0C" w14:textId="77777777" w:rsidR="00BC4E4E" w:rsidRPr="00FC541E" w:rsidRDefault="00BC4E4E" w:rsidP="00DD78AE">
      <w:pPr>
        <w:ind w:left="360"/>
        <w:textAlignment w:val="baseline"/>
      </w:pPr>
    </w:p>
    <w:p w14:paraId="652B5C91" w14:textId="7F01AD81" w:rsidR="00BC4E4E" w:rsidRDefault="0609C793" w:rsidP="00DD78AE">
      <w:pPr>
        <w:pStyle w:val="Rubrik4"/>
        <w:textAlignment w:val="baseline"/>
        <w:rPr>
          <w:b/>
          <w:bCs/>
        </w:rPr>
      </w:pPr>
      <w:r>
        <w:t xml:space="preserve"> Utbildning </w:t>
      </w:r>
    </w:p>
    <w:p w14:paraId="596C3963" w14:textId="2B7EDD79" w:rsidR="00BC4E4E" w:rsidRDefault="0609C793" w:rsidP="00DD78AE">
      <w:pPr>
        <w:numPr>
          <w:ilvl w:val="0"/>
          <w:numId w:val="20"/>
        </w:numPr>
        <w:contextualSpacing/>
        <w:textAlignment w:val="baseline"/>
      </w:pPr>
      <w:r>
        <w:t>SvFF D meriterande</w:t>
      </w:r>
    </w:p>
    <w:p w14:paraId="017F4D29" w14:textId="333826F9" w:rsidR="00BC4E4E" w:rsidRDefault="0609C793" w:rsidP="00DD78AE">
      <w:pPr>
        <w:pStyle w:val="Liststycke"/>
        <w:numPr>
          <w:ilvl w:val="0"/>
          <w:numId w:val="20"/>
        </w:numPr>
        <w:textAlignment w:val="baseline"/>
      </w:pPr>
      <w:r>
        <w:t>BKV Spelformsutbildning obligatorisk</w:t>
      </w:r>
    </w:p>
    <w:p w14:paraId="28A67326" w14:textId="4F9D19A2" w:rsidR="00BC4E4E" w:rsidRDefault="0609C793" w:rsidP="00DD78AE">
      <w:pPr>
        <w:numPr>
          <w:ilvl w:val="0"/>
          <w:numId w:val="20"/>
        </w:numPr>
        <w:contextualSpacing/>
        <w:textAlignment w:val="baseline"/>
        <w:rPr>
          <w:rFonts w:eastAsiaTheme="minorEastAsia" w:cstheme="minorBidi"/>
        </w:rPr>
      </w:pPr>
      <w:r>
        <w:t>Interna BKV fortbildningar (t.ex. Samordnare och ekonomiansvariga utbildningar)</w:t>
      </w:r>
    </w:p>
    <w:p w14:paraId="126ECF63" w14:textId="77777777" w:rsidR="00BC4E4E" w:rsidRPr="00FC541E" w:rsidRDefault="00BC4E4E" w:rsidP="00DD78AE">
      <w:pPr>
        <w:textAlignment w:val="baseline"/>
      </w:pPr>
    </w:p>
    <w:p w14:paraId="4974155E" w14:textId="3803F86E" w:rsidR="00BC4E4E" w:rsidRDefault="48D31D73" w:rsidP="00DD78AE">
      <w:pPr>
        <w:pStyle w:val="Rubrik4"/>
        <w:rPr>
          <w:noProof/>
          <w:lang w:eastAsia="sv-SE"/>
        </w:rPr>
      </w:pPr>
      <w:r>
        <w:t xml:space="preserve"> Övrigt</w:t>
      </w:r>
    </w:p>
    <w:p w14:paraId="62C2D1EF" w14:textId="538D78F1" w:rsidR="00BC4E4E" w:rsidRDefault="48D31D73" w:rsidP="00DD78AE">
      <w:pPr>
        <w:pStyle w:val="Brdtext"/>
        <w:numPr>
          <w:ilvl w:val="0"/>
          <w:numId w:val="95"/>
        </w:numPr>
        <w:rPr>
          <w:noProof/>
          <w:lang w:eastAsia="sv-SE"/>
        </w:rPr>
      </w:pPr>
      <w:r w:rsidRPr="4248FCC8">
        <w:rPr>
          <w:noProof/>
          <w:lang w:eastAsia="sv-SE"/>
        </w:rPr>
        <w:t>Träningsnärvaro uppmuntras men ligger inte till grund för uttag till match/cup</w:t>
      </w:r>
    </w:p>
    <w:p w14:paraId="0BC17442" w14:textId="3C4E1228" w:rsidR="00BC4E4E" w:rsidRDefault="48D31D73" w:rsidP="00DD78AE">
      <w:pPr>
        <w:pStyle w:val="Brdtext"/>
        <w:numPr>
          <w:ilvl w:val="0"/>
          <w:numId w:val="95"/>
        </w:numPr>
      </w:pPr>
      <w:r>
        <w:t>Spelarna uppmuntras att hålla på med flera sporter under hela året samtidigt som fotbollen</w:t>
      </w:r>
    </w:p>
    <w:p w14:paraId="135B9DF1" w14:textId="3B8CC187" w:rsidR="00FE08AD" w:rsidRDefault="48D31D73" w:rsidP="00DD78AE">
      <w:pPr>
        <w:pStyle w:val="Brdtext"/>
        <w:numPr>
          <w:ilvl w:val="0"/>
          <w:numId w:val="95"/>
        </w:numPr>
        <w:rPr>
          <w:noProof/>
          <w:lang w:eastAsia="sv-SE"/>
        </w:rPr>
      </w:pPr>
      <w:r w:rsidRPr="4248FCC8">
        <w:rPr>
          <w:noProof/>
          <w:lang w:eastAsia="sv-SE"/>
        </w:rPr>
        <w:lastRenderedPageBreak/>
        <w:t>Vårdnadshavarträffar genomförs 2 gånger/år</w:t>
      </w:r>
    </w:p>
    <w:p w14:paraId="40F6FDC6" w14:textId="77777777" w:rsidR="00C53357" w:rsidRDefault="00C53357" w:rsidP="00DD78AE">
      <w:pPr>
        <w:spacing w:after="160" w:line="259" w:lineRule="auto"/>
        <w:rPr>
          <w:rFonts w:eastAsiaTheme="minorHAnsi" w:cstheme="minorBidi"/>
          <w:noProof/>
          <w:szCs w:val="22"/>
          <w:lang w:eastAsia="sv-SE"/>
        </w:rPr>
      </w:pPr>
    </w:p>
    <w:p w14:paraId="3D6389D6" w14:textId="2A048B8D" w:rsidR="4248FCC8" w:rsidRDefault="00BC4E4E" w:rsidP="00DD78AE">
      <w:pPr>
        <w:pStyle w:val="Rubrik3"/>
      </w:pPr>
      <w:bookmarkStart w:id="320" w:name="_Toc993110143"/>
      <w:bookmarkStart w:id="321" w:name="_Toc429433875"/>
      <w:bookmarkStart w:id="322" w:name="_Toc183973301"/>
      <w:bookmarkStart w:id="323" w:name="_Toc184274987"/>
      <w:bookmarkStart w:id="324" w:name="_Toc185065642"/>
      <w:bookmarkStart w:id="325" w:name="_Toc185179148"/>
      <w:bookmarkStart w:id="326" w:name="_Toc185184255"/>
      <w:bookmarkStart w:id="327" w:name="_Toc185410574"/>
      <w:r>
        <w:t>10–12 år (</w:t>
      </w:r>
      <w:r w:rsidR="20B5B912" w:rsidRPr="4248FCC8">
        <w:t xml:space="preserve">spelform </w:t>
      </w:r>
      <w:r>
        <w:t>7 mot 7)</w:t>
      </w:r>
      <w:bookmarkEnd w:id="320"/>
      <w:bookmarkEnd w:id="321"/>
      <w:bookmarkEnd w:id="322"/>
      <w:bookmarkEnd w:id="323"/>
      <w:bookmarkEnd w:id="324"/>
      <w:bookmarkEnd w:id="325"/>
      <w:bookmarkEnd w:id="326"/>
      <w:bookmarkEnd w:id="327"/>
    </w:p>
    <w:p w14:paraId="64EC1E86" w14:textId="2E442C1B" w:rsidR="00BC4E4E" w:rsidRPr="004B783B" w:rsidRDefault="6A70E54B" w:rsidP="00DD78AE">
      <w:pPr>
        <w:pStyle w:val="Rubrik4"/>
      </w:pPr>
      <w:r w:rsidRPr="4248FCC8">
        <w:t>Mål med spelformen</w:t>
      </w:r>
    </w:p>
    <w:p w14:paraId="629EDDD1" w14:textId="72D2E71D" w:rsidR="00BC4E4E" w:rsidRDefault="4480CFBF" w:rsidP="00DD78AE">
      <w:pPr>
        <w:pStyle w:val="Brdtext"/>
      </w:pPr>
      <w:r>
        <w:t>Organiserat anfall och försvar, teknisk utbildning och introduktion till rörelseträning</w:t>
      </w:r>
    </w:p>
    <w:p w14:paraId="515BE274" w14:textId="0B26FE0E" w:rsidR="00BC4E4E" w:rsidRDefault="00BC4E4E" w:rsidP="00DD78AE">
      <w:pPr>
        <w:textAlignment w:val="baseline"/>
      </w:pPr>
      <w:r>
        <w:t xml:space="preserve"> </w:t>
      </w:r>
    </w:p>
    <w:p w14:paraId="7123FCCE" w14:textId="496D87BE" w:rsidR="00BC4E4E" w:rsidRPr="00851B48" w:rsidRDefault="495B1180" w:rsidP="00DD78AE">
      <w:pPr>
        <w:pStyle w:val="Rubrik4"/>
        <w:rPr>
          <w:b/>
          <w:bCs/>
        </w:rPr>
      </w:pPr>
      <w:bookmarkStart w:id="328" w:name="_Toc34579880"/>
      <w:bookmarkStart w:id="329" w:name="_Toc420771241"/>
      <w:r>
        <w:t>O</w:t>
      </w:r>
      <w:r w:rsidR="00BC4E4E">
        <w:t>rganisation</w:t>
      </w:r>
      <w:bookmarkEnd w:id="328"/>
      <w:bookmarkEnd w:id="329"/>
    </w:p>
    <w:p w14:paraId="6DE08A1E" w14:textId="77777777" w:rsidR="00BA48EB" w:rsidRDefault="00BA48EB" w:rsidP="00BA48EB">
      <w:pPr>
        <w:pStyle w:val="Liststycke"/>
        <w:numPr>
          <w:ilvl w:val="0"/>
          <w:numId w:val="93"/>
        </w:numPr>
      </w:pPr>
      <w:bookmarkStart w:id="330" w:name="_Toc601513746"/>
      <w:bookmarkStart w:id="331" w:name="_Toc1480097998"/>
      <w:r>
        <w:t>Sammanhållning i åldersgrupper med indelning i träningsgrupper</w:t>
      </w:r>
    </w:p>
    <w:p w14:paraId="5E54A867" w14:textId="77777777" w:rsidR="00C005F6" w:rsidRDefault="00C005F6" w:rsidP="00C005F6">
      <w:pPr>
        <w:pStyle w:val="Liststycke"/>
        <w:numPr>
          <w:ilvl w:val="0"/>
          <w:numId w:val="93"/>
        </w:numPr>
      </w:pPr>
      <w:r>
        <w:t>Minst 8 spelare, max 16 i varje träningsgrupp</w:t>
      </w:r>
    </w:p>
    <w:p w14:paraId="129E8107" w14:textId="4B5E97D9" w:rsidR="00C005F6" w:rsidRDefault="00C005F6" w:rsidP="00C005F6">
      <w:pPr>
        <w:pStyle w:val="Liststycke"/>
        <w:numPr>
          <w:ilvl w:val="0"/>
          <w:numId w:val="93"/>
        </w:numPr>
      </w:pPr>
      <w:r>
        <w:t xml:space="preserve">Minst 2 st. </w:t>
      </w:r>
      <w:r w:rsidR="00176847">
        <w:t>Samordnare</w:t>
      </w:r>
      <w:r>
        <w:t xml:space="preserve"> per åldersgrupp (ordinarie, reserv)</w:t>
      </w:r>
    </w:p>
    <w:p w14:paraId="65C89F44" w14:textId="77777777" w:rsidR="00C005F6" w:rsidRDefault="00C005F6" w:rsidP="00C005F6">
      <w:pPr>
        <w:pStyle w:val="Liststycke"/>
        <w:numPr>
          <w:ilvl w:val="0"/>
          <w:numId w:val="93"/>
        </w:numPr>
      </w:pPr>
      <w:r>
        <w:t>Minst 2 st. ekonomiansvariga per åldersgrupp (ordinarie, reserv)</w:t>
      </w:r>
    </w:p>
    <w:p w14:paraId="5C92D69B" w14:textId="77777777" w:rsidR="00C005F6" w:rsidRDefault="00C005F6" w:rsidP="00C005F6">
      <w:pPr>
        <w:pStyle w:val="Liststycke"/>
        <w:numPr>
          <w:ilvl w:val="0"/>
          <w:numId w:val="93"/>
        </w:numPr>
      </w:pPr>
      <w:r>
        <w:t>Minst 2–3 st. tränare /träningsgrupp (beroende på antal spelare, 1 tränare/8 spelare)</w:t>
      </w:r>
    </w:p>
    <w:p w14:paraId="083FEF86" w14:textId="77777777" w:rsidR="00C005F6" w:rsidRDefault="00C005F6" w:rsidP="00C005F6">
      <w:pPr>
        <w:pStyle w:val="Liststycke"/>
        <w:numPr>
          <w:ilvl w:val="0"/>
          <w:numId w:val="93"/>
        </w:numPr>
      </w:pPr>
      <w:r>
        <w:t>Vårdnadshavargrupp bestående av t.ex. hjälptränare, materialförvaltare, matchvärd, kiosk- och tvätt schema, lagaktiviteter</w:t>
      </w:r>
    </w:p>
    <w:p w14:paraId="76ED568B" w14:textId="77777777" w:rsidR="0F74E0D5" w:rsidRDefault="0F74E0D5" w:rsidP="00DD78AE">
      <w:pPr>
        <w:ind w:left="360"/>
        <w:textAlignment w:val="baseline"/>
      </w:pPr>
    </w:p>
    <w:p w14:paraId="196238EB" w14:textId="729DE71D" w:rsidR="00BC4E4E" w:rsidRPr="00E901B6" w:rsidRDefault="00BC4E4E" w:rsidP="00DD78AE">
      <w:pPr>
        <w:pStyle w:val="Rubrik4"/>
        <w:rPr>
          <w:b/>
        </w:rPr>
      </w:pPr>
      <w:r>
        <w:t>Träningsomfattning</w:t>
      </w:r>
      <w:bookmarkEnd w:id="330"/>
      <w:bookmarkEnd w:id="331"/>
      <w:r w:rsidRPr="4158BB1E">
        <w:t> </w:t>
      </w:r>
    </w:p>
    <w:p w14:paraId="2E1D008A" w14:textId="46C59CC3" w:rsidR="00BC4E4E" w:rsidRDefault="611317B8" w:rsidP="00DD78AE">
      <w:pPr>
        <w:pStyle w:val="Brdtext"/>
        <w:numPr>
          <w:ilvl w:val="0"/>
          <w:numId w:val="97"/>
        </w:numPr>
      </w:pPr>
      <w:r>
        <w:t xml:space="preserve">Ordinarie </w:t>
      </w:r>
      <w:bookmarkStart w:id="332" w:name="_Int_CfMtU7zQ"/>
      <w:r>
        <w:t>säsong april</w:t>
      </w:r>
      <w:bookmarkEnd w:id="332"/>
      <w:r>
        <w:t xml:space="preserve"> - oktober</w:t>
      </w:r>
    </w:p>
    <w:p w14:paraId="2A77CA75" w14:textId="1875C991" w:rsidR="611317B8" w:rsidRDefault="008930DB" w:rsidP="00DD78AE">
      <w:pPr>
        <w:pStyle w:val="Brdtext"/>
        <w:numPr>
          <w:ilvl w:val="0"/>
          <w:numId w:val="97"/>
        </w:numPr>
      </w:pPr>
      <w:r>
        <w:t>2–3</w:t>
      </w:r>
      <w:r w:rsidR="611317B8">
        <w:t xml:space="preserve"> träningar per vecka á 60 minuter under ordinarie säsong</w:t>
      </w:r>
    </w:p>
    <w:p w14:paraId="494A4C9A" w14:textId="36A48F01" w:rsidR="611317B8" w:rsidRDefault="611317B8" w:rsidP="00DD78AE">
      <w:pPr>
        <w:pStyle w:val="Brdtext"/>
        <w:numPr>
          <w:ilvl w:val="0"/>
          <w:numId w:val="97"/>
        </w:numPr>
      </w:pPr>
      <w:r>
        <w:t xml:space="preserve">1 extraträning från 12 år, </w:t>
      </w:r>
      <w:r w:rsidR="00E15DE7">
        <w:t>given närvaro</w:t>
      </w:r>
      <w:r>
        <w:t xml:space="preserve"> på ordinarie träningar</w:t>
      </w:r>
    </w:p>
    <w:p w14:paraId="01ABEAF2" w14:textId="35A59B5F" w:rsidR="611317B8" w:rsidRDefault="008930DB" w:rsidP="00DD78AE">
      <w:pPr>
        <w:pStyle w:val="Brdtext"/>
        <w:numPr>
          <w:ilvl w:val="0"/>
          <w:numId w:val="97"/>
        </w:numPr>
      </w:pPr>
      <w:r>
        <w:t>1–2</w:t>
      </w:r>
      <w:r w:rsidR="611317B8">
        <w:t xml:space="preserve"> träningar per vecka utanför ordinarie säsong</w:t>
      </w:r>
    </w:p>
    <w:p w14:paraId="37D21040" w14:textId="05C10EC4" w:rsidR="4248FCC8" w:rsidRDefault="611317B8" w:rsidP="00DD78AE">
      <w:pPr>
        <w:pStyle w:val="Brdtext"/>
        <w:numPr>
          <w:ilvl w:val="0"/>
          <w:numId w:val="97"/>
        </w:numPr>
      </w:pPr>
      <w:r>
        <w:t>Uppehåll i juli månad, med möjlighet att anmäla sig till flertalet Camps från BKV (anmälan individuell)</w:t>
      </w:r>
    </w:p>
    <w:p w14:paraId="407C4A46" w14:textId="77777777" w:rsidR="00BC4E4E" w:rsidRPr="00FC541E" w:rsidRDefault="00BC4E4E" w:rsidP="00DD78AE">
      <w:pPr>
        <w:ind w:left="360"/>
        <w:textAlignment w:val="baseline"/>
      </w:pPr>
    </w:p>
    <w:p w14:paraId="2466EFD6" w14:textId="260AF7A7" w:rsidR="00BC4E4E" w:rsidRPr="00C166C5" w:rsidRDefault="00BC4E4E" w:rsidP="00DD78AE">
      <w:pPr>
        <w:pStyle w:val="Rubrik4"/>
      </w:pPr>
      <w:bookmarkStart w:id="333" w:name="_Toc339184993"/>
      <w:bookmarkStart w:id="334" w:name="_Toc2069336809"/>
      <w:r>
        <w:t>Träningsinnehåll</w:t>
      </w:r>
      <w:bookmarkEnd w:id="333"/>
      <w:bookmarkEnd w:id="334"/>
      <w:r w:rsidRPr="4158BB1E">
        <w:rPr>
          <w:rFonts w:eastAsia="Times New Roman" w:cs="Times New Roman"/>
        </w:rPr>
        <w:t> </w:t>
      </w:r>
    </w:p>
    <w:p w14:paraId="6EA44BAF" w14:textId="55397F75" w:rsidR="00BC4E4E" w:rsidRPr="00770264" w:rsidRDefault="32A3B544" w:rsidP="00DD78AE">
      <w:pPr>
        <w:pStyle w:val="Brdtext"/>
        <w:numPr>
          <w:ilvl w:val="0"/>
          <w:numId w:val="98"/>
        </w:numPr>
      </w:pPr>
      <w:r>
        <w:t>Kroppskoordination och rörelseträning</w:t>
      </w:r>
    </w:p>
    <w:p w14:paraId="6DF5ED80" w14:textId="7557FDF7" w:rsidR="00BC4E4E" w:rsidRPr="00770264" w:rsidRDefault="32A3B544" w:rsidP="00DD78AE">
      <w:pPr>
        <w:pStyle w:val="Brdtext"/>
        <w:numPr>
          <w:ilvl w:val="0"/>
          <w:numId w:val="98"/>
        </w:numPr>
      </w:pPr>
      <w:r>
        <w:t>Sprinter och löpning, inte uthållighet, med boll</w:t>
      </w:r>
    </w:p>
    <w:p w14:paraId="3FB7D572" w14:textId="15694728" w:rsidR="00BC4E4E" w:rsidRPr="00770264" w:rsidRDefault="32A3B544" w:rsidP="00DD78AE">
      <w:pPr>
        <w:pStyle w:val="Brdtext"/>
        <w:numPr>
          <w:ilvl w:val="0"/>
          <w:numId w:val="98"/>
        </w:numPr>
      </w:pPr>
      <w:r>
        <w:t>Driva bollen med rätt teknik</w:t>
      </w:r>
    </w:p>
    <w:p w14:paraId="3431EC5B" w14:textId="5C9BD04E" w:rsidR="00BC4E4E" w:rsidRPr="00770264" w:rsidRDefault="32A3B544" w:rsidP="00DD78AE">
      <w:pPr>
        <w:pStyle w:val="Brdtext"/>
        <w:numPr>
          <w:ilvl w:val="0"/>
          <w:numId w:val="98"/>
        </w:numPr>
      </w:pPr>
      <w:r>
        <w:t xml:space="preserve">Passa och skjuta med rätt teknik </w:t>
      </w:r>
    </w:p>
    <w:p w14:paraId="4145780C" w14:textId="0B8626D0" w:rsidR="00BC4E4E" w:rsidRPr="00770264" w:rsidRDefault="32A3B544" w:rsidP="00DD78AE">
      <w:pPr>
        <w:pStyle w:val="Brdtext"/>
        <w:numPr>
          <w:ilvl w:val="0"/>
          <w:numId w:val="98"/>
        </w:numPr>
      </w:pPr>
      <w:r>
        <w:t>1v1 - 3v3, smålagsspel</w:t>
      </w:r>
    </w:p>
    <w:p w14:paraId="4206F3FB" w14:textId="1AF5E7D4" w:rsidR="00BC4E4E" w:rsidRPr="00770264" w:rsidRDefault="32A3B544" w:rsidP="00DD78AE">
      <w:pPr>
        <w:pStyle w:val="Brdtext"/>
        <w:numPr>
          <w:ilvl w:val="0"/>
          <w:numId w:val="98"/>
        </w:numPr>
      </w:pPr>
      <w:r>
        <w:t xml:space="preserve">Introduktion till anfall och försvar </w:t>
      </w:r>
    </w:p>
    <w:p w14:paraId="1FCAC166" w14:textId="77777777" w:rsidR="00BC4E4E" w:rsidRPr="00770264" w:rsidRDefault="00BC4E4E" w:rsidP="00DD78AE">
      <w:pPr>
        <w:textAlignment w:val="baseline"/>
        <w:rPr>
          <w:b/>
          <w:bCs/>
        </w:rPr>
      </w:pPr>
    </w:p>
    <w:p w14:paraId="406A2F09" w14:textId="77777777" w:rsidR="00BC4E4E" w:rsidRPr="00770264" w:rsidRDefault="00BC4E4E" w:rsidP="00DD78AE">
      <w:pPr>
        <w:pStyle w:val="Rubrik4"/>
        <w:rPr>
          <w:rFonts w:cs="Times New Roman"/>
          <w:b/>
          <w:bCs/>
        </w:rPr>
      </w:pPr>
      <w:bookmarkStart w:id="335" w:name="_Toc961604310"/>
      <w:bookmarkStart w:id="336" w:name="_Toc607250008"/>
      <w:r>
        <w:t>Matchspel</w:t>
      </w:r>
      <w:bookmarkEnd w:id="335"/>
      <w:bookmarkEnd w:id="336"/>
      <w:r w:rsidRPr="4158BB1E">
        <w:rPr>
          <w:rFonts w:eastAsia="Times New Roman" w:cs="Times New Roman"/>
        </w:rPr>
        <w:t> </w:t>
      </w:r>
    </w:p>
    <w:p w14:paraId="6BBAF5C1" w14:textId="74890399" w:rsidR="00BC4E4E" w:rsidRPr="00770264" w:rsidRDefault="4841DDB0" w:rsidP="00DD78AE">
      <w:pPr>
        <w:pStyle w:val="Brdtext"/>
        <w:numPr>
          <w:ilvl w:val="0"/>
          <w:numId w:val="99"/>
        </w:numPr>
      </w:pPr>
      <w:r>
        <w:t>Minst 1 match per helg under säsongen, inkl träningsmatcher och cuper</w:t>
      </w:r>
    </w:p>
    <w:p w14:paraId="2D5A1E97" w14:textId="5D68BA48" w:rsidR="00BC4E4E" w:rsidRPr="00770264" w:rsidRDefault="4841DDB0" w:rsidP="00DD78AE">
      <w:pPr>
        <w:pStyle w:val="Brdtext"/>
        <w:numPr>
          <w:ilvl w:val="0"/>
          <w:numId w:val="99"/>
        </w:numPr>
      </w:pPr>
      <w:r>
        <w:t>Deltagande i seriespel anordnat av Upplands FF</w:t>
      </w:r>
    </w:p>
    <w:p w14:paraId="6F50940D" w14:textId="6799433A" w:rsidR="00BC4E4E" w:rsidRPr="00770264" w:rsidRDefault="4841DDB0" w:rsidP="00DD78AE">
      <w:pPr>
        <w:pStyle w:val="Brdtext"/>
        <w:numPr>
          <w:ilvl w:val="0"/>
          <w:numId w:val="99"/>
        </w:numPr>
      </w:pPr>
      <w:r>
        <w:t>Träningsgrupper kan ha flera lag anmälda i seriespel</w:t>
      </w:r>
    </w:p>
    <w:p w14:paraId="55217E35" w14:textId="2EE731B8" w:rsidR="00BC4E4E" w:rsidRPr="00770264" w:rsidRDefault="4841DDB0" w:rsidP="00DD78AE">
      <w:pPr>
        <w:pStyle w:val="Brdtext"/>
        <w:numPr>
          <w:ilvl w:val="0"/>
          <w:numId w:val="99"/>
        </w:numPr>
      </w:pPr>
      <w:r>
        <w:t>Cuper och träningsmatcher uppmuntras och anordnas inom träningsgrupperna</w:t>
      </w:r>
    </w:p>
    <w:p w14:paraId="776A7A0E" w14:textId="2B98250F" w:rsidR="00BC4E4E" w:rsidRPr="00770264" w:rsidRDefault="4841DDB0" w:rsidP="00DD78AE">
      <w:pPr>
        <w:pStyle w:val="Brdtext"/>
        <w:numPr>
          <w:ilvl w:val="0"/>
          <w:numId w:val="99"/>
        </w:numPr>
      </w:pPr>
      <w:r>
        <w:t xml:space="preserve">Alla spelare får lika mycket speltid och roteras i olika lag inom träningsgrupperna </w:t>
      </w:r>
    </w:p>
    <w:p w14:paraId="4AD972DB" w14:textId="77777777" w:rsidR="00BC4E4E" w:rsidRPr="00FC541E" w:rsidRDefault="00BC4E4E" w:rsidP="00DD78AE">
      <w:pPr>
        <w:textAlignment w:val="baseline"/>
      </w:pPr>
    </w:p>
    <w:p w14:paraId="13181A7F" w14:textId="77777777" w:rsidR="00BC4E4E" w:rsidRPr="00770264" w:rsidRDefault="00BC4E4E" w:rsidP="00DD78AE">
      <w:pPr>
        <w:pStyle w:val="Rubrik4"/>
        <w:rPr>
          <w:rFonts w:cs="Times New Roman"/>
          <w:b/>
          <w:bCs/>
        </w:rPr>
      </w:pPr>
      <w:bookmarkStart w:id="337" w:name="_Toc236932792"/>
      <w:bookmarkStart w:id="338" w:name="_Toc1755680887"/>
      <w:r>
        <w:t>Utbildning</w:t>
      </w:r>
      <w:bookmarkEnd w:id="337"/>
      <w:bookmarkEnd w:id="338"/>
    </w:p>
    <w:p w14:paraId="3F734FCD" w14:textId="514FB6F8" w:rsidR="00BC4E4E" w:rsidRDefault="7646D17C" w:rsidP="00DD78AE">
      <w:pPr>
        <w:pStyle w:val="Brdtext"/>
        <w:numPr>
          <w:ilvl w:val="0"/>
          <w:numId w:val="100"/>
        </w:numPr>
      </w:pPr>
      <w:r>
        <w:t>SvFF D</w:t>
      </w:r>
    </w:p>
    <w:p w14:paraId="6AA1D01E" w14:textId="67AF696D" w:rsidR="7646D17C" w:rsidRDefault="7646D17C" w:rsidP="00DD78AE">
      <w:pPr>
        <w:pStyle w:val="Brdtext"/>
        <w:numPr>
          <w:ilvl w:val="0"/>
          <w:numId w:val="100"/>
        </w:numPr>
      </w:pPr>
      <w:r>
        <w:t>UEFA C meriterande</w:t>
      </w:r>
    </w:p>
    <w:p w14:paraId="10619896" w14:textId="15363CB4" w:rsidR="7646D17C" w:rsidRDefault="7646D17C" w:rsidP="00DD78AE">
      <w:pPr>
        <w:pStyle w:val="Brdtext"/>
        <w:numPr>
          <w:ilvl w:val="0"/>
          <w:numId w:val="100"/>
        </w:numPr>
      </w:pPr>
      <w:r>
        <w:t>BKV Spelformsutbildning obligatorisk</w:t>
      </w:r>
    </w:p>
    <w:p w14:paraId="5B57C886" w14:textId="77777777" w:rsidR="00BC4E4E" w:rsidRPr="00770264" w:rsidRDefault="00BC4E4E" w:rsidP="00DD78AE">
      <w:pPr>
        <w:pStyle w:val="Brdtext"/>
        <w:numPr>
          <w:ilvl w:val="0"/>
          <w:numId w:val="100"/>
        </w:numPr>
      </w:pPr>
      <w:r>
        <w:t>Interna BKV fortbildningar (administration, ekonomi) </w:t>
      </w:r>
    </w:p>
    <w:p w14:paraId="51B4A461" w14:textId="06D8508D" w:rsidR="00BC4E4E" w:rsidRDefault="002D5F08" w:rsidP="00DD78AE">
      <w:pPr>
        <w:pStyle w:val="Brdtext"/>
        <w:numPr>
          <w:ilvl w:val="0"/>
          <w:numId w:val="100"/>
        </w:numPr>
      </w:pPr>
      <w:r>
        <w:t>Vårdnadshavare</w:t>
      </w:r>
      <w:r w:rsidR="00BC4E4E">
        <w:t xml:space="preserve"> – Fotbollens spela, lek och lär (FSLL)</w:t>
      </w:r>
    </w:p>
    <w:p w14:paraId="1A130611" w14:textId="77777777" w:rsidR="00BC4E4E" w:rsidRPr="00FC541E" w:rsidRDefault="00BC4E4E" w:rsidP="00DD78AE">
      <w:pPr>
        <w:ind w:left="360"/>
        <w:textAlignment w:val="baseline"/>
      </w:pPr>
    </w:p>
    <w:p w14:paraId="66DC7212" w14:textId="77777777" w:rsidR="00BC4E4E" w:rsidRPr="00770264" w:rsidRDefault="00BC4E4E" w:rsidP="00DD78AE">
      <w:pPr>
        <w:pStyle w:val="Rubrik4"/>
        <w:rPr>
          <w:rFonts w:cs="Times New Roman"/>
          <w:b/>
          <w:bCs/>
        </w:rPr>
      </w:pPr>
      <w:bookmarkStart w:id="339" w:name="_Toc1681000484"/>
      <w:bookmarkStart w:id="340" w:name="_Toc1587608183"/>
      <w:r>
        <w:lastRenderedPageBreak/>
        <w:t>Övrigt</w:t>
      </w:r>
      <w:bookmarkEnd w:id="339"/>
      <w:bookmarkEnd w:id="340"/>
      <w:r w:rsidRPr="4158BB1E">
        <w:rPr>
          <w:rFonts w:eastAsia="Times New Roman" w:cs="Times New Roman"/>
        </w:rPr>
        <w:t> </w:t>
      </w:r>
    </w:p>
    <w:p w14:paraId="321109B6" w14:textId="4AF33220" w:rsidR="00BC4E4E" w:rsidRDefault="4DCD93CA" w:rsidP="00DD78AE">
      <w:pPr>
        <w:pStyle w:val="Brdtext"/>
        <w:numPr>
          <w:ilvl w:val="0"/>
          <w:numId w:val="101"/>
        </w:numPr>
      </w:pPr>
      <w:r>
        <w:t>Vårdnadshava</w:t>
      </w:r>
      <w:r w:rsidR="002D5F08">
        <w:t>r</w:t>
      </w:r>
      <w:r>
        <w:t xml:space="preserve">träff </w:t>
      </w:r>
      <w:r w:rsidR="00BC4E4E">
        <w:t>2 ggr/år</w:t>
      </w:r>
    </w:p>
    <w:p w14:paraId="1D193185" w14:textId="3542DA74" w:rsidR="51780E2E" w:rsidRPr="00C166C5" w:rsidRDefault="51780E2E" w:rsidP="00DD78AE">
      <w:pPr>
        <w:pStyle w:val="Brdtext"/>
        <w:numPr>
          <w:ilvl w:val="0"/>
          <w:numId w:val="101"/>
        </w:numPr>
      </w:pPr>
      <w:r w:rsidRPr="00C166C5">
        <w:t>Träningsnärvaro ligger till grund för kallelse till match</w:t>
      </w:r>
    </w:p>
    <w:p w14:paraId="70651C05" w14:textId="5636D86B" w:rsidR="00C166C5" w:rsidRPr="00B74413" w:rsidRDefault="51780E2E" w:rsidP="00DD78AE">
      <w:pPr>
        <w:pStyle w:val="Brdtext"/>
        <w:numPr>
          <w:ilvl w:val="0"/>
          <w:numId w:val="101"/>
        </w:numPr>
      </w:pPr>
      <w:r w:rsidRPr="00C166C5">
        <w:t>Spelarna uppmuntras att hålla på med flera sporter vid sidan av fotbollen</w:t>
      </w:r>
    </w:p>
    <w:p w14:paraId="07EA7735" w14:textId="77777777" w:rsidR="00C53357" w:rsidRDefault="00C53357" w:rsidP="00DD78AE">
      <w:bookmarkStart w:id="341" w:name="_Toc230874252"/>
      <w:bookmarkStart w:id="342" w:name="_Toc1369016951"/>
      <w:bookmarkStart w:id="343" w:name="_Toc183973302"/>
      <w:bookmarkStart w:id="344" w:name="_Toc184274988"/>
    </w:p>
    <w:p w14:paraId="2859F1AA" w14:textId="057D80E6" w:rsidR="4248FCC8" w:rsidRDefault="00BC4E4E" w:rsidP="00DD78AE">
      <w:pPr>
        <w:pStyle w:val="Rubrik3"/>
      </w:pPr>
      <w:bookmarkStart w:id="345" w:name="_Toc185065643"/>
      <w:bookmarkStart w:id="346" w:name="_Toc185179149"/>
      <w:bookmarkStart w:id="347" w:name="_Toc185184256"/>
      <w:bookmarkStart w:id="348" w:name="_Toc185410575"/>
      <w:r>
        <w:t>13–14 år (</w:t>
      </w:r>
      <w:r w:rsidR="4C11D7B5">
        <w:t xml:space="preserve">spelform </w:t>
      </w:r>
      <w:r>
        <w:t>9 mot 9)</w:t>
      </w:r>
      <w:bookmarkEnd w:id="341"/>
      <w:bookmarkEnd w:id="342"/>
      <w:bookmarkEnd w:id="343"/>
      <w:bookmarkEnd w:id="344"/>
      <w:bookmarkEnd w:id="345"/>
      <w:bookmarkEnd w:id="346"/>
      <w:bookmarkEnd w:id="347"/>
      <w:bookmarkEnd w:id="348"/>
    </w:p>
    <w:p w14:paraId="01D9A7D0" w14:textId="66AE105F" w:rsidR="00BC4E4E" w:rsidRPr="00C166C5" w:rsidRDefault="7117E258" w:rsidP="00DD78AE">
      <w:pPr>
        <w:pStyle w:val="Rubrik4"/>
      </w:pPr>
      <w:r>
        <w:t>Mål med spelform</w:t>
      </w:r>
    </w:p>
    <w:p w14:paraId="780754EE" w14:textId="3EB70B37" w:rsidR="00BC4E4E" w:rsidRDefault="6ED44B25" w:rsidP="00DD78AE">
      <w:r>
        <w:t>Spela i lagdelar och introduktion till fysisk träning och teknisk träning i lag</w:t>
      </w:r>
    </w:p>
    <w:p w14:paraId="39FCB6AC" w14:textId="77777777" w:rsidR="00BC4E4E" w:rsidRPr="00770264" w:rsidRDefault="00BC4E4E" w:rsidP="00DD78AE">
      <w:pPr>
        <w:ind w:left="360"/>
        <w:textAlignment w:val="baseline"/>
      </w:pPr>
    </w:p>
    <w:p w14:paraId="42A37AF2" w14:textId="521BB2F7" w:rsidR="00BC4E4E" w:rsidRPr="001D1E45" w:rsidRDefault="00BC4E4E" w:rsidP="00DD78AE">
      <w:pPr>
        <w:pStyle w:val="Rubrik4"/>
        <w:rPr>
          <w:b/>
          <w:bCs/>
        </w:rPr>
      </w:pPr>
      <w:bookmarkStart w:id="349" w:name="_Toc1716557904"/>
      <w:bookmarkStart w:id="350" w:name="_Toc1220974039"/>
      <w:r>
        <w:t>Organisation</w:t>
      </w:r>
      <w:bookmarkEnd w:id="349"/>
      <w:bookmarkEnd w:id="350"/>
      <w:r>
        <w:t> </w:t>
      </w:r>
    </w:p>
    <w:p w14:paraId="2DB2366B" w14:textId="77777777" w:rsidR="00BA48EB" w:rsidRDefault="00BA48EB" w:rsidP="00BA48EB">
      <w:pPr>
        <w:pStyle w:val="Liststycke"/>
        <w:numPr>
          <w:ilvl w:val="0"/>
          <w:numId w:val="102"/>
        </w:numPr>
      </w:pPr>
      <w:r>
        <w:t>Sammanhållning i åldersgrupper med indelning i träningsgrupper</w:t>
      </w:r>
    </w:p>
    <w:p w14:paraId="7D21D79D" w14:textId="16903E60" w:rsidR="4A128BEF" w:rsidRDefault="4A128BEF" w:rsidP="00DD78AE">
      <w:pPr>
        <w:pStyle w:val="Brdtext"/>
        <w:numPr>
          <w:ilvl w:val="0"/>
          <w:numId w:val="102"/>
        </w:numPr>
      </w:pPr>
      <w:r>
        <w:t>Träningsgrupper om minst 14, max 20</w:t>
      </w:r>
    </w:p>
    <w:p w14:paraId="56B7A648" w14:textId="4C3B081A" w:rsidR="00A63B0C" w:rsidRDefault="00A63B0C" w:rsidP="00A63B0C">
      <w:pPr>
        <w:pStyle w:val="Liststycke"/>
        <w:numPr>
          <w:ilvl w:val="0"/>
          <w:numId w:val="102"/>
        </w:numPr>
      </w:pPr>
      <w:r>
        <w:t xml:space="preserve">Minst 2 st. </w:t>
      </w:r>
      <w:r w:rsidR="00176847">
        <w:t>Samordnare</w:t>
      </w:r>
      <w:r>
        <w:t xml:space="preserve"> per åldersgrupp (ordinarie, reserv)</w:t>
      </w:r>
    </w:p>
    <w:p w14:paraId="5E72F943" w14:textId="77777777" w:rsidR="00A63B0C" w:rsidRDefault="00A63B0C" w:rsidP="00A63B0C">
      <w:pPr>
        <w:pStyle w:val="Liststycke"/>
        <w:numPr>
          <w:ilvl w:val="0"/>
          <w:numId w:val="102"/>
        </w:numPr>
      </w:pPr>
      <w:r>
        <w:t>Minst 2 st. ekonomiansvariga per åldersgrupp (ordinarie, reserv)</w:t>
      </w:r>
    </w:p>
    <w:p w14:paraId="7BD168C3" w14:textId="77777777" w:rsidR="00A63B0C" w:rsidRDefault="00A63B0C" w:rsidP="00A63B0C">
      <w:pPr>
        <w:pStyle w:val="Liststycke"/>
        <w:numPr>
          <w:ilvl w:val="0"/>
          <w:numId w:val="102"/>
        </w:numPr>
      </w:pPr>
      <w:r>
        <w:t>Minst 2–3 st. tränare /träningsgrupp (beroende på antal spelare, 1 tränare/8 spelare)</w:t>
      </w:r>
    </w:p>
    <w:p w14:paraId="2BACF07C" w14:textId="77777777" w:rsidR="00A63B0C" w:rsidRDefault="00A63B0C" w:rsidP="00A63B0C">
      <w:pPr>
        <w:pStyle w:val="Liststycke"/>
        <w:numPr>
          <w:ilvl w:val="0"/>
          <w:numId w:val="102"/>
        </w:numPr>
      </w:pPr>
      <w:r>
        <w:t>Vårdnadshavargrupp bestående av t.ex. hjälptränare, materialförvaltare, matchvärd, kiosk- och tvätt schema, lagaktiviteter</w:t>
      </w:r>
    </w:p>
    <w:p w14:paraId="38A77401" w14:textId="77777777" w:rsidR="00BC4E4E" w:rsidRPr="00FC541E" w:rsidRDefault="00BC4E4E" w:rsidP="00DD78AE">
      <w:pPr>
        <w:pStyle w:val="Liststycke"/>
        <w:ind w:left="360"/>
      </w:pPr>
    </w:p>
    <w:p w14:paraId="0B1A0E8D" w14:textId="77777777" w:rsidR="00BC4E4E" w:rsidRPr="00770264" w:rsidRDefault="00BC4E4E" w:rsidP="00DD78AE">
      <w:pPr>
        <w:pStyle w:val="Rubrik4"/>
        <w:rPr>
          <w:rFonts w:cs="Times New Roman"/>
          <w:b/>
          <w:bCs/>
        </w:rPr>
      </w:pPr>
      <w:bookmarkStart w:id="351" w:name="_Toc1044395030"/>
      <w:bookmarkStart w:id="352" w:name="_Toc528971116"/>
      <w:r>
        <w:t>Träningsomfattning</w:t>
      </w:r>
      <w:bookmarkEnd w:id="351"/>
      <w:bookmarkEnd w:id="352"/>
      <w:r w:rsidRPr="4158BB1E">
        <w:rPr>
          <w:rFonts w:eastAsia="Times New Roman" w:cs="Times New Roman"/>
        </w:rPr>
        <w:t> </w:t>
      </w:r>
    </w:p>
    <w:p w14:paraId="17BC4B68" w14:textId="34629E96" w:rsidR="00BC4E4E" w:rsidRDefault="13DF87A4" w:rsidP="00DD78AE">
      <w:pPr>
        <w:pStyle w:val="Brdtext"/>
        <w:numPr>
          <w:ilvl w:val="0"/>
          <w:numId w:val="103"/>
        </w:numPr>
      </w:pPr>
      <w:r>
        <w:t xml:space="preserve">Ordinarie </w:t>
      </w:r>
      <w:bookmarkStart w:id="353" w:name="_Int_W9QwUOe2"/>
      <w:r>
        <w:t>säsong mars</w:t>
      </w:r>
      <w:bookmarkEnd w:id="353"/>
      <w:r>
        <w:t xml:space="preserve"> - november</w:t>
      </w:r>
    </w:p>
    <w:p w14:paraId="161948B7" w14:textId="56077102" w:rsidR="13DF87A4" w:rsidRDefault="13DF87A4" w:rsidP="00DD78AE">
      <w:pPr>
        <w:pStyle w:val="Brdtext"/>
        <w:numPr>
          <w:ilvl w:val="0"/>
          <w:numId w:val="103"/>
        </w:numPr>
      </w:pPr>
      <w:r>
        <w:t>3 träningar per vecka á 90 minuter under ordinarie säsong</w:t>
      </w:r>
    </w:p>
    <w:p w14:paraId="78DD5117" w14:textId="1305EF10" w:rsidR="13DF87A4" w:rsidRDefault="13DF87A4" w:rsidP="00DD78AE">
      <w:pPr>
        <w:pStyle w:val="Brdtext"/>
        <w:numPr>
          <w:ilvl w:val="0"/>
          <w:numId w:val="103"/>
        </w:numPr>
      </w:pPr>
      <w:r>
        <w:t xml:space="preserve">1 extraträning per vecka, </w:t>
      </w:r>
      <w:r w:rsidR="00AA1613">
        <w:t>given närvaro</w:t>
      </w:r>
      <w:r>
        <w:t xml:space="preserve"> på ordinarie träningar</w:t>
      </w:r>
    </w:p>
    <w:p w14:paraId="688F8C76" w14:textId="5FB41B55" w:rsidR="13DF87A4" w:rsidRDefault="00984DD0" w:rsidP="00DD78AE">
      <w:pPr>
        <w:pStyle w:val="Brdtext"/>
        <w:numPr>
          <w:ilvl w:val="0"/>
          <w:numId w:val="103"/>
        </w:numPr>
      </w:pPr>
      <w:r>
        <w:t>2–3</w:t>
      </w:r>
      <w:r w:rsidR="13DF87A4">
        <w:t xml:space="preserve"> träningar per vecka utanför ordinarie säsong</w:t>
      </w:r>
    </w:p>
    <w:p w14:paraId="7B80D2AD" w14:textId="02D08158" w:rsidR="4248FCC8" w:rsidRDefault="13DF87A4" w:rsidP="00DD78AE">
      <w:pPr>
        <w:pStyle w:val="Brdtext"/>
        <w:numPr>
          <w:ilvl w:val="0"/>
          <w:numId w:val="103"/>
        </w:numPr>
      </w:pPr>
      <w:r>
        <w:t xml:space="preserve">Träningsläger, </w:t>
      </w:r>
      <w:r w:rsidR="00984DD0">
        <w:t>C</w:t>
      </w:r>
      <w:r>
        <w:t>amps och cuper under sommaren (individuellt per träningsgrupp)</w:t>
      </w:r>
    </w:p>
    <w:p w14:paraId="09D2E11F" w14:textId="77777777" w:rsidR="00BC4E4E" w:rsidRPr="00FC541E" w:rsidRDefault="00BC4E4E" w:rsidP="00DD78AE">
      <w:pPr>
        <w:ind w:left="360"/>
        <w:textAlignment w:val="baseline"/>
      </w:pPr>
    </w:p>
    <w:p w14:paraId="7A132937" w14:textId="77777777" w:rsidR="00BC4E4E" w:rsidRPr="00770264" w:rsidRDefault="00BC4E4E" w:rsidP="00DD78AE">
      <w:pPr>
        <w:pStyle w:val="Rubrik4"/>
        <w:rPr>
          <w:rFonts w:cs="Times New Roman"/>
          <w:b/>
          <w:bCs/>
        </w:rPr>
      </w:pPr>
      <w:bookmarkStart w:id="354" w:name="_Toc1911384057"/>
      <w:bookmarkStart w:id="355" w:name="_Toc306389108"/>
      <w:r>
        <w:t>Träningsinnehåll</w:t>
      </w:r>
      <w:bookmarkEnd w:id="354"/>
      <w:bookmarkEnd w:id="355"/>
      <w:r w:rsidRPr="4158BB1E">
        <w:rPr>
          <w:rFonts w:eastAsia="Times New Roman" w:cs="Times New Roman"/>
        </w:rPr>
        <w:t> </w:t>
      </w:r>
    </w:p>
    <w:p w14:paraId="377C4921" w14:textId="7E41B619" w:rsidR="5E9D9FC3" w:rsidRDefault="5E9D9FC3" w:rsidP="00DD78AE">
      <w:pPr>
        <w:pStyle w:val="Brdtext"/>
        <w:numPr>
          <w:ilvl w:val="0"/>
          <w:numId w:val="104"/>
        </w:numPr>
      </w:pPr>
      <w:r>
        <w:t>Fotbollsfysik med kroppstyngd - med motstånd (anpassat)</w:t>
      </w:r>
    </w:p>
    <w:p w14:paraId="6C1E0FC7" w14:textId="388DF34F" w:rsidR="5E9D9FC3" w:rsidRDefault="5E9D9FC3" w:rsidP="00DD78AE">
      <w:pPr>
        <w:pStyle w:val="Brdtext"/>
        <w:numPr>
          <w:ilvl w:val="0"/>
          <w:numId w:val="104"/>
        </w:numPr>
      </w:pPr>
      <w:r>
        <w:t>Sprinter med löpteknik</w:t>
      </w:r>
    </w:p>
    <w:p w14:paraId="0C39535C" w14:textId="52A86A2D" w:rsidR="5E9D9FC3" w:rsidRDefault="5E9D9FC3" w:rsidP="00DD78AE">
      <w:pPr>
        <w:pStyle w:val="Brdtext"/>
        <w:numPr>
          <w:ilvl w:val="0"/>
          <w:numId w:val="104"/>
        </w:numPr>
      </w:pPr>
      <w:r>
        <w:t>Uthållighet med intervaller</w:t>
      </w:r>
    </w:p>
    <w:p w14:paraId="34B08D36" w14:textId="704C57C5" w:rsidR="5E9D9FC3" w:rsidRDefault="5E9D9FC3" w:rsidP="00DD78AE">
      <w:pPr>
        <w:pStyle w:val="Brdtext"/>
        <w:numPr>
          <w:ilvl w:val="0"/>
          <w:numId w:val="104"/>
        </w:numPr>
      </w:pPr>
      <w:r>
        <w:t>Driva, passa, skjuta med rätt teknik</w:t>
      </w:r>
    </w:p>
    <w:p w14:paraId="73AA882A" w14:textId="6A3C8AED" w:rsidR="5E9D9FC3" w:rsidRDefault="5E9D9FC3" w:rsidP="00DD78AE">
      <w:pPr>
        <w:pStyle w:val="Brdtext"/>
        <w:numPr>
          <w:ilvl w:val="0"/>
          <w:numId w:val="104"/>
        </w:numPr>
      </w:pPr>
      <w:r>
        <w:t>Medtag, mottag och scanning</w:t>
      </w:r>
    </w:p>
    <w:p w14:paraId="52EB1FAF" w14:textId="22B18A1C" w:rsidR="5E9D9FC3" w:rsidRDefault="5E9D9FC3" w:rsidP="00DD78AE">
      <w:pPr>
        <w:pStyle w:val="Brdtext"/>
        <w:numPr>
          <w:ilvl w:val="0"/>
          <w:numId w:val="104"/>
        </w:numPr>
      </w:pPr>
      <w:r>
        <w:t>Spelmoment i lagdelar</w:t>
      </w:r>
    </w:p>
    <w:p w14:paraId="24988912" w14:textId="17FB89D9" w:rsidR="5E9D9FC3" w:rsidRDefault="5E9D9FC3" w:rsidP="00DD78AE">
      <w:pPr>
        <w:pStyle w:val="Brdtext"/>
        <w:numPr>
          <w:ilvl w:val="0"/>
          <w:numId w:val="104"/>
        </w:numPr>
      </w:pPr>
      <w:r>
        <w:t>Organiserat anfall och försvar som lag</w:t>
      </w:r>
    </w:p>
    <w:p w14:paraId="25F12100" w14:textId="6E5E4A3A" w:rsidR="5E9D9FC3" w:rsidRDefault="5E9D9FC3" w:rsidP="00DD78AE">
      <w:pPr>
        <w:pStyle w:val="Brdtext"/>
        <w:numPr>
          <w:ilvl w:val="0"/>
          <w:numId w:val="104"/>
        </w:numPr>
      </w:pPr>
      <w:r>
        <w:t>Introduktion av roller och spelartyper</w:t>
      </w:r>
    </w:p>
    <w:p w14:paraId="41D684C1" w14:textId="77777777" w:rsidR="00BC4E4E" w:rsidRPr="00FC541E" w:rsidRDefault="00BC4E4E" w:rsidP="00DD78AE">
      <w:pPr>
        <w:textAlignment w:val="baseline"/>
      </w:pPr>
    </w:p>
    <w:p w14:paraId="5DAFA8B8" w14:textId="77777777" w:rsidR="00BC4E4E" w:rsidRPr="00770264" w:rsidRDefault="00BC4E4E" w:rsidP="00DD78AE">
      <w:pPr>
        <w:pStyle w:val="Rubrik4"/>
        <w:rPr>
          <w:rFonts w:cs="Times New Roman"/>
          <w:b/>
          <w:bCs/>
        </w:rPr>
      </w:pPr>
      <w:bookmarkStart w:id="356" w:name="_Toc1623647992"/>
      <w:bookmarkStart w:id="357" w:name="_Toc1647321107"/>
      <w:r>
        <w:t>Matchspel</w:t>
      </w:r>
      <w:bookmarkEnd w:id="356"/>
      <w:bookmarkEnd w:id="357"/>
      <w:r w:rsidRPr="4158BB1E">
        <w:rPr>
          <w:rFonts w:eastAsia="Times New Roman" w:cs="Times New Roman"/>
        </w:rPr>
        <w:t> </w:t>
      </w:r>
    </w:p>
    <w:p w14:paraId="053F9782" w14:textId="20550417" w:rsidR="00BC4E4E" w:rsidRPr="00770264" w:rsidRDefault="0CCDCD2D" w:rsidP="00DD78AE">
      <w:pPr>
        <w:pStyle w:val="Brdtext"/>
        <w:numPr>
          <w:ilvl w:val="0"/>
          <w:numId w:val="105"/>
        </w:numPr>
      </w:pPr>
      <w:r>
        <w:t>Minst 1,5 match per helg under säsongen, inkl träningsmatcher och cuper</w:t>
      </w:r>
    </w:p>
    <w:p w14:paraId="589E18D3" w14:textId="2EBDDD97" w:rsidR="00BC4E4E" w:rsidRPr="00770264" w:rsidRDefault="0CCDCD2D" w:rsidP="00DD78AE">
      <w:pPr>
        <w:pStyle w:val="Brdtext"/>
        <w:numPr>
          <w:ilvl w:val="0"/>
          <w:numId w:val="105"/>
        </w:numPr>
      </w:pPr>
      <w:r>
        <w:t>Deltagande i seriespel anordnat av Upplands FF</w:t>
      </w:r>
    </w:p>
    <w:p w14:paraId="19EC3346" w14:textId="39DBF6C5" w:rsidR="00BC4E4E" w:rsidRPr="00770264" w:rsidRDefault="0CCDCD2D" w:rsidP="00DD78AE">
      <w:pPr>
        <w:pStyle w:val="Brdtext"/>
        <w:numPr>
          <w:ilvl w:val="0"/>
          <w:numId w:val="105"/>
        </w:numPr>
      </w:pPr>
      <w:r>
        <w:t>Träningsgrupper kan ha flera lag anmälda i seriespel</w:t>
      </w:r>
    </w:p>
    <w:p w14:paraId="2CD90B7D" w14:textId="23F49E5D" w:rsidR="00C166C5" w:rsidRPr="00770264" w:rsidRDefault="0CCDCD2D" w:rsidP="00DD78AE">
      <w:pPr>
        <w:pStyle w:val="Brdtext"/>
        <w:numPr>
          <w:ilvl w:val="0"/>
          <w:numId w:val="105"/>
        </w:numPr>
      </w:pPr>
      <w:r>
        <w:t>Cuper och träningsmatcher uppmuntras och anordnas inom träningsgrupperna</w:t>
      </w:r>
    </w:p>
    <w:p w14:paraId="71922F69" w14:textId="4C55A340" w:rsidR="00BC4E4E" w:rsidRPr="00770264" w:rsidRDefault="0CCDCD2D" w:rsidP="00DD78AE">
      <w:pPr>
        <w:pStyle w:val="Brdtext"/>
        <w:numPr>
          <w:ilvl w:val="0"/>
          <w:numId w:val="105"/>
        </w:numPr>
      </w:pPr>
      <w:r>
        <w:t>Spelare kan nivågrupperas till olika serier men erbjuds lika mycket speltid och roteras under säsongen</w:t>
      </w:r>
    </w:p>
    <w:p w14:paraId="1031CD8D" w14:textId="77777777" w:rsidR="00BC4E4E" w:rsidRPr="00770264" w:rsidRDefault="00BC4E4E" w:rsidP="00DD78AE">
      <w:pPr>
        <w:ind w:left="360"/>
        <w:textAlignment w:val="baseline"/>
        <w:rPr>
          <w:b/>
          <w:bCs/>
        </w:rPr>
      </w:pPr>
    </w:p>
    <w:p w14:paraId="61A75E2E" w14:textId="77777777" w:rsidR="00BC4E4E" w:rsidRPr="00770264" w:rsidRDefault="00BC4E4E" w:rsidP="00DD78AE">
      <w:pPr>
        <w:pStyle w:val="Rubrik4"/>
        <w:rPr>
          <w:rFonts w:cs="Times New Roman"/>
          <w:b/>
          <w:bCs/>
        </w:rPr>
      </w:pPr>
      <w:bookmarkStart w:id="358" w:name="_Toc949072867"/>
      <w:bookmarkStart w:id="359" w:name="_Toc1022294096"/>
      <w:r>
        <w:t>Utbildning</w:t>
      </w:r>
      <w:bookmarkEnd w:id="358"/>
      <w:bookmarkEnd w:id="359"/>
      <w:r w:rsidRPr="4158BB1E">
        <w:rPr>
          <w:rFonts w:eastAsia="Times New Roman" w:cs="Times New Roman"/>
        </w:rPr>
        <w:t> </w:t>
      </w:r>
    </w:p>
    <w:p w14:paraId="11C77E7D" w14:textId="56E21E79" w:rsidR="25699F3D" w:rsidRDefault="25699F3D" w:rsidP="00DD78AE">
      <w:pPr>
        <w:pStyle w:val="Brdtext"/>
        <w:numPr>
          <w:ilvl w:val="0"/>
          <w:numId w:val="106"/>
        </w:numPr>
      </w:pPr>
      <w:r>
        <w:t>SvFF D</w:t>
      </w:r>
    </w:p>
    <w:p w14:paraId="74A1DDDD" w14:textId="58F1DC47" w:rsidR="25699F3D" w:rsidRDefault="25699F3D" w:rsidP="00DD78AE">
      <w:pPr>
        <w:pStyle w:val="Brdtext"/>
        <w:numPr>
          <w:ilvl w:val="0"/>
          <w:numId w:val="106"/>
        </w:numPr>
      </w:pPr>
      <w:r>
        <w:t>UEFA C</w:t>
      </w:r>
    </w:p>
    <w:p w14:paraId="4EC26625" w14:textId="21FD6290" w:rsidR="25699F3D" w:rsidRDefault="25699F3D" w:rsidP="00DD78AE">
      <w:pPr>
        <w:pStyle w:val="Brdtext"/>
        <w:numPr>
          <w:ilvl w:val="0"/>
          <w:numId w:val="106"/>
        </w:numPr>
      </w:pPr>
      <w:r>
        <w:t>UEFA MV D meriterande</w:t>
      </w:r>
    </w:p>
    <w:p w14:paraId="5FCD0D36" w14:textId="57690F13" w:rsidR="25699F3D" w:rsidRDefault="25699F3D" w:rsidP="00DD78AE">
      <w:pPr>
        <w:pStyle w:val="Brdtext"/>
        <w:numPr>
          <w:ilvl w:val="0"/>
          <w:numId w:val="106"/>
        </w:numPr>
      </w:pPr>
      <w:r>
        <w:lastRenderedPageBreak/>
        <w:t>BKV Spelformsutbildning</w:t>
      </w:r>
      <w:r w:rsidR="4A60D3E3">
        <w:t xml:space="preserve"> obligatorisk</w:t>
      </w:r>
    </w:p>
    <w:p w14:paraId="429DB55D" w14:textId="77777777" w:rsidR="00BC4E4E" w:rsidRPr="00770264" w:rsidRDefault="00BC4E4E" w:rsidP="00DD78AE">
      <w:pPr>
        <w:pStyle w:val="Brdtext"/>
        <w:numPr>
          <w:ilvl w:val="0"/>
          <w:numId w:val="106"/>
        </w:numPr>
      </w:pPr>
      <w:r>
        <w:t>Interna BKV fortbildningar (administration, ekonomi) </w:t>
      </w:r>
    </w:p>
    <w:p w14:paraId="3449B7E3" w14:textId="77777777" w:rsidR="00BC4E4E" w:rsidRPr="00FC541E" w:rsidRDefault="00BC4E4E" w:rsidP="00DD78AE">
      <w:pPr>
        <w:textAlignment w:val="baseline"/>
      </w:pPr>
    </w:p>
    <w:p w14:paraId="7266A9A0" w14:textId="009A3C60" w:rsidR="00BC4E4E" w:rsidRDefault="00BC4E4E" w:rsidP="00DD78AE">
      <w:pPr>
        <w:pStyle w:val="Rubrik4"/>
      </w:pPr>
      <w:bookmarkStart w:id="360" w:name="_Toc110592478"/>
      <w:bookmarkStart w:id="361" w:name="_Toc638368492"/>
      <w:r>
        <w:t>Övrigt</w:t>
      </w:r>
      <w:bookmarkEnd w:id="360"/>
      <w:bookmarkEnd w:id="361"/>
      <w:r w:rsidRPr="4158BB1E">
        <w:rPr>
          <w:rFonts w:eastAsia="Times New Roman" w:cs="Times New Roman"/>
        </w:rPr>
        <w:t> </w:t>
      </w:r>
    </w:p>
    <w:p w14:paraId="64077B45" w14:textId="4D3DBAFF" w:rsidR="00BC4E4E" w:rsidRPr="00C166C5" w:rsidRDefault="00C166C5" w:rsidP="00DD78AE">
      <w:pPr>
        <w:pStyle w:val="Brdtext"/>
        <w:numPr>
          <w:ilvl w:val="0"/>
          <w:numId w:val="108"/>
        </w:numPr>
      </w:pPr>
      <w:r w:rsidRPr="00C166C5">
        <w:t>T</w:t>
      </w:r>
      <w:r w:rsidR="053B99F3" w:rsidRPr="00C166C5">
        <w:t xml:space="preserve">räningsnärvaro ligger till grund för kallelse till match </w:t>
      </w:r>
    </w:p>
    <w:p w14:paraId="10040335" w14:textId="179C0060" w:rsidR="00BC4E4E" w:rsidRPr="00C166C5" w:rsidRDefault="053B99F3" w:rsidP="00DD78AE">
      <w:pPr>
        <w:pStyle w:val="Brdtext"/>
        <w:numPr>
          <w:ilvl w:val="0"/>
          <w:numId w:val="108"/>
        </w:numPr>
      </w:pPr>
      <w:r w:rsidRPr="00C166C5">
        <w:t>Spelarna uppmuntras att fokusera på fotbollen som sin huvudidrott och prioriteras</w:t>
      </w:r>
    </w:p>
    <w:p w14:paraId="5D7D096B" w14:textId="1A34F5BB" w:rsidR="00BC4E4E" w:rsidRPr="00C166C5" w:rsidRDefault="053B99F3" w:rsidP="00DD78AE">
      <w:pPr>
        <w:pStyle w:val="Brdtext"/>
        <w:numPr>
          <w:ilvl w:val="0"/>
          <w:numId w:val="108"/>
        </w:numPr>
      </w:pPr>
      <w:r w:rsidRPr="00C166C5">
        <w:t>Distriktsmästerskap spelas med toppade lag per åldersgrupp</w:t>
      </w:r>
    </w:p>
    <w:p w14:paraId="010E289A" w14:textId="6A3DCD97" w:rsidR="00C15616" w:rsidRDefault="00C166C5" w:rsidP="00DD78AE">
      <w:pPr>
        <w:pStyle w:val="Brdtext"/>
        <w:numPr>
          <w:ilvl w:val="0"/>
          <w:numId w:val="108"/>
        </w:numPr>
      </w:pPr>
      <w:r w:rsidRPr="00C166C5">
        <w:t>Vårdnadshavarträff 2 ggr/år</w:t>
      </w:r>
    </w:p>
    <w:p w14:paraId="5D008C84" w14:textId="53CBE3A8" w:rsidR="00C15616" w:rsidRDefault="00C15616" w:rsidP="00DD78AE">
      <w:pPr>
        <w:spacing w:after="160" w:line="259" w:lineRule="auto"/>
      </w:pPr>
      <w:r>
        <w:br w:type="page"/>
      </w:r>
    </w:p>
    <w:p w14:paraId="23CAB7D4" w14:textId="14A644F6" w:rsidR="00BC4E4E" w:rsidRPr="001B424D" w:rsidRDefault="00BC4E4E" w:rsidP="00DD78AE">
      <w:pPr>
        <w:pStyle w:val="Rubrik2"/>
      </w:pPr>
      <w:bookmarkStart w:id="362" w:name="_Toc124336266"/>
      <w:bookmarkStart w:id="363" w:name="_Toc1462181185"/>
      <w:bookmarkStart w:id="364" w:name="_Toc1427773723"/>
      <w:bookmarkStart w:id="365" w:name="_Toc1077449210"/>
      <w:bookmarkStart w:id="366" w:name="_Toc1559339188"/>
      <w:bookmarkStart w:id="367" w:name="_Toc1215888914"/>
      <w:bookmarkStart w:id="368" w:name="_Toc702271017"/>
      <w:bookmarkStart w:id="369" w:name="_Toc1162511308"/>
      <w:bookmarkStart w:id="370" w:name="_Toc566661001"/>
      <w:bookmarkStart w:id="371" w:name="_Toc185410576"/>
      <w:r>
        <w:lastRenderedPageBreak/>
        <w:t>Damsektion</w:t>
      </w:r>
      <w:bookmarkEnd w:id="362"/>
      <w:bookmarkEnd w:id="363"/>
      <w:bookmarkEnd w:id="364"/>
      <w:bookmarkEnd w:id="365"/>
      <w:bookmarkEnd w:id="366"/>
      <w:bookmarkEnd w:id="367"/>
      <w:bookmarkEnd w:id="368"/>
      <w:bookmarkEnd w:id="369"/>
      <w:bookmarkEnd w:id="370"/>
      <w:bookmarkEnd w:id="371"/>
    </w:p>
    <w:p w14:paraId="5DB42320" w14:textId="0A2E9ED6" w:rsidR="00192D92" w:rsidRDefault="00192D92" w:rsidP="00DD78AE">
      <w:r>
        <w:t xml:space="preserve">Verksamhetsansvarig: </w:t>
      </w:r>
      <w:r w:rsidR="1344A145">
        <w:t>Niklas Sarlin</w:t>
      </w:r>
    </w:p>
    <w:p w14:paraId="703F2722" w14:textId="419939A3" w:rsidR="00192D92" w:rsidRPr="00140FF3" w:rsidRDefault="002F2DD6" w:rsidP="00DD78AE">
      <w:r>
        <w:t>Fotbolls</w:t>
      </w:r>
      <w:r w:rsidR="00192D92">
        <w:t xml:space="preserve">utvecklare 11v11: </w:t>
      </w:r>
      <w:r w:rsidR="00EE4693">
        <w:t>ej klart</w:t>
      </w:r>
    </w:p>
    <w:p w14:paraId="14352EAE" w14:textId="63093FCC" w:rsidR="0F74E0D5" w:rsidRDefault="0F74E0D5" w:rsidP="00DD78AE">
      <w:pPr>
        <w:rPr>
          <w:rFonts w:eastAsiaTheme="majorEastAsia"/>
        </w:rPr>
      </w:pPr>
    </w:p>
    <w:p w14:paraId="000838F1" w14:textId="77777777" w:rsidR="00A64D43" w:rsidRPr="00A64D43" w:rsidRDefault="00A64D43" w:rsidP="00DD78AE">
      <w:pPr>
        <w:keepNext/>
        <w:keepLines/>
        <w:spacing w:before="40"/>
        <w:outlineLvl w:val="2"/>
      </w:pPr>
      <w:bookmarkStart w:id="372" w:name="_Toc183973304"/>
      <w:bookmarkStart w:id="373" w:name="_Toc184274990"/>
      <w:bookmarkStart w:id="374" w:name="_Toc185065646"/>
      <w:bookmarkStart w:id="375" w:name="_Toc185179151"/>
      <w:bookmarkStart w:id="376" w:name="_Toc185184258"/>
      <w:bookmarkStart w:id="377" w:name="_Toc185410577"/>
      <w:bookmarkStart w:id="378" w:name="_Toc1496616804"/>
      <w:bookmarkStart w:id="379" w:name="_Toc1523454998"/>
      <w:r w:rsidRPr="00A64D43">
        <w:rPr>
          <w:rFonts w:asciiTheme="majorHAnsi" w:eastAsiaTheme="majorEastAsia" w:hAnsiTheme="majorHAnsi" w:cstheme="majorBidi"/>
          <w:color w:val="1F4D78" w:themeColor="accent1" w:themeShade="7F"/>
          <w:szCs w:val="24"/>
        </w:rPr>
        <w:t>Allmänt</w:t>
      </w:r>
      <w:bookmarkEnd w:id="372"/>
      <w:bookmarkEnd w:id="373"/>
      <w:bookmarkEnd w:id="374"/>
      <w:bookmarkEnd w:id="375"/>
      <w:bookmarkEnd w:id="376"/>
      <w:bookmarkEnd w:id="377"/>
    </w:p>
    <w:p w14:paraId="46AD5C79" w14:textId="77777777" w:rsidR="00A64D43" w:rsidRDefault="00A64D43" w:rsidP="00DD78AE">
      <w:r w:rsidRPr="00437C92">
        <w:t xml:space="preserve">För att uppnå BKV:s vision, inriktningar och målsättningar krävs en samordnad utvecklingsstrategi, en strukturerad organisation, gemensamma arbetsmetoder och en gemensam enad syn på </w:t>
      </w:r>
      <w:r w:rsidRPr="009D340F">
        <w:t>verksamheten. Detta har som syfte att skapa förutsättningar till en individanpassad träning och matchning med en sömlös övergång från ett prestationsinriktat arbetssätt till ett resultatinriktat.</w:t>
      </w:r>
    </w:p>
    <w:p w14:paraId="35623AF8" w14:textId="23EC19AE" w:rsidR="0F74E0D5" w:rsidRDefault="0F74E0D5" w:rsidP="00DD78AE"/>
    <w:p w14:paraId="4F8832A8" w14:textId="77777777" w:rsidR="004A443E" w:rsidRPr="0086453A" w:rsidRDefault="004A443E" w:rsidP="00DD78AE">
      <w:pPr>
        <w:keepNext/>
        <w:keepLines/>
        <w:spacing w:before="40"/>
        <w:outlineLvl w:val="2"/>
        <w:rPr>
          <w:rFonts w:asciiTheme="majorHAnsi" w:eastAsiaTheme="majorEastAsia" w:hAnsiTheme="majorHAnsi" w:cstheme="majorBidi"/>
          <w:color w:val="1F4D78" w:themeColor="accent1" w:themeShade="7F"/>
          <w:szCs w:val="24"/>
        </w:rPr>
      </w:pPr>
      <w:bookmarkStart w:id="380" w:name="_Toc185065647"/>
      <w:bookmarkStart w:id="381" w:name="_Toc185179152"/>
      <w:bookmarkStart w:id="382" w:name="_Toc185184259"/>
      <w:bookmarkStart w:id="383" w:name="_Toc185410578"/>
      <w:bookmarkStart w:id="384" w:name="_Toc1305764953"/>
      <w:bookmarkStart w:id="385" w:name="_Toc1957188203"/>
      <w:bookmarkStart w:id="386" w:name="_Toc183973305"/>
      <w:bookmarkStart w:id="387" w:name="_Toc184274991"/>
      <w:bookmarkEnd w:id="378"/>
      <w:bookmarkEnd w:id="379"/>
      <w:r w:rsidRPr="0086453A">
        <w:rPr>
          <w:rFonts w:asciiTheme="majorHAnsi" w:eastAsiaTheme="majorEastAsia" w:hAnsiTheme="majorHAnsi" w:cstheme="majorBidi"/>
          <w:color w:val="1F4D78" w:themeColor="accent1" w:themeShade="7F"/>
          <w:szCs w:val="24"/>
        </w:rPr>
        <w:t>Inriktning</w:t>
      </w:r>
      <w:bookmarkEnd w:id="380"/>
      <w:bookmarkEnd w:id="381"/>
      <w:bookmarkEnd w:id="382"/>
      <w:bookmarkEnd w:id="383"/>
    </w:p>
    <w:p w14:paraId="370C3FB5" w14:textId="77777777" w:rsidR="004A443E" w:rsidRPr="0086453A" w:rsidRDefault="004A443E" w:rsidP="00DD78AE">
      <w:pPr>
        <w:numPr>
          <w:ilvl w:val="0"/>
          <w:numId w:val="36"/>
        </w:numPr>
        <w:ind w:left="357" w:hanging="357"/>
        <w:contextualSpacing/>
        <w:rPr>
          <w:szCs w:val="24"/>
        </w:rPr>
      </w:pPr>
      <w:r w:rsidRPr="0086453A">
        <w:rPr>
          <w:szCs w:val="24"/>
        </w:rPr>
        <w:t>Rotation-och/eller extra träning genomförs mellan träningsgrupperna under säsongen för att stimulera och utveckla individerna på optimalt sätt. Rotation-och/eller extra träning prioriteras högre än träning med egen träningsgrupp. Beslut om rotation tas normalt vid tränarråd.</w:t>
      </w:r>
    </w:p>
    <w:p w14:paraId="6BF4D313" w14:textId="77777777" w:rsidR="004A443E" w:rsidRPr="0086453A" w:rsidRDefault="004A443E" w:rsidP="00DD78AE">
      <w:pPr>
        <w:numPr>
          <w:ilvl w:val="0"/>
          <w:numId w:val="36"/>
        </w:numPr>
        <w:spacing w:before="120" w:after="120"/>
        <w:ind w:left="357" w:hanging="357"/>
        <w:contextualSpacing/>
        <w:rPr>
          <w:szCs w:val="24"/>
        </w:rPr>
      </w:pPr>
      <w:r w:rsidRPr="0086453A">
        <w:rPr>
          <w:szCs w:val="24"/>
        </w:rPr>
        <w:t xml:space="preserve">Att spelare i gymnasieålder, utöver ordinarie tränings- och tävlingsverksamhet, med </w:t>
      </w:r>
      <w:proofErr w:type="spellStart"/>
      <w:r w:rsidRPr="0086453A">
        <w:rPr>
          <w:szCs w:val="24"/>
        </w:rPr>
        <w:t>Rodengymnasiet</w:t>
      </w:r>
      <w:proofErr w:type="spellEnd"/>
      <w:r w:rsidRPr="0086453A">
        <w:rPr>
          <w:szCs w:val="24"/>
        </w:rPr>
        <w:t xml:space="preserve"> (LIU, lokal idrottsutbildning), flera och kvalitativa träningstillfällen i skolverksamheten. Dessa verksamheter ska samordnas så spelarens belastning inte blir för hög.</w:t>
      </w:r>
    </w:p>
    <w:p w14:paraId="2A527551" w14:textId="77777777" w:rsidR="004A443E" w:rsidRPr="004A443E" w:rsidRDefault="004A443E" w:rsidP="00DD78AE">
      <w:pPr>
        <w:numPr>
          <w:ilvl w:val="0"/>
          <w:numId w:val="36"/>
        </w:numPr>
        <w:spacing w:before="120" w:after="120"/>
        <w:ind w:left="357" w:hanging="357"/>
        <w:contextualSpacing/>
        <w:rPr>
          <w:szCs w:val="24"/>
        </w:rPr>
      </w:pPr>
      <w:r>
        <w:t>Att spelare som saknar förutsättningar eller ambitionen/viljan att göra det som krävs för den resultatinriktade inriktningen, i möjligast mån erbjudas alternativa lösningar i någon annan Roslagsförening eller annan förening.</w:t>
      </w:r>
    </w:p>
    <w:p w14:paraId="64558822" w14:textId="77777777" w:rsidR="004A443E" w:rsidRPr="0086453A" w:rsidRDefault="004A443E" w:rsidP="00DD78AE">
      <w:pPr>
        <w:spacing w:before="120" w:after="120"/>
        <w:ind w:left="357"/>
        <w:contextualSpacing/>
        <w:rPr>
          <w:szCs w:val="24"/>
        </w:rPr>
      </w:pPr>
    </w:p>
    <w:p w14:paraId="20DBD746" w14:textId="77777777" w:rsidR="00BC4E4E" w:rsidRPr="001B424D" w:rsidRDefault="00BC4E4E" w:rsidP="00DD78AE">
      <w:pPr>
        <w:pStyle w:val="Rubrik3"/>
      </w:pPr>
      <w:bookmarkStart w:id="388" w:name="_Toc185065648"/>
      <w:bookmarkStart w:id="389" w:name="_Toc185179153"/>
      <w:bookmarkStart w:id="390" w:name="_Toc185184260"/>
      <w:bookmarkStart w:id="391" w:name="_Toc185410579"/>
      <w:r>
        <w:t>Organisation</w:t>
      </w:r>
      <w:bookmarkEnd w:id="384"/>
      <w:bookmarkEnd w:id="385"/>
      <w:bookmarkEnd w:id="386"/>
      <w:bookmarkEnd w:id="387"/>
      <w:bookmarkEnd w:id="388"/>
      <w:bookmarkEnd w:id="389"/>
      <w:bookmarkEnd w:id="390"/>
      <w:bookmarkEnd w:id="391"/>
    </w:p>
    <w:p w14:paraId="2CDE684E" w14:textId="2DDF1722" w:rsidR="00BC4E4E" w:rsidRPr="001360EA" w:rsidRDefault="00BC4E4E" w:rsidP="00DD78AE">
      <w:pPr>
        <w:rPr>
          <w:szCs w:val="24"/>
        </w:rPr>
      </w:pPr>
      <w:r w:rsidRPr="7D7B4E2E">
        <w:t>BKV Damsektion organiseras i två träningsgrupper. Därutöver organiseras två råd (tränar/ledar- och spelarråd [</w:t>
      </w:r>
      <w:bookmarkStart w:id="392" w:name="_Int_5m6LYqVL"/>
      <w:r w:rsidRPr="7D7B4E2E">
        <w:t>centralt</w:t>
      </w:r>
      <w:r w:rsidRPr="7D7B4E2E">
        <w:rPr>
          <w:rStyle w:val="Fotnotsreferens"/>
        </w:rPr>
        <w:footnoteReference w:id="10"/>
      </w:r>
      <w:r w:rsidRPr="7D7B4E2E">
        <w:t xml:space="preserve"> och</w:t>
      </w:r>
      <w:bookmarkEnd w:id="392"/>
      <w:r w:rsidRPr="7D7B4E2E">
        <w:t xml:space="preserve"> </w:t>
      </w:r>
      <w:bookmarkStart w:id="393" w:name="_Int_gi5IMP8p"/>
      <w:r w:rsidRPr="7D7B4E2E">
        <w:t>lokalt</w:t>
      </w:r>
      <w:r w:rsidRPr="7D7B4E2E">
        <w:rPr>
          <w:rStyle w:val="Fotnotsreferens"/>
        </w:rPr>
        <w:footnoteReference w:id="11"/>
      </w:r>
      <w:r w:rsidRPr="7D7B4E2E">
        <w:t>]</w:t>
      </w:r>
      <w:bookmarkEnd w:id="393"/>
      <w:r w:rsidRPr="7D7B4E2E">
        <w:t>) för fortlöpande utvärdering och delaktighet mellan ledare och spelare.</w:t>
      </w:r>
    </w:p>
    <w:p w14:paraId="6B5443F0" w14:textId="77777777" w:rsidR="00BC4E4E" w:rsidRPr="001360EA" w:rsidRDefault="00BC4E4E" w:rsidP="00DD78AE">
      <w:r>
        <w:t>Spelarråd centralt genomförs en gång/kvartal (mars, juni, september samt november) och lokalt genomförs minst en gång mellan varje spelarråd centralt.</w:t>
      </w:r>
    </w:p>
    <w:p w14:paraId="55B33F16" w14:textId="2046191D" w:rsidR="0F74E0D5" w:rsidRDefault="0F74E0D5" w:rsidP="00DD78AE">
      <w:bookmarkStart w:id="394" w:name="_Toc2105774753"/>
      <w:bookmarkStart w:id="395" w:name="_Toc1729780512"/>
    </w:p>
    <w:p w14:paraId="3404B3FB" w14:textId="77777777" w:rsidR="00BC4E4E" w:rsidRPr="001B424D" w:rsidRDefault="00BC4E4E" w:rsidP="00DD78AE">
      <w:pPr>
        <w:pStyle w:val="Rubrik3"/>
      </w:pPr>
      <w:bookmarkStart w:id="396" w:name="_Toc183973307"/>
      <w:bookmarkStart w:id="397" w:name="_Toc184274993"/>
      <w:bookmarkStart w:id="398" w:name="_Toc185065650"/>
      <w:bookmarkStart w:id="399" w:name="_Toc185179155"/>
      <w:bookmarkStart w:id="400" w:name="_Toc185184261"/>
      <w:bookmarkStart w:id="401" w:name="_Toc185410580"/>
      <w:r>
        <w:t>Dam A</w:t>
      </w:r>
      <w:bookmarkEnd w:id="394"/>
      <w:bookmarkEnd w:id="395"/>
      <w:bookmarkEnd w:id="396"/>
      <w:bookmarkEnd w:id="397"/>
      <w:bookmarkEnd w:id="398"/>
      <w:bookmarkEnd w:id="399"/>
      <w:bookmarkEnd w:id="400"/>
      <w:bookmarkEnd w:id="401"/>
    </w:p>
    <w:p w14:paraId="7FAF703D" w14:textId="77777777" w:rsidR="00692AAA" w:rsidRPr="00692AAA" w:rsidRDefault="00692AAA" w:rsidP="00DD78AE">
      <w:pPr>
        <w:keepNext/>
        <w:keepLines/>
        <w:spacing w:before="40"/>
        <w:outlineLvl w:val="3"/>
        <w:rPr>
          <w:szCs w:val="24"/>
        </w:rPr>
      </w:pPr>
      <w:r w:rsidRPr="00692AAA">
        <w:rPr>
          <w:rFonts w:asciiTheme="majorHAnsi" w:eastAsiaTheme="majorEastAsia" w:hAnsiTheme="majorHAnsi" w:cstheme="majorBidi"/>
          <w:i/>
          <w:iCs/>
          <w:color w:val="2E74B5" w:themeColor="accent1" w:themeShade="BF"/>
        </w:rPr>
        <w:t>Allmänt</w:t>
      </w:r>
    </w:p>
    <w:p w14:paraId="0871E2FB" w14:textId="5083615C" w:rsidR="00692AAA" w:rsidRPr="00692AAA" w:rsidRDefault="391A9153" w:rsidP="00DD78AE">
      <w:pPr>
        <w:textAlignment w:val="baseline"/>
      </w:pPr>
      <w:r>
        <w:t>Verksamheten för D</w:t>
      </w:r>
      <w:r w:rsidR="75C45A95">
        <w:t>am</w:t>
      </w:r>
      <w:r>
        <w:t xml:space="preserve"> </w:t>
      </w:r>
      <w:r w:rsidRPr="7139C00A">
        <w:rPr>
          <w:szCs w:val="24"/>
        </w:rPr>
        <w:t>A</w:t>
      </w:r>
      <w:r>
        <w:t xml:space="preserve"> syftar till </w:t>
      </w:r>
      <w:r w:rsidR="1CE2F65D">
        <w:t>en placering</w:t>
      </w:r>
      <w:r>
        <w:t xml:space="preserve"> i </w:t>
      </w:r>
      <w:r w:rsidR="1CE2F65D">
        <w:t xml:space="preserve">mitten av </w:t>
      </w:r>
      <w:r w:rsidR="00521F64">
        <w:t>Upplands FF D</w:t>
      </w:r>
      <w:r>
        <w:t xml:space="preserve">iv </w:t>
      </w:r>
      <w:r w:rsidR="5DA35D37">
        <w:t>4</w:t>
      </w:r>
      <w:r>
        <w:t>.</w:t>
      </w:r>
    </w:p>
    <w:p w14:paraId="3C05C5ED" w14:textId="323AF321"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2641B380" w14:textId="77777777" w:rsidR="00692AAA" w:rsidRPr="00692AAA" w:rsidRDefault="00692AAA" w:rsidP="00DD78AE">
      <w:pPr>
        <w:keepNext/>
        <w:keepLines/>
        <w:spacing w:before="40"/>
        <w:outlineLvl w:val="3"/>
      </w:pPr>
      <w:r w:rsidRPr="00692AAA">
        <w:rPr>
          <w:rFonts w:asciiTheme="majorHAnsi" w:eastAsiaTheme="majorEastAsia" w:hAnsiTheme="majorHAnsi" w:cstheme="majorBidi"/>
          <w:i/>
          <w:iCs/>
          <w:color w:val="2E74B5" w:themeColor="accent1" w:themeShade="BF"/>
        </w:rPr>
        <w:t>Struktur/Organisation</w:t>
      </w:r>
    </w:p>
    <w:p w14:paraId="419004A0" w14:textId="3991BFF3" w:rsidR="00692AAA" w:rsidRPr="00692AAA" w:rsidRDefault="6D38EC00" w:rsidP="00DD78AE">
      <w:pPr>
        <w:numPr>
          <w:ilvl w:val="0"/>
          <w:numId w:val="42"/>
        </w:numPr>
        <w:contextualSpacing/>
        <w:textAlignment w:val="baseline"/>
      </w:pPr>
      <w:r w:rsidRPr="1401B1FC">
        <w:rPr>
          <w:szCs w:val="24"/>
        </w:rPr>
        <w:t>Dam</w:t>
      </w:r>
      <w:r w:rsidRPr="021338EF">
        <w:rPr>
          <w:szCs w:val="24"/>
        </w:rPr>
        <w:t xml:space="preserve"> består av de mest utvecklade spelarna i föreningen, företrädesvis från Roslagen</w:t>
      </w:r>
    </w:p>
    <w:p w14:paraId="52AD7175" w14:textId="63A091A0"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4D0E40C5" w14:textId="77777777" w:rsidR="00692AAA" w:rsidRPr="00692AAA" w:rsidRDefault="00692AAA" w:rsidP="00DD78AE">
      <w:pPr>
        <w:keepNext/>
        <w:keepLines/>
        <w:spacing w:before="40"/>
        <w:outlineLvl w:val="3"/>
        <w:rPr>
          <w:b/>
          <w:bCs/>
        </w:rPr>
      </w:pPr>
      <w:r w:rsidRPr="00692AAA">
        <w:rPr>
          <w:rFonts w:asciiTheme="majorHAnsi" w:eastAsiaTheme="majorEastAsia" w:hAnsiTheme="majorHAnsi" w:cstheme="majorBidi"/>
          <w:i/>
          <w:iCs/>
          <w:color w:val="2E74B5" w:themeColor="accent1" w:themeShade="BF"/>
        </w:rPr>
        <w:t>Antal spelare </w:t>
      </w:r>
    </w:p>
    <w:p w14:paraId="36D7ACD2" w14:textId="2A63B27C" w:rsidR="00692AAA" w:rsidRPr="00692AAA" w:rsidRDefault="5DF22429" w:rsidP="00DD78AE">
      <w:pPr>
        <w:numPr>
          <w:ilvl w:val="0"/>
          <w:numId w:val="43"/>
        </w:numPr>
        <w:contextualSpacing/>
        <w:textAlignment w:val="baseline"/>
      </w:pPr>
      <w:r>
        <w:t xml:space="preserve">Ca </w:t>
      </w:r>
      <w:r w:rsidR="00D92E7F">
        <w:t>18 spelare + 2 mv</w:t>
      </w:r>
      <w:r w:rsidR="00692AAA" w:rsidRPr="00692AAA">
        <w:t>.  </w:t>
      </w:r>
    </w:p>
    <w:p w14:paraId="51636211" w14:textId="455A6AAA"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0B0DB34F" w14:textId="77777777" w:rsidR="00692AAA" w:rsidRPr="00692AAA" w:rsidRDefault="00692AAA" w:rsidP="00DD78AE">
      <w:pPr>
        <w:keepNext/>
        <w:keepLines/>
        <w:spacing w:before="40"/>
        <w:outlineLvl w:val="3"/>
        <w:rPr>
          <w:b/>
          <w:bCs/>
        </w:rPr>
      </w:pPr>
      <w:r w:rsidRPr="00692AAA">
        <w:rPr>
          <w:rFonts w:asciiTheme="majorHAnsi" w:eastAsiaTheme="majorEastAsia" w:hAnsiTheme="majorHAnsi" w:cstheme="majorBidi"/>
          <w:i/>
          <w:iCs/>
          <w:color w:val="2E74B5" w:themeColor="accent1" w:themeShade="BF"/>
        </w:rPr>
        <w:t>Antal ledare </w:t>
      </w:r>
    </w:p>
    <w:p w14:paraId="6AE4D1C1" w14:textId="77777777" w:rsidR="00BC4E4E" w:rsidRPr="00B97785" w:rsidRDefault="00BC4E4E" w:rsidP="00DD78AE">
      <w:pPr>
        <w:pStyle w:val="Liststycke"/>
        <w:numPr>
          <w:ilvl w:val="0"/>
          <w:numId w:val="15"/>
        </w:numPr>
        <w:rPr>
          <w:rFonts w:eastAsia="Verdana"/>
          <w:szCs w:val="24"/>
        </w:rPr>
      </w:pPr>
      <w:r>
        <w:t>Ansvarig tränare – tränare med ansvar för alla spelare samt helheten i träningstruppen.</w:t>
      </w:r>
    </w:p>
    <w:p w14:paraId="674FB99E" w14:textId="77777777" w:rsidR="00BC4E4E" w:rsidRPr="00B97785" w:rsidRDefault="00BC4E4E" w:rsidP="00DD78AE">
      <w:pPr>
        <w:pStyle w:val="Liststycke"/>
        <w:numPr>
          <w:ilvl w:val="0"/>
          <w:numId w:val="15"/>
        </w:numPr>
        <w:rPr>
          <w:szCs w:val="24"/>
        </w:rPr>
      </w:pPr>
      <w:r>
        <w:t xml:space="preserve">Assisterande Tränare – tränare som assisterar ansvarig tränare i sitt uppdrag. </w:t>
      </w:r>
    </w:p>
    <w:p w14:paraId="7890E0CD" w14:textId="77777777" w:rsidR="00BC4E4E" w:rsidRPr="00B97785" w:rsidRDefault="00BC4E4E" w:rsidP="00DD78AE">
      <w:pPr>
        <w:pStyle w:val="Liststycke"/>
        <w:numPr>
          <w:ilvl w:val="0"/>
          <w:numId w:val="15"/>
        </w:numPr>
        <w:rPr>
          <w:szCs w:val="24"/>
        </w:rPr>
      </w:pPr>
      <w:r>
        <w:lastRenderedPageBreak/>
        <w:t>MV tränare – tränare som ansvarar specifikt för MV träning inkl. samarbete med utespelare</w:t>
      </w:r>
    </w:p>
    <w:p w14:paraId="690D02B8" w14:textId="0FE2AC5A" w:rsidR="00BC4E4E" w:rsidRPr="00B66C1F" w:rsidRDefault="00B66C1F" w:rsidP="00B66C1F">
      <w:pPr>
        <w:pStyle w:val="Liststycke"/>
        <w:numPr>
          <w:ilvl w:val="0"/>
          <w:numId w:val="15"/>
        </w:numPr>
      </w:pPr>
      <w:r>
        <w:t>Samordnare (ekonomiansvarig) – ledare med ansvar för administrativa uppgifter inkl. ekonomi gentemot laget och verksamhetsansvarig dam.</w:t>
      </w:r>
    </w:p>
    <w:p w14:paraId="455D0249" w14:textId="664219E8" w:rsidR="00B21E16" w:rsidRDefault="00BC4E4E" w:rsidP="00DD78AE">
      <w:pPr>
        <w:numPr>
          <w:ilvl w:val="0"/>
          <w:numId w:val="15"/>
        </w:numPr>
        <w:contextualSpacing/>
        <w:textAlignment w:val="baseline"/>
      </w:pPr>
      <w:r>
        <w:t>Materielansvarig - ansvar för träningstruppens gemensamma materiel. Inköp av materiel enligt anvisningar</w:t>
      </w:r>
      <w:r w:rsidR="00692AAA" w:rsidRPr="00692AAA">
        <w:t xml:space="preserve"> </w:t>
      </w:r>
    </w:p>
    <w:p w14:paraId="4AFAAA55" w14:textId="77777777" w:rsidR="00535A77" w:rsidRPr="00BA5B0F" w:rsidRDefault="00535A77" w:rsidP="00DD78AE">
      <w:pPr>
        <w:pStyle w:val="Liststycke"/>
        <w:numPr>
          <w:ilvl w:val="0"/>
          <w:numId w:val="15"/>
        </w:numPr>
      </w:pPr>
      <w:r w:rsidRPr="00BA5B0F">
        <w:t xml:space="preserve">Videoanalytiker – ansvarig för att göra videoanalys kopplat till spelsätt, principer och delge dessa till hela truppen samlat såväl som till enskilda spelare. </w:t>
      </w:r>
    </w:p>
    <w:p w14:paraId="0D656B9A" w14:textId="407625CE" w:rsidR="00535A77" w:rsidRPr="00BA5B0F" w:rsidRDefault="00535A77" w:rsidP="00DD78AE">
      <w:pPr>
        <w:pStyle w:val="Liststycke"/>
        <w:numPr>
          <w:ilvl w:val="0"/>
          <w:numId w:val="15"/>
        </w:numPr>
      </w:pPr>
      <w:r w:rsidRPr="00BA5B0F">
        <w:t xml:space="preserve">Naprapat/PT – ansvar för skadeförebyggande, akut skadehantering enligt samverkan med </w:t>
      </w:r>
      <w:proofErr w:type="spellStart"/>
      <w:r w:rsidRPr="00BA5B0F">
        <w:t>ansv</w:t>
      </w:r>
      <w:proofErr w:type="spellEnd"/>
      <w:r w:rsidRPr="00BA5B0F">
        <w:t xml:space="preserve">. tränare, skade-/rehabiliteringsträning. Stödjer </w:t>
      </w:r>
      <w:proofErr w:type="spellStart"/>
      <w:r w:rsidRPr="00BA5B0F">
        <w:t>ansv</w:t>
      </w:r>
      <w:proofErr w:type="spellEnd"/>
      <w:r w:rsidRPr="00BA5B0F">
        <w:t xml:space="preserve">. tränare i periodisering och arbetsbelastning samt utarbetar styrkeprogram till spelare. </w:t>
      </w:r>
    </w:p>
    <w:p w14:paraId="204015F8" w14:textId="1C9E900A" w:rsidR="0F74E0D5" w:rsidRPr="00EE4693" w:rsidRDefault="00692AAA" w:rsidP="00DD78AE">
      <w:pPr>
        <w:ind w:left="360"/>
        <w:contextualSpacing/>
        <w:textAlignment w:val="baseline"/>
      </w:pPr>
      <w:r w:rsidRPr="00692AAA">
        <w:t xml:space="preserve"> </w:t>
      </w:r>
    </w:p>
    <w:p w14:paraId="6E00ACED" w14:textId="77777777" w:rsidR="00692AAA" w:rsidRPr="00692AAA" w:rsidRDefault="00692AAA" w:rsidP="00DD78AE">
      <w:pPr>
        <w:keepNext/>
        <w:keepLines/>
        <w:spacing w:before="40"/>
        <w:outlineLvl w:val="3"/>
        <w:rPr>
          <w:b/>
          <w:bCs/>
        </w:rPr>
      </w:pPr>
      <w:r w:rsidRPr="00692AAA">
        <w:rPr>
          <w:rFonts w:asciiTheme="majorHAnsi" w:eastAsiaTheme="majorEastAsia" w:hAnsiTheme="majorHAnsi" w:cstheme="majorBidi"/>
          <w:i/>
          <w:iCs/>
          <w:color w:val="2E74B5" w:themeColor="accent1" w:themeShade="BF"/>
        </w:rPr>
        <w:t>Träningsomfattning </w:t>
      </w:r>
    </w:p>
    <w:p w14:paraId="00283A62" w14:textId="43EA9583" w:rsidR="00AD7DCA" w:rsidRDefault="00AD7DCA" w:rsidP="00DD78AE">
      <w:pPr>
        <w:pStyle w:val="Liststycke"/>
        <w:numPr>
          <w:ilvl w:val="0"/>
          <w:numId w:val="30"/>
        </w:numPr>
        <w:textAlignment w:val="baseline"/>
      </w:pPr>
      <w:r>
        <w:t xml:space="preserve">Under perioden januari-april – </w:t>
      </w:r>
      <w:r w:rsidR="0BC57576">
        <w:t>3</w:t>
      </w:r>
      <w:r w:rsidR="7685A26E">
        <w:t xml:space="preserve"> </w:t>
      </w:r>
      <w:r>
        <w:t>gånger/vecka á 90 minuter utomhus. </w:t>
      </w:r>
    </w:p>
    <w:p w14:paraId="22546B6A" w14:textId="03D33DAC" w:rsidR="00AD7DCA" w:rsidRPr="00770264" w:rsidRDefault="00AD7DCA" w:rsidP="00DD78AE">
      <w:pPr>
        <w:pStyle w:val="Liststycke"/>
        <w:numPr>
          <w:ilvl w:val="0"/>
          <w:numId w:val="30"/>
        </w:numPr>
        <w:textAlignment w:val="baseline"/>
      </w:pPr>
      <w:r>
        <w:t>Under perioden maj-oktober 3</w:t>
      </w:r>
      <w:r w:rsidR="5BC1FA29">
        <w:t>-4</w:t>
      </w:r>
      <w:r>
        <w:t xml:space="preserve"> gånger/vecka á 90 minuter utomhus. </w:t>
      </w:r>
    </w:p>
    <w:p w14:paraId="2AF6E1A8" w14:textId="1BA982A0" w:rsidR="00692AAA" w:rsidRPr="00692AAA" w:rsidRDefault="00AD7DCA" w:rsidP="00DD78AE">
      <w:pPr>
        <w:numPr>
          <w:ilvl w:val="0"/>
          <w:numId w:val="30"/>
        </w:numPr>
        <w:contextualSpacing/>
        <w:textAlignment w:val="baseline"/>
      </w:pPr>
      <w:r>
        <w:t>Under perioden november (v.45) - januari ges möjlighet för åldersgrupperna att träna 2 gånger/vecka inomhus/utomhus</w:t>
      </w:r>
      <w:r w:rsidR="00692AAA" w:rsidRPr="00692AAA">
        <w:t>.</w:t>
      </w:r>
    </w:p>
    <w:p w14:paraId="043EFD3C" w14:textId="19415882" w:rsidR="0F74E0D5" w:rsidRDefault="0F74E0D5" w:rsidP="00DD78AE">
      <w:pPr>
        <w:rPr>
          <w:rFonts w:eastAsiaTheme="majorEastAsia"/>
        </w:rPr>
      </w:pPr>
    </w:p>
    <w:p w14:paraId="5C3BB08A" w14:textId="77777777" w:rsidR="00692AAA" w:rsidRPr="00692AAA" w:rsidRDefault="00692AAA" w:rsidP="00DD78AE">
      <w:pPr>
        <w:keepNext/>
        <w:keepLines/>
        <w:spacing w:before="40"/>
        <w:outlineLvl w:val="3"/>
        <w:rPr>
          <w:b/>
          <w:bCs/>
        </w:rPr>
      </w:pPr>
      <w:r w:rsidRPr="00692AAA">
        <w:rPr>
          <w:rFonts w:asciiTheme="majorHAnsi" w:eastAsiaTheme="majorEastAsia" w:hAnsiTheme="majorHAnsi" w:cstheme="majorBidi"/>
          <w:i/>
          <w:iCs/>
          <w:color w:val="2E74B5" w:themeColor="accent1" w:themeShade="BF"/>
        </w:rPr>
        <w:t>Träningsinnehåll </w:t>
      </w:r>
    </w:p>
    <w:p w14:paraId="78F0750C" w14:textId="748266D3" w:rsidR="00692AAA" w:rsidRPr="00692AAA" w:rsidRDefault="6969DFD4" w:rsidP="00DD78AE">
      <w:pPr>
        <w:numPr>
          <w:ilvl w:val="0"/>
          <w:numId w:val="44"/>
        </w:numPr>
        <w:contextualSpacing/>
        <w:textAlignment w:val="baseline"/>
      </w:pPr>
      <w:r>
        <w:t>Enligt ansvarig tränare.</w:t>
      </w:r>
    </w:p>
    <w:p w14:paraId="04AE6FCC" w14:textId="32BEE902" w:rsidR="0F74E0D5" w:rsidRDefault="0F74E0D5" w:rsidP="00DD78AE">
      <w:pPr>
        <w:rPr>
          <w:rFonts w:eastAsiaTheme="majorEastAsia"/>
        </w:rPr>
      </w:pPr>
    </w:p>
    <w:p w14:paraId="3BC7422C" w14:textId="77777777" w:rsidR="00692AAA" w:rsidRPr="00692AAA" w:rsidRDefault="00692AAA" w:rsidP="00DD78AE">
      <w:pPr>
        <w:keepNext/>
        <w:keepLines/>
        <w:spacing w:before="40"/>
        <w:outlineLvl w:val="3"/>
        <w:rPr>
          <w:b/>
          <w:bCs/>
        </w:rPr>
      </w:pPr>
      <w:r w:rsidRPr="00692AAA">
        <w:rPr>
          <w:rFonts w:asciiTheme="majorHAnsi" w:eastAsiaTheme="majorEastAsia" w:hAnsiTheme="majorHAnsi" w:cstheme="majorBidi"/>
          <w:i/>
          <w:iCs/>
          <w:color w:val="2E74B5" w:themeColor="accent1" w:themeShade="BF"/>
        </w:rPr>
        <w:t>Matchspel </w:t>
      </w:r>
    </w:p>
    <w:p w14:paraId="664272B7" w14:textId="62ADF597" w:rsidR="00692AAA" w:rsidRPr="00692AAA" w:rsidRDefault="00AD7DCA" w:rsidP="00DD78AE">
      <w:pPr>
        <w:numPr>
          <w:ilvl w:val="0"/>
          <w:numId w:val="45"/>
        </w:numPr>
        <w:contextualSpacing/>
        <w:textAlignment w:val="baseline"/>
      </w:pPr>
      <w:r>
        <w:t xml:space="preserve">Upplands FF div </w:t>
      </w:r>
      <w:r w:rsidR="3F52E653">
        <w:t>4</w:t>
      </w:r>
      <w:r>
        <w:t>, Upplandscupen Dam</w:t>
      </w:r>
    </w:p>
    <w:p w14:paraId="22BB79EE" w14:textId="4FA32B25" w:rsidR="0F74E0D5" w:rsidRDefault="0F74E0D5" w:rsidP="00DD78AE">
      <w:pPr>
        <w:rPr>
          <w:rFonts w:eastAsiaTheme="majorEastAsia"/>
        </w:rPr>
      </w:pPr>
    </w:p>
    <w:p w14:paraId="1E37C36E" w14:textId="77777777" w:rsidR="00692AAA" w:rsidRPr="00692AAA" w:rsidRDefault="00692AAA" w:rsidP="00DD78AE">
      <w:pPr>
        <w:keepNext/>
        <w:keepLines/>
        <w:spacing w:before="40"/>
        <w:outlineLvl w:val="3"/>
        <w:rPr>
          <w:b/>
          <w:bCs/>
        </w:rPr>
      </w:pPr>
      <w:r w:rsidRPr="00692AAA">
        <w:rPr>
          <w:rFonts w:asciiTheme="majorHAnsi" w:eastAsiaTheme="majorEastAsia" w:hAnsiTheme="majorHAnsi" w:cstheme="majorBidi"/>
          <w:i/>
          <w:iCs/>
          <w:color w:val="2E74B5" w:themeColor="accent1" w:themeShade="BF"/>
        </w:rPr>
        <w:t>Utbildning  </w:t>
      </w:r>
    </w:p>
    <w:p w14:paraId="5C510A7B" w14:textId="29E61A20" w:rsidR="00692AAA" w:rsidRPr="00692AAA" w:rsidRDefault="00922817" w:rsidP="00DD78AE">
      <w:pPr>
        <w:numPr>
          <w:ilvl w:val="0"/>
          <w:numId w:val="46"/>
        </w:numPr>
        <w:contextualSpacing/>
        <w:textAlignment w:val="baseline"/>
      </w:pPr>
      <w:r>
        <w:t>Lägst UEFA C är önskvärt samt att SvFF målvakt C finns i ledarstaben. Spelformsutbildning 11–11.</w:t>
      </w:r>
    </w:p>
    <w:p w14:paraId="0CFD180F" w14:textId="392600A9" w:rsidR="0F74E0D5" w:rsidRDefault="0F74E0D5" w:rsidP="00DD78AE">
      <w:pPr>
        <w:rPr>
          <w:rFonts w:eastAsiaTheme="majorEastAsia"/>
        </w:rPr>
      </w:pPr>
    </w:p>
    <w:p w14:paraId="2C0C0161" w14:textId="77777777" w:rsidR="00692AAA" w:rsidRPr="00692AAA" w:rsidRDefault="00692AAA" w:rsidP="00DD78AE">
      <w:pPr>
        <w:keepNext/>
        <w:keepLines/>
        <w:spacing w:before="40"/>
        <w:outlineLvl w:val="3"/>
        <w:rPr>
          <w:b/>
          <w:bCs/>
        </w:rPr>
      </w:pPr>
      <w:r w:rsidRPr="00692AAA">
        <w:rPr>
          <w:rFonts w:asciiTheme="majorHAnsi" w:eastAsiaTheme="majorEastAsia" w:hAnsiTheme="majorHAnsi" w:cstheme="majorBidi"/>
          <w:i/>
          <w:iCs/>
          <w:color w:val="2E74B5" w:themeColor="accent1" w:themeShade="BF"/>
        </w:rPr>
        <w:t>Övrigt </w:t>
      </w:r>
    </w:p>
    <w:p w14:paraId="639DA0E8" w14:textId="10443D49" w:rsidR="00692AAA" w:rsidRDefault="00EE4693" w:rsidP="00DD78AE">
      <w:pPr>
        <w:pStyle w:val="Liststycke"/>
        <w:numPr>
          <w:ilvl w:val="0"/>
          <w:numId w:val="46"/>
        </w:numPr>
      </w:pPr>
      <w:r>
        <w:t>..</w:t>
      </w:r>
    </w:p>
    <w:p w14:paraId="39E7293F" w14:textId="77777777" w:rsidR="006A6145" w:rsidRPr="00692AAA" w:rsidRDefault="006A6145" w:rsidP="00DD78AE"/>
    <w:p w14:paraId="41294469" w14:textId="77777777" w:rsidR="00BC4E4E" w:rsidRPr="001B424D" w:rsidRDefault="00BC4E4E" w:rsidP="00DD78AE">
      <w:pPr>
        <w:pStyle w:val="Rubrik3"/>
      </w:pPr>
      <w:bookmarkStart w:id="402" w:name="_Toc396942675"/>
      <w:bookmarkStart w:id="403" w:name="_Toc811635857"/>
      <w:bookmarkStart w:id="404" w:name="_Toc183973308"/>
      <w:bookmarkStart w:id="405" w:name="_Toc184274994"/>
      <w:bookmarkStart w:id="406" w:name="_Toc185065651"/>
      <w:bookmarkStart w:id="407" w:name="_Toc185179156"/>
      <w:bookmarkStart w:id="408" w:name="_Toc185184262"/>
      <w:bookmarkStart w:id="409" w:name="_Toc185410581"/>
      <w:r>
        <w:t>Dam U</w:t>
      </w:r>
      <w:bookmarkEnd w:id="402"/>
      <w:bookmarkEnd w:id="403"/>
      <w:bookmarkEnd w:id="404"/>
      <w:bookmarkEnd w:id="405"/>
      <w:bookmarkEnd w:id="406"/>
      <w:bookmarkEnd w:id="407"/>
      <w:bookmarkEnd w:id="408"/>
      <w:bookmarkEnd w:id="409"/>
    </w:p>
    <w:p w14:paraId="106ADB8A" w14:textId="77777777" w:rsidR="00B723EE" w:rsidRPr="00B723EE" w:rsidRDefault="00B723EE" w:rsidP="00DD78AE">
      <w:pPr>
        <w:keepNext/>
        <w:keepLines/>
        <w:spacing w:before="40"/>
        <w:outlineLvl w:val="3"/>
        <w:rPr>
          <w:szCs w:val="24"/>
        </w:rPr>
      </w:pPr>
      <w:r w:rsidRPr="00B723EE">
        <w:rPr>
          <w:rFonts w:asciiTheme="majorHAnsi" w:eastAsiaTheme="majorEastAsia" w:hAnsiTheme="majorHAnsi" w:cstheme="majorBidi"/>
          <w:i/>
          <w:iCs/>
          <w:color w:val="2E74B5" w:themeColor="accent1" w:themeShade="BF"/>
        </w:rPr>
        <w:t>Allmänt</w:t>
      </w:r>
    </w:p>
    <w:p w14:paraId="6FC70251" w14:textId="0C203F48" w:rsidR="00B723EE" w:rsidRPr="00B723EE" w:rsidRDefault="373B9638" w:rsidP="00DD78AE">
      <w:pPr>
        <w:textAlignment w:val="baseline"/>
      </w:pPr>
      <w:r>
        <w:t>Åldersgruppens verksamhet syftar till att spelarna ska ha roligt och samtidigt lära sig så mycket som möjligt. Alla spelare ska ges förutsättningar att utvecklas och delta utefter sina ambitioner och förutsättningar.</w:t>
      </w:r>
      <w:r w:rsidR="31EA9134">
        <w:t xml:space="preserve"> </w:t>
      </w:r>
      <w:r w:rsidR="31EA9134" w:rsidRPr="3C6D8298">
        <w:rPr>
          <w:szCs w:val="24"/>
        </w:rPr>
        <w:t>BKV Norrtäljes spelarutbildningsplan ska följas.</w:t>
      </w:r>
      <w:r w:rsidR="31EA9134" w:rsidRPr="3C6D8298">
        <w:rPr>
          <w:color w:val="FF0000"/>
          <w:szCs w:val="24"/>
        </w:rPr>
        <w:t xml:space="preserve"> </w:t>
      </w:r>
      <w:r w:rsidR="31EA9134" w:rsidRPr="3C6D8298">
        <w:rPr>
          <w:szCs w:val="24"/>
        </w:rPr>
        <w:t>Utbildning och utveckling av spelare premieras före vinst i enskild match.</w:t>
      </w:r>
    </w:p>
    <w:p w14:paraId="6E74EFC8" w14:textId="4BDAB339" w:rsidR="00B723EE" w:rsidRPr="00B723EE" w:rsidRDefault="00B723EE" w:rsidP="00DD78AE">
      <w:pPr>
        <w:textAlignment w:val="baseline"/>
      </w:pPr>
    </w:p>
    <w:p w14:paraId="171FC3C5" w14:textId="77777777" w:rsidR="00B723EE" w:rsidRPr="00B723EE" w:rsidRDefault="00B723EE" w:rsidP="00DD78AE">
      <w:pPr>
        <w:keepNext/>
        <w:keepLines/>
        <w:spacing w:before="40"/>
        <w:outlineLvl w:val="3"/>
      </w:pPr>
      <w:r w:rsidRPr="00B723EE">
        <w:rPr>
          <w:rFonts w:asciiTheme="majorHAnsi" w:eastAsiaTheme="majorEastAsia" w:hAnsiTheme="majorHAnsi" w:cstheme="majorBidi"/>
          <w:i/>
          <w:iCs/>
          <w:color w:val="2E74B5" w:themeColor="accent1" w:themeShade="BF"/>
        </w:rPr>
        <w:t>Spelform</w:t>
      </w:r>
    </w:p>
    <w:p w14:paraId="38A616A3" w14:textId="1F6C9578" w:rsidR="00B723EE" w:rsidRDefault="00AB1CFF" w:rsidP="00DD78AE">
      <w:pPr>
        <w:pStyle w:val="Liststycke"/>
        <w:numPr>
          <w:ilvl w:val="0"/>
          <w:numId w:val="46"/>
        </w:numPr>
        <w:textAlignment w:val="baseline"/>
      </w:pPr>
      <w:r>
        <w:t>11v11</w:t>
      </w:r>
    </w:p>
    <w:p w14:paraId="04711437" w14:textId="77777777" w:rsidR="00AB1CFF" w:rsidRPr="00B723EE" w:rsidRDefault="00AB1CFF" w:rsidP="00DD78AE">
      <w:pPr>
        <w:pStyle w:val="Liststycke"/>
        <w:ind w:left="360"/>
        <w:textAlignment w:val="baseline"/>
      </w:pPr>
    </w:p>
    <w:p w14:paraId="56BF3C49" w14:textId="77777777" w:rsidR="00B723EE" w:rsidRPr="00B723EE" w:rsidRDefault="00B723EE" w:rsidP="00DD78AE">
      <w:pPr>
        <w:keepNext/>
        <w:keepLines/>
        <w:spacing w:before="40"/>
        <w:outlineLvl w:val="3"/>
      </w:pPr>
      <w:r w:rsidRPr="00B723EE">
        <w:rPr>
          <w:rFonts w:asciiTheme="majorHAnsi" w:eastAsiaTheme="majorEastAsia" w:hAnsiTheme="majorHAnsi" w:cstheme="majorBidi"/>
          <w:i/>
          <w:iCs/>
          <w:color w:val="2E74B5" w:themeColor="accent1" w:themeShade="BF"/>
        </w:rPr>
        <w:t>Struktur/Organisation</w:t>
      </w:r>
    </w:p>
    <w:p w14:paraId="0178AAE5" w14:textId="6EAF5A06" w:rsidR="00B723EE" w:rsidRPr="00B723EE" w:rsidRDefault="00E14C75" w:rsidP="00DD78AE">
      <w:pPr>
        <w:numPr>
          <w:ilvl w:val="0"/>
          <w:numId w:val="42"/>
        </w:numPr>
        <w:contextualSpacing/>
        <w:textAlignment w:val="baseline"/>
      </w:pPr>
      <w:r>
        <w:t>Träningsgruppen består av framstående yngre spelare</w:t>
      </w:r>
    </w:p>
    <w:p w14:paraId="5D6F7BC5" w14:textId="5B34A90E"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0D40B5A9" w14:textId="77777777" w:rsidR="00B723EE" w:rsidRPr="00B723EE" w:rsidRDefault="00B723EE" w:rsidP="00DD78AE">
      <w:pPr>
        <w:keepNext/>
        <w:keepLines/>
        <w:spacing w:before="40"/>
        <w:outlineLvl w:val="3"/>
        <w:rPr>
          <w:b/>
          <w:bCs/>
        </w:rPr>
      </w:pPr>
      <w:r w:rsidRPr="00B723EE">
        <w:rPr>
          <w:rFonts w:asciiTheme="majorHAnsi" w:eastAsiaTheme="majorEastAsia" w:hAnsiTheme="majorHAnsi" w:cstheme="majorBidi"/>
          <w:i/>
          <w:iCs/>
          <w:color w:val="2E74B5" w:themeColor="accent1" w:themeShade="BF"/>
        </w:rPr>
        <w:t>Antal spelare </w:t>
      </w:r>
    </w:p>
    <w:p w14:paraId="0685DD28" w14:textId="4E903F99" w:rsidR="00B723EE" w:rsidRPr="00B723EE" w:rsidRDefault="008D415B" w:rsidP="00DD78AE">
      <w:pPr>
        <w:numPr>
          <w:ilvl w:val="0"/>
          <w:numId w:val="43"/>
        </w:numPr>
        <w:contextualSpacing/>
        <w:textAlignment w:val="baseline"/>
      </w:pPr>
      <w:r>
        <w:t>18 spelare + 1–2 mv</w:t>
      </w:r>
      <w:r w:rsidR="34D42D86">
        <w:t>.</w:t>
      </w:r>
      <w:r w:rsidR="00B723EE" w:rsidRPr="00B723EE">
        <w:t>  </w:t>
      </w:r>
    </w:p>
    <w:p w14:paraId="10F1017B" w14:textId="09142A3B"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5881EE75" w14:textId="77777777" w:rsidR="00B723EE" w:rsidRPr="00B723EE" w:rsidRDefault="00B723EE" w:rsidP="00DD78AE">
      <w:pPr>
        <w:keepNext/>
        <w:keepLines/>
        <w:spacing w:before="40"/>
        <w:outlineLvl w:val="3"/>
        <w:rPr>
          <w:b/>
          <w:bCs/>
        </w:rPr>
      </w:pPr>
      <w:r w:rsidRPr="00B723EE">
        <w:rPr>
          <w:rFonts w:asciiTheme="majorHAnsi" w:eastAsiaTheme="majorEastAsia" w:hAnsiTheme="majorHAnsi" w:cstheme="majorBidi"/>
          <w:i/>
          <w:iCs/>
          <w:color w:val="2E74B5" w:themeColor="accent1" w:themeShade="BF"/>
        </w:rPr>
        <w:t>Antal ledare </w:t>
      </w:r>
    </w:p>
    <w:p w14:paraId="439C3344" w14:textId="77777777" w:rsidR="00BC4E4E" w:rsidRPr="00BF601F" w:rsidRDefault="00BC4E4E" w:rsidP="00DD78AE">
      <w:pPr>
        <w:numPr>
          <w:ilvl w:val="0"/>
          <w:numId w:val="15"/>
        </w:numPr>
        <w:contextualSpacing/>
        <w:rPr>
          <w:szCs w:val="24"/>
        </w:rPr>
      </w:pPr>
      <w:r w:rsidRPr="00BF601F">
        <w:rPr>
          <w:szCs w:val="24"/>
        </w:rPr>
        <w:t xml:space="preserve">Ansvarig tränare – tränare med ansvar för alla spelare samt helheten i träningsgruppen. </w:t>
      </w:r>
    </w:p>
    <w:p w14:paraId="5A679E0E" w14:textId="77777777" w:rsidR="00BC4E4E" w:rsidRPr="00BF601F" w:rsidRDefault="00BC4E4E" w:rsidP="00DD78AE">
      <w:pPr>
        <w:numPr>
          <w:ilvl w:val="0"/>
          <w:numId w:val="15"/>
        </w:numPr>
        <w:contextualSpacing/>
        <w:rPr>
          <w:szCs w:val="24"/>
        </w:rPr>
      </w:pPr>
      <w:r w:rsidRPr="00BF601F">
        <w:rPr>
          <w:szCs w:val="24"/>
        </w:rPr>
        <w:t xml:space="preserve">Assisterande Tränare – tränare som assisterar ansvarig tränare i sitt uppdrag. </w:t>
      </w:r>
    </w:p>
    <w:p w14:paraId="54275D92" w14:textId="77777777" w:rsidR="00BC4E4E" w:rsidRDefault="00BC4E4E" w:rsidP="00DD78AE">
      <w:pPr>
        <w:pStyle w:val="Liststycke"/>
        <w:numPr>
          <w:ilvl w:val="0"/>
          <w:numId w:val="15"/>
        </w:numPr>
        <w:rPr>
          <w:szCs w:val="24"/>
        </w:rPr>
      </w:pPr>
      <w:r>
        <w:rPr>
          <w:szCs w:val="24"/>
        </w:rPr>
        <w:t>Administrations-/ekonomiansvarig</w:t>
      </w:r>
      <w:r w:rsidRPr="00E75419">
        <w:rPr>
          <w:szCs w:val="24"/>
        </w:rPr>
        <w:t xml:space="preserve"> – ledare med ansvar för administrativa uppgifter </w:t>
      </w:r>
      <w:r>
        <w:rPr>
          <w:szCs w:val="24"/>
        </w:rPr>
        <w:t xml:space="preserve">inkl. ekonomi </w:t>
      </w:r>
      <w:r w:rsidRPr="00E75419">
        <w:rPr>
          <w:szCs w:val="24"/>
        </w:rPr>
        <w:t>gentemot laget och samordnare herr.</w:t>
      </w:r>
    </w:p>
    <w:p w14:paraId="0BA5D310" w14:textId="63382EF5" w:rsidR="00B723EE" w:rsidRDefault="00BC4E4E" w:rsidP="00DD78AE">
      <w:pPr>
        <w:numPr>
          <w:ilvl w:val="0"/>
          <w:numId w:val="15"/>
        </w:numPr>
        <w:contextualSpacing/>
        <w:textAlignment w:val="baseline"/>
      </w:pPr>
      <w:r>
        <w:rPr>
          <w:szCs w:val="24"/>
        </w:rPr>
        <w:t xml:space="preserve">Materielansvarig - </w:t>
      </w:r>
      <w:r w:rsidRPr="00BF601F">
        <w:rPr>
          <w:szCs w:val="24"/>
        </w:rPr>
        <w:t>ansvar för träningstruppens gemensamma materiel. Inköp av materiel enligt anvisningar</w:t>
      </w:r>
      <w:r w:rsidR="00B723EE" w:rsidRPr="00B723EE">
        <w:t xml:space="preserve">  </w:t>
      </w:r>
    </w:p>
    <w:p w14:paraId="5B3E5008" w14:textId="77777777" w:rsidR="00EE4693" w:rsidRPr="00B723EE" w:rsidRDefault="00EE4693" w:rsidP="00DD78AE">
      <w:pPr>
        <w:ind w:left="360"/>
        <w:contextualSpacing/>
        <w:textAlignment w:val="baseline"/>
      </w:pPr>
    </w:p>
    <w:p w14:paraId="739ED2CB" w14:textId="77777777" w:rsidR="00B723EE" w:rsidRPr="00B723EE" w:rsidRDefault="00B723EE" w:rsidP="00DD78AE">
      <w:pPr>
        <w:keepNext/>
        <w:keepLines/>
        <w:spacing w:before="40"/>
        <w:outlineLvl w:val="3"/>
        <w:rPr>
          <w:b/>
          <w:bCs/>
        </w:rPr>
      </w:pPr>
      <w:r w:rsidRPr="00B723EE">
        <w:rPr>
          <w:rFonts w:asciiTheme="majorHAnsi" w:eastAsiaTheme="majorEastAsia" w:hAnsiTheme="majorHAnsi" w:cstheme="majorBidi"/>
          <w:i/>
          <w:iCs/>
          <w:color w:val="2E74B5" w:themeColor="accent1" w:themeShade="BF"/>
        </w:rPr>
        <w:t>Träningsomfattning </w:t>
      </w:r>
    </w:p>
    <w:p w14:paraId="1F30B756" w14:textId="77777777" w:rsidR="00DD63C7" w:rsidRDefault="00DD63C7" w:rsidP="00DD63C7">
      <w:pPr>
        <w:pStyle w:val="Liststycke"/>
        <w:numPr>
          <w:ilvl w:val="0"/>
          <w:numId w:val="30"/>
        </w:numPr>
      </w:pPr>
      <w:r>
        <w:t xml:space="preserve">Under perioden januari-april 3 gånger/vecka á 90 minuter utomhus. </w:t>
      </w:r>
    </w:p>
    <w:p w14:paraId="131ABC58" w14:textId="1096EC1C" w:rsidR="008D415B" w:rsidRPr="00770264" w:rsidRDefault="00DD63C7" w:rsidP="00DD63C7">
      <w:pPr>
        <w:pStyle w:val="Liststycke"/>
        <w:numPr>
          <w:ilvl w:val="0"/>
          <w:numId w:val="30"/>
        </w:numPr>
      </w:pPr>
      <w:r>
        <w:t xml:space="preserve">Under perioden maj-oktober 3–4 gånger/vecka á 90 minuter utomhus. </w:t>
      </w:r>
    </w:p>
    <w:p w14:paraId="2F09A89D" w14:textId="03B83AB0" w:rsidR="00B723EE" w:rsidRPr="00B723EE" w:rsidRDefault="008D415B" w:rsidP="00DD78AE">
      <w:pPr>
        <w:numPr>
          <w:ilvl w:val="0"/>
          <w:numId w:val="30"/>
        </w:numPr>
        <w:contextualSpacing/>
        <w:textAlignment w:val="baseline"/>
      </w:pPr>
      <w:r>
        <w:t>Under perioden november (v.45) - januari ges möjlighet för åldersgrupperna att träna 2 gånger/vecka inomhus/utomhus</w:t>
      </w:r>
    </w:p>
    <w:p w14:paraId="7D6CC04B" w14:textId="7C1C4D49"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2096540C" w14:textId="77777777" w:rsidR="00B723EE" w:rsidRPr="00B723EE" w:rsidRDefault="00B723EE" w:rsidP="00DD78AE">
      <w:pPr>
        <w:keepNext/>
        <w:keepLines/>
        <w:spacing w:before="40"/>
        <w:outlineLvl w:val="3"/>
        <w:rPr>
          <w:b/>
          <w:bCs/>
        </w:rPr>
      </w:pPr>
      <w:r w:rsidRPr="00B723EE">
        <w:rPr>
          <w:rFonts w:asciiTheme="majorHAnsi" w:eastAsiaTheme="majorEastAsia" w:hAnsiTheme="majorHAnsi" w:cstheme="majorBidi"/>
          <w:i/>
          <w:iCs/>
          <w:color w:val="2E74B5" w:themeColor="accent1" w:themeShade="BF"/>
        </w:rPr>
        <w:t>Träningsinnehåll </w:t>
      </w:r>
    </w:p>
    <w:p w14:paraId="42230F00" w14:textId="5DFD584E" w:rsidR="00B723EE" w:rsidRPr="00B723EE" w:rsidRDefault="631355E1" w:rsidP="00DD78AE">
      <w:pPr>
        <w:numPr>
          <w:ilvl w:val="0"/>
          <w:numId w:val="44"/>
        </w:numPr>
        <w:contextualSpacing/>
        <w:textAlignment w:val="baseline"/>
        <w:rPr>
          <w:szCs w:val="24"/>
        </w:rPr>
      </w:pPr>
      <w:r w:rsidRPr="4E5A6B8C">
        <w:rPr>
          <w:szCs w:val="24"/>
        </w:rPr>
        <w:t xml:space="preserve">Enligt BKV Norrtäljes spelarutbildningsplan. Utbildning och utveckling av spelare premieras före vinst i enskild match. </w:t>
      </w:r>
    </w:p>
    <w:p w14:paraId="33F8A58A" w14:textId="6E16055F"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56034725" w14:textId="77777777" w:rsidR="00B723EE" w:rsidRPr="00B723EE" w:rsidRDefault="00B723EE" w:rsidP="00DD78AE">
      <w:pPr>
        <w:keepNext/>
        <w:keepLines/>
        <w:spacing w:before="40"/>
        <w:outlineLvl w:val="3"/>
        <w:rPr>
          <w:b/>
          <w:bCs/>
        </w:rPr>
      </w:pPr>
      <w:r w:rsidRPr="00B723EE">
        <w:rPr>
          <w:rFonts w:asciiTheme="majorHAnsi" w:eastAsiaTheme="majorEastAsia" w:hAnsiTheme="majorHAnsi" w:cstheme="majorBidi"/>
          <w:i/>
          <w:iCs/>
          <w:color w:val="2E74B5" w:themeColor="accent1" w:themeShade="BF"/>
        </w:rPr>
        <w:t>Matchspel </w:t>
      </w:r>
    </w:p>
    <w:p w14:paraId="56CD2F9B" w14:textId="7681BA9B" w:rsidR="00B723EE" w:rsidRPr="00B723EE" w:rsidRDefault="008D415B" w:rsidP="00DD78AE">
      <w:pPr>
        <w:numPr>
          <w:ilvl w:val="0"/>
          <w:numId w:val="45"/>
        </w:numPr>
        <w:contextualSpacing/>
        <w:textAlignment w:val="baseline"/>
      </w:pPr>
      <w:r>
        <w:t>UFF F17/16 samt DM F16år (2008)</w:t>
      </w:r>
    </w:p>
    <w:p w14:paraId="6A5426B3" w14:textId="0162AF8E"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18A82CFF" w14:textId="77777777" w:rsidR="00B723EE" w:rsidRPr="00B723EE" w:rsidRDefault="00B723EE" w:rsidP="00DD78AE">
      <w:pPr>
        <w:keepNext/>
        <w:keepLines/>
        <w:spacing w:before="40"/>
        <w:outlineLvl w:val="3"/>
        <w:rPr>
          <w:b/>
          <w:bCs/>
        </w:rPr>
      </w:pPr>
      <w:r w:rsidRPr="00B723EE">
        <w:rPr>
          <w:rFonts w:asciiTheme="majorHAnsi" w:eastAsiaTheme="majorEastAsia" w:hAnsiTheme="majorHAnsi" w:cstheme="majorBidi"/>
          <w:i/>
          <w:iCs/>
          <w:color w:val="2E74B5" w:themeColor="accent1" w:themeShade="BF"/>
        </w:rPr>
        <w:t>Utbildning  </w:t>
      </w:r>
    </w:p>
    <w:p w14:paraId="06D2E465" w14:textId="44E04F0C" w:rsidR="00B723EE" w:rsidRPr="00B723EE" w:rsidRDefault="006269C0" w:rsidP="00DD78AE">
      <w:pPr>
        <w:pStyle w:val="Liststycke"/>
        <w:numPr>
          <w:ilvl w:val="0"/>
          <w:numId w:val="45"/>
        </w:numPr>
        <w:textAlignment w:val="baseline"/>
      </w:pPr>
      <w:r>
        <w:t>Lägst UEFA C är önskvärt samt att SvFF målvakt C finns i ledarstaben. Spelformsutbildning 11–11.</w:t>
      </w:r>
    </w:p>
    <w:p w14:paraId="38D239DB" w14:textId="19E8E3B9" w:rsidR="0F74E0D5" w:rsidRDefault="0F74E0D5" w:rsidP="00DD78AE">
      <w:pPr>
        <w:keepNext/>
        <w:keepLines/>
        <w:spacing w:before="40"/>
        <w:outlineLvl w:val="3"/>
        <w:rPr>
          <w:rFonts w:asciiTheme="majorHAnsi" w:eastAsiaTheme="majorEastAsia" w:hAnsiTheme="majorHAnsi" w:cstheme="majorBidi"/>
          <w:i/>
          <w:iCs/>
          <w:color w:val="2E74B5" w:themeColor="accent1" w:themeShade="BF"/>
        </w:rPr>
      </w:pPr>
    </w:p>
    <w:p w14:paraId="63909B2E" w14:textId="77777777" w:rsidR="00B723EE" w:rsidRPr="00B723EE" w:rsidRDefault="00B723EE" w:rsidP="00DD78AE">
      <w:pPr>
        <w:keepNext/>
        <w:keepLines/>
        <w:spacing w:before="40"/>
        <w:outlineLvl w:val="3"/>
        <w:rPr>
          <w:b/>
          <w:bCs/>
        </w:rPr>
      </w:pPr>
      <w:r w:rsidRPr="00B723EE">
        <w:rPr>
          <w:rFonts w:asciiTheme="majorHAnsi" w:eastAsiaTheme="majorEastAsia" w:hAnsiTheme="majorHAnsi" w:cstheme="majorBidi"/>
          <w:i/>
          <w:iCs/>
          <w:color w:val="2E74B5" w:themeColor="accent1" w:themeShade="BF"/>
        </w:rPr>
        <w:t>Övrigt </w:t>
      </w:r>
    </w:p>
    <w:p w14:paraId="42207C9C" w14:textId="136A6569" w:rsidR="00B723EE" w:rsidRPr="00B723EE" w:rsidRDefault="68C871EF" w:rsidP="00DD78AE">
      <w:pPr>
        <w:ind w:left="360" w:hanging="360"/>
      </w:pPr>
      <w:r w:rsidRPr="33383692">
        <w:rPr>
          <w:rFonts w:ascii="Symbol" w:eastAsia="Symbol" w:hAnsi="Symbol" w:cs="Symbol"/>
          <w:szCs w:val="24"/>
        </w:rPr>
        <w:t>·</w:t>
      </w:r>
      <w:r w:rsidRPr="33383692">
        <w:rPr>
          <w:sz w:val="14"/>
          <w:szCs w:val="14"/>
        </w:rPr>
        <w:t xml:space="preserve">       </w:t>
      </w:r>
      <w:r w:rsidRPr="33383692">
        <w:rPr>
          <w:szCs w:val="24"/>
        </w:rPr>
        <w:t xml:space="preserve">Spelarmöte 2 ggr/säsong samt inför säsong. </w:t>
      </w:r>
    </w:p>
    <w:p w14:paraId="40ABD593" w14:textId="6581E5B6" w:rsidR="00B723EE" w:rsidRPr="00B723EE" w:rsidRDefault="68C871EF" w:rsidP="00DD78AE">
      <w:pPr>
        <w:ind w:left="360" w:hanging="360"/>
      </w:pPr>
      <w:r w:rsidRPr="33383692">
        <w:rPr>
          <w:rFonts w:ascii="Symbol" w:eastAsia="Symbol" w:hAnsi="Symbol" w:cs="Symbol"/>
          <w:szCs w:val="24"/>
        </w:rPr>
        <w:t>·</w:t>
      </w:r>
      <w:r w:rsidRPr="33383692">
        <w:rPr>
          <w:sz w:val="14"/>
          <w:szCs w:val="14"/>
        </w:rPr>
        <w:t xml:space="preserve">       </w:t>
      </w:r>
      <w:r w:rsidRPr="33383692">
        <w:rPr>
          <w:szCs w:val="24"/>
        </w:rPr>
        <w:t xml:space="preserve">Fotbollsteori bör hållas några gånger/år med spelartruppen. Stöd kan erhållas av BKV Fotbollsutvecklare. </w:t>
      </w:r>
    </w:p>
    <w:p w14:paraId="3D9E1F29" w14:textId="69C71E92" w:rsidR="00B723EE" w:rsidRPr="00B723EE" w:rsidRDefault="68C871EF" w:rsidP="00DD78AE">
      <w:pPr>
        <w:ind w:left="360" w:hanging="360"/>
      </w:pPr>
      <w:r w:rsidRPr="33383692">
        <w:rPr>
          <w:rFonts w:ascii="Symbol" w:eastAsia="Symbol" w:hAnsi="Symbol" w:cs="Symbol"/>
          <w:szCs w:val="24"/>
        </w:rPr>
        <w:t>·</w:t>
      </w:r>
      <w:r w:rsidRPr="33383692">
        <w:rPr>
          <w:sz w:val="14"/>
          <w:szCs w:val="14"/>
        </w:rPr>
        <w:t xml:space="preserve">      </w:t>
      </w:r>
      <w:r w:rsidRPr="33383692">
        <w:rPr>
          <w:szCs w:val="24"/>
        </w:rPr>
        <w:t>Användning av VEO kamera i utbildningssyfte ska göras regelbundet under säsongen.</w:t>
      </w:r>
    </w:p>
    <w:p w14:paraId="45B56801" w14:textId="58F8061F" w:rsidR="00961FC0" w:rsidRDefault="00961FC0" w:rsidP="00DD78AE">
      <w:pPr>
        <w:contextualSpacing/>
        <w:rPr>
          <w:szCs w:val="24"/>
        </w:rPr>
      </w:pPr>
    </w:p>
    <w:p w14:paraId="3AB44926" w14:textId="77777777" w:rsidR="00D172D2" w:rsidRPr="00D172D2" w:rsidRDefault="00D172D2" w:rsidP="00DD78AE">
      <w:pPr>
        <w:keepNext/>
        <w:keepLines/>
        <w:spacing w:before="40"/>
        <w:outlineLvl w:val="2"/>
        <w:rPr>
          <w:rFonts w:asciiTheme="majorHAnsi" w:eastAsiaTheme="majorEastAsia" w:hAnsiTheme="majorHAnsi" w:cstheme="majorBidi"/>
          <w:color w:val="1F4D78" w:themeColor="accent1" w:themeShade="7F"/>
          <w:szCs w:val="24"/>
        </w:rPr>
      </w:pPr>
      <w:bookmarkStart w:id="410" w:name="_Toc185065644"/>
      <w:bookmarkStart w:id="411" w:name="_Toc185179157"/>
      <w:bookmarkStart w:id="412" w:name="_Toc185184263"/>
      <w:bookmarkStart w:id="413" w:name="_Toc185410582"/>
      <w:bookmarkStart w:id="414" w:name="_Toc1106780271"/>
      <w:bookmarkStart w:id="415" w:name="_Toc1510025271"/>
      <w:bookmarkStart w:id="416" w:name="_Toc183973309"/>
      <w:bookmarkStart w:id="417" w:name="_Toc185065652"/>
      <w:bookmarkStart w:id="418" w:name="_Toc184274995"/>
      <w:r w:rsidRPr="00D172D2">
        <w:rPr>
          <w:rFonts w:asciiTheme="majorHAnsi" w:eastAsiaTheme="majorEastAsia" w:hAnsiTheme="majorHAnsi" w:cstheme="majorBidi"/>
          <w:color w:val="1F4D78" w:themeColor="accent1" w:themeShade="7F"/>
          <w:szCs w:val="24"/>
        </w:rPr>
        <w:t>15–19 år (spelform 11 mot 11)</w:t>
      </w:r>
      <w:bookmarkEnd w:id="410"/>
      <w:bookmarkEnd w:id="411"/>
      <w:bookmarkEnd w:id="412"/>
      <w:bookmarkEnd w:id="413"/>
    </w:p>
    <w:p w14:paraId="31671A16" w14:textId="77777777" w:rsidR="00D172D2" w:rsidRPr="00D172D2" w:rsidRDefault="00D172D2" w:rsidP="00DD78AE">
      <w:pPr>
        <w:keepNext/>
        <w:keepLines/>
        <w:spacing w:before="40"/>
        <w:outlineLvl w:val="3"/>
        <w:rPr>
          <w:rFonts w:asciiTheme="majorHAnsi" w:eastAsiaTheme="majorEastAsia" w:hAnsiTheme="majorHAnsi" w:cstheme="majorBidi"/>
          <w:i/>
          <w:iCs/>
          <w:color w:val="2E74B5" w:themeColor="accent1" w:themeShade="BF"/>
        </w:rPr>
      </w:pPr>
      <w:r w:rsidRPr="00D172D2">
        <w:rPr>
          <w:rFonts w:asciiTheme="majorHAnsi" w:eastAsiaTheme="majorEastAsia" w:hAnsiTheme="majorHAnsi" w:cstheme="majorBidi"/>
          <w:i/>
          <w:iCs/>
          <w:color w:val="2E74B5" w:themeColor="accent1" w:themeShade="BF"/>
        </w:rPr>
        <w:t>Mål med spelform</w:t>
      </w:r>
    </w:p>
    <w:p w14:paraId="5B608B51" w14:textId="77777777" w:rsidR="00D172D2" w:rsidRPr="00D172D2" w:rsidRDefault="00D172D2" w:rsidP="00DD78AE">
      <w:pPr>
        <w:rPr>
          <w:rFonts w:eastAsiaTheme="minorHAnsi" w:cstheme="minorBidi"/>
          <w:szCs w:val="22"/>
        </w:rPr>
      </w:pPr>
      <w:r w:rsidRPr="00D172D2">
        <w:rPr>
          <w:rFonts w:eastAsiaTheme="minorHAnsi" w:cstheme="minorBidi"/>
          <w:szCs w:val="22"/>
        </w:rPr>
        <w:t>Taktiskt spel, omställningar och upp-/nedflyttningar i lag. Individuell träning med ansvar.</w:t>
      </w:r>
    </w:p>
    <w:p w14:paraId="21CD8DA6" w14:textId="77777777" w:rsidR="00D172D2" w:rsidRPr="00D172D2" w:rsidRDefault="00D172D2" w:rsidP="00DD78AE">
      <w:pPr>
        <w:textAlignment w:val="baseline"/>
      </w:pPr>
    </w:p>
    <w:p w14:paraId="65BFF05F" w14:textId="77777777" w:rsidR="00D172D2" w:rsidRPr="00D172D2" w:rsidRDefault="00D172D2" w:rsidP="00DD78AE">
      <w:pPr>
        <w:keepNext/>
        <w:keepLines/>
        <w:spacing w:before="40"/>
        <w:textAlignment w:val="baseline"/>
        <w:outlineLvl w:val="3"/>
        <w:rPr>
          <w:rFonts w:asciiTheme="majorHAnsi" w:eastAsiaTheme="majorEastAsia" w:hAnsiTheme="majorHAnsi" w:cstheme="majorBidi"/>
          <w:b/>
          <w:bCs/>
          <w:i/>
          <w:iCs/>
          <w:color w:val="2E74B5" w:themeColor="accent1" w:themeShade="BF"/>
        </w:rPr>
      </w:pPr>
      <w:r w:rsidRPr="00D172D2">
        <w:rPr>
          <w:rFonts w:asciiTheme="majorHAnsi" w:eastAsiaTheme="majorEastAsia" w:hAnsiTheme="majorHAnsi" w:cstheme="majorBidi"/>
          <w:i/>
          <w:iCs/>
          <w:color w:val="2E74B5" w:themeColor="accent1" w:themeShade="BF"/>
        </w:rPr>
        <w:t>Organisation </w:t>
      </w:r>
    </w:p>
    <w:p w14:paraId="0F7548E7" w14:textId="77777777" w:rsidR="00D172D2" w:rsidRPr="00D172D2" w:rsidRDefault="00D172D2" w:rsidP="00DD78AE">
      <w:pPr>
        <w:numPr>
          <w:ilvl w:val="0"/>
          <w:numId w:val="109"/>
        </w:numPr>
        <w:rPr>
          <w:rFonts w:eastAsiaTheme="minorHAnsi" w:cstheme="minorBidi"/>
          <w:szCs w:val="22"/>
        </w:rPr>
      </w:pPr>
      <w:r w:rsidRPr="00D172D2">
        <w:rPr>
          <w:rFonts w:eastAsiaTheme="minorHAnsi" w:cstheme="minorBidi"/>
          <w:szCs w:val="22"/>
        </w:rPr>
        <w:t>Träningsgrupper om minst 14, max 20</w:t>
      </w:r>
    </w:p>
    <w:p w14:paraId="217A77F9" w14:textId="77777777" w:rsidR="00D172D2" w:rsidRPr="00D172D2" w:rsidRDefault="00D172D2" w:rsidP="00DD78AE">
      <w:pPr>
        <w:numPr>
          <w:ilvl w:val="0"/>
          <w:numId w:val="109"/>
        </w:numPr>
        <w:rPr>
          <w:rFonts w:eastAsiaTheme="minorHAnsi" w:cstheme="minorBidi"/>
          <w:szCs w:val="22"/>
        </w:rPr>
      </w:pPr>
      <w:r w:rsidRPr="00D172D2">
        <w:rPr>
          <w:rFonts w:eastAsiaTheme="minorHAnsi" w:cstheme="minorBidi"/>
          <w:szCs w:val="22"/>
        </w:rPr>
        <w:t>Minst 2 huvudtränare och 2–3 assisterande tränare</w:t>
      </w:r>
    </w:p>
    <w:p w14:paraId="72594BD1" w14:textId="77777777" w:rsidR="00D172D2" w:rsidRPr="00D172D2" w:rsidRDefault="00D172D2" w:rsidP="00DD78AE">
      <w:pPr>
        <w:numPr>
          <w:ilvl w:val="0"/>
          <w:numId w:val="109"/>
        </w:numPr>
        <w:rPr>
          <w:rFonts w:eastAsiaTheme="minorHAnsi" w:cstheme="minorBidi"/>
          <w:szCs w:val="22"/>
        </w:rPr>
      </w:pPr>
      <w:r w:rsidRPr="00D172D2">
        <w:rPr>
          <w:rFonts w:eastAsiaTheme="minorHAnsi" w:cstheme="minorBidi"/>
          <w:szCs w:val="22"/>
        </w:rPr>
        <w:t>1 ekonomiansvarig och 1 samordnare per träningsgrupp</w:t>
      </w:r>
    </w:p>
    <w:p w14:paraId="66BE9240" w14:textId="77777777" w:rsidR="00D172D2" w:rsidRPr="00D172D2" w:rsidRDefault="00D172D2" w:rsidP="00DD78AE">
      <w:pPr>
        <w:numPr>
          <w:ilvl w:val="0"/>
          <w:numId w:val="109"/>
        </w:numPr>
        <w:rPr>
          <w:rFonts w:eastAsiaTheme="minorHAnsi" w:cstheme="minorBidi"/>
          <w:szCs w:val="22"/>
        </w:rPr>
      </w:pPr>
      <w:r w:rsidRPr="00D172D2">
        <w:rPr>
          <w:rFonts w:eastAsiaTheme="minorHAnsi" w:cstheme="minorBidi"/>
          <w:szCs w:val="22"/>
        </w:rPr>
        <w:t>En vårdnadshavargrupp bestående av t.ex. hjälptränare, materialförvaltare, matchvärd, kiosk- och tvättschema, lagaktiviteter</w:t>
      </w:r>
    </w:p>
    <w:p w14:paraId="0DE53382" w14:textId="05B726C0" w:rsidR="00D172D2" w:rsidRPr="00D172D2" w:rsidRDefault="00D172D2" w:rsidP="00DD78AE">
      <w:pPr>
        <w:ind w:left="360"/>
        <w:textAlignment w:val="baseline"/>
      </w:pPr>
    </w:p>
    <w:p w14:paraId="09B04E4F" w14:textId="77777777" w:rsidR="00D172D2" w:rsidRPr="00D172D2" w:rsidRDefault="00D172D2" w:rsidP="00DD78AE">
      <w:pPr>
        <w:keepNext/>
        <w:keepLines/>
        <w:spacing w:before="40"/>
        <w:textAlignment w:val="baseline"/>
        <w:outlineLvl w:val="3"/>
        <w:rPr>
          <w:rFonts w:asciiTheme="majorHAnsi" w:eastAsiaTheme="majorEastAsia" w:hAnsiTheme="majorHAnsi"/>
          <w:b/>
          <w:bCs/>
          <w:i/>
          <w:iCs/>
          <w:color w:val="2E74B5" w:themeColor="accent1" w:themeShade="BF"/>
        </w:rPr>
      </w:pPr>
      <w:r w:rsidRPr="00D172D2">
        <w:rPr>
          <w:rFonts w:asciiTheme="majorHAnsi" w:eastAsiaTheme="majorEastAsia" w:hAnsiTheme="majorHAnsi" w:cstheme="majorBidi"/>
          <w:i/>
          <w:iCs/>
          <w:color w:val="2E74B5" w:themeColor="accent1" w:themeShade="BF"/>
        </w:rPr>
        <w:t>Träningsomfattning</w:t>
      </w:r>
      <w:r w:rsidRPr="00D172D2">
        <w:rPr>
          <w:rFonts w:asciiTheme="majorHAnsi" w:hAnsiTheme="majorHAnsi"/>
          <w:i/>
          <w:iCs/>
          <w:color w:val="2E74B5" w:themeColor="accent1" w:themeShade="BF"/>
        </w:rPr>
        <w:t> </w:t>
      </w:r>
    </w:p>
    <w:p w14:paraId="14F38C4A" w14:textId="77777777" w:rsidR="00D172D2" w:rsidRPr="00D172D2" w:rsidRDefault="00D172D2" w:rsidP="00DD78AE">
      <w:pPr>
        <w:numPr>
          <w:ilvl w:val="0"/>
          <w:numId w:val="110"/>
        </w:numPr>
        <w:rPr>
          <w:rFonts w:eastAsiaTheme="minorHAnsi" w:cstheme="minorBidi"/>
          <w:szCs w:val="22"/>
        </w:rPr>
      </w:pPr>
      <w:r w:rsidRPr="00D172D2">
        <w:rPr>
          <w:rFonts w:eastAsiaTheme="minorHAnsi" w:cstheme="minorBidi"/>
          <w:szCs w:val="22"/>
        </w:rPr>
        <w:t xml:space="preserve">Ordinarie </w:t>
      </w:r>
      <w:bookmarkStart w:id="419" w:name="_Int_FQyufH60"/>
      <w:r w:rsidRPr="00D172D2">
        <w:rPr>
          <w:rFonts w:eastAsiaTheme="minorHAnsi" w:cstheme="minorBidi"/>
          <w:szCs w:val="22"/>
        </w:rPr>
        <w:t>säsong februari</w:t>
      </w:r>
      <w:bookmarkEnd w:id="419"/>
      <w:r w:rsidRPr="00D172D2">
        <w:rPr>
          <w:rFonts w:eastAsiaTheme="minorHAnsi" w:cstheme="minorBidi"/>
          <w:szCs w:val="22"/>
        </w:rPr>
        <w:t xml:space="preserve"> - december</w:t>
      </w:r>
    </w:p>
    <w:p w14:paraId="5E59B02C" w14:textId="44053A0C" w:rsidR="00D172D2" w:rsidRPr="00D172D2" w:rsidRDefault="00340AB3" w:rsidP="00DD78AE">
      <w:pPr>
        <w:numPr>
          <w:ilvl w:val="0"/>
          <w:numId w:val="110"/>
        </w:numPr>
        <w:rPr>
          <w:rFonts w:eastAsiaTheme="minorHAnsi" w:cstheme="minorBidi"/>
          <w:szCs w:val="22"/>
        </w:rPr>
      </w:pPr>
      <w:r w:rsidRPr="00D172D2">
        <w:rPr>
          <w:rFonts w:eastAsiaTheme="minorHAnsi" w:cstheme="minorBidi"/>
          <w:szCs w:val="22"/>
        </w:rPr>
        <w:t>3–4</w:t>
      </w:r>
      <w:r w:rsidR="00D172D2" w:rsidRPr="00D172D2">
        <w:rPr>
          <w:rFonts w:eastAsiaTheme="minorHAnsi" w:cstheme="minorBidi"/>
          <w:szCs w:val="22"/>
        </w:rPr>
        <w:t xml:space="preserve"> träningar per vecka á 90 minuter under ordinarie säsong</w:t>
      </w:r>
    </w:p>
    <w:p w14:paraId="31C87827" w14:textId="77777777" w:rsidR="00D172D2" w:rsidRPr="00D172D2" w:rsidRDefault="00D172D2" w:rsidP="00DD78AE">
      <w:pPr>
        <w:numPr>
          <w:ilvl w:val="0"/>
          <w:numId w:val="110"/>
        </w:numPr>
        <w:rPr>
          <w:rFonts w:eastAsiaTheme="minorHAnsi" w:cstheme="minorBidi"/>
          <w:szCs w:val="22"/>
        </w:rPr>
      </w:pPr>
      <w:r w:rsidRPr="00D172D2">
        <w:rPr>
          <w:rFonts w:eastAsiaTheme="minorHAnsi" w:cstheme="minorBidi"/>
          <w:szCs w:val="22"/>
        </w:rPr>
        <w:lastRenderedPageBreak/>
        <w:t>2 individuella pass per vecka</w:t>
      </w:r>
    </w:p>
    <w:p w14:paraId="72B646C8" w14:textId="77777777" w:rsidR="00D172D2" w:rsidRPr="00D172D2" w:rsidRDefault="00D172D2" w:rsidP="00DD78AE">
      <w:pPr>
        <w:numPr>
          <w:ilvl w:val="0"/>
          <w:numId w:val="110"/>
        </w:numPr>
        <w:rPr>
          <w:rFonts w:eastAsiaTheme="minorHAnsi" w:cstheme="minorBidi"/>
          <w:szCs w:val="22"/>
        </w:rPr>
      </w:pPr>
      <w:r w:rsidRPr="00D172D2">
        <w:rPr>
          <w:rFonts w:eastAsiaTheme="minorHAnsi" w:cstheme="minorBidi"/>
          <w:szCs w:val="22"/>
        </w:rPr>
        <w:t xml:space="preserve">1 extraträning per vecka, </w:t>
      </w:r>
      <w:bookmarkStart w:id="420" w:name="_Int_nBtZ89BM"/>
      <w:r w:rsidRPr="00D172D2">
        <w:rPr>
          <w:rFonts w:eastAsiaTheme="minorHAnsi" w:cstheme="minorBidi"/>
          <w:szCs w:val="22"/>
        </w:rPr>
        <w:t>givet närvaro</w:t>
      </w:r>
      <w:bookmarkEnd w:id="420"/>
      <w:r w:rsidRPr="00D172D2">
        <w:rPr>
          <w:rFonts w:eastAsiaTheme="minorHAnsi" w:cstheme="minorBidi"/>
          <w:szCs w:val="22"/>
        </w:rPr>
        <w:t xml:space="preserve"> på ordinarie träningar</w:t>
      </w:r>
    </w:p>
    <w:p w14:paraId="55C665F5" w14:textId="5EF5403C" w:rsidR="00D172D2" w:rsidRPr="00D172D2" w:rsidRDefault="00340AB3" w:rsidP="00DD78AE">
      <w:pPr>
        <w:numPr>
          <w:ilvl w:val="0"/>
          <w:numId w:val="110"/>
        </w:numPr>
        <w:rPr>
          <w:rFonts w:eastAsiaTheme="minorHAnsi" w:cstheme="minorBidi"/>
          <w:szCs w:val="22"/>
        </w:rPr>
      </w:pPr>
      <w:r w:rsidRPr="00D172D2">
        <w:rPr>
          <w:rFonts w:eastAsiaTheme="minorHAnsi" w:cstheme="minorBidi"/>
          <w:szCs w:val="22"/>
        </w:rPr>
        <w:t>2–3</w:t>
      </w:r>
      <w:r w:rsidR="00D172D2" w:rsidRPr="00D172D2">
        <w:rPr>
          <w:rFonts w:eastAsiaTheme="minorHAnsi" w:cstheme="minorBidi"/>
          <w:szCs w:val="22"/>
        </w:rPr>
        <w:t xml:space="preserve"> träningar per vecka utanför ordinarie säsong</w:t>
      </w:r>
    </w:p>
    <w:p w14:paraId="6DDED327" w14:textId="7EA5B5A7" w:rsidR="00D172D2" w:rsidRPr="00D172D2" w:rsidRDefault="00D172D2" w:rsidP="00DD78AE">
      <w:pPr>
        <w:ind w:left="360"/>
        <w:textAlignment w:val="baseline"/>
      </w:pPr>
    </w:p>
    <w:p w14:paraId="7DDEC76D" w14:textId="77777777" w:rsidR="00D172D2" w:rsidRPr="00D172D2" w:rsidRDefault="00D172D2" w:rsidP="00DD78AE">
      <w:pPr>
        <w:keepNext/>
        <w:keepLines/>
        <w:spacing w:before="40"/>
        <w:textAlignment w:val="baseline"/>
        <w:outlineLvl w:val="3"/>
        <w:rPr>
          <w:rFonts w:asciiTheme="majorHAnsi" w:eastAsiaTheme="majorEastAsia" w:hAnsiTheme="majorHAnsi"/>
          <w:b/>
          <w:bCs/>
          <w:i/>
          <w:iCs/>
          <w:color w:val="2E74B5" w:themeColor="accent1" w:themeShade="BF"/>
        </w:rPr>
      </w:pPr>
      <w:r w:rsidRPr="00D172D2">
        <w:rPr>
          <w:rFonts w:asciiTheme="majorHAnsi" w:eastAsiaTheme="majorEastAsia" w:hAnsiTheme="majorHAnsi" w:cstheme="majorBidi"/>
          <w:i/>
          <w:iCs/>
          <w:color w:val="2E74B5" w:themeColor="accent1" w:themeShade="BF"/>
        </w:rPr>
        <w:t>Träningsinnehåll</w:t>
      </w:r>
      <w:r w:rsidRPr="00D172D2">
        <w:rPr>
          <w:rFonts w:asciiTheme="majorHAnsi" w:hAnsiTheme="majorHAnsi"/>
          <w:i/>
          <w:iCs/>
          <w:color w:val="2E74B5" w:themeColor="accent1" w:themeShade="BF"/>
        </w:rPr>
        <w:t> </w:t>
      </w:r>
    </w:p>
    <w:p w14:paraId="616FC55A" w14:textId="77777777" w:rsidR="00D172D2" w:rsidRPr="00D172D2" w:rsidRDefault="00D172D2" w:rsidP="00DD78AE">
      <w:pPr>
        <w:numPr>
          <w:ilvl w:val="0"/>
          <w:numId w:val="39"/>
        </w:numPr>
        <w:textAlignment w:val="baseline"/>
      </w:pPr>
      <w:r w:rsidRPr="00D172D2">
        <w:t>Fotbollsfysik med motstånd individuellt och organiserat</w:t>
      </w:r>
    </w:p>
    <w:p w14:paraId="17F30416" w14:textId="77777777" w:rsidR="00D172D2" w:rsidRPr="00D172D2" w:rsidRDefault="00D172D2" w:rsidP="00DD78AE">
      <w:pPr>
        <w:numPr>
          <w:ilvl w:val="0"/>
          <w:numId w:val="39"/>
        </w:numPr>
        <w:contextualSpacing/>
        <w:textAlignment w:val="baseline"/>
      </w:pPr>
      <w:r w:rsidRPr="00D172D2">
        <w:t>Sprinter och uthållighet, med rätt teknik</w:t>
      </w:r>
    </w:p>
    <w:p w14:paraId="60F0732B" w14:textId="77777777" w:rsidR="00D172D2" w:rsidRPr="00D172D2" w:rsidRDefault="00D172D2" w:rsidP="00DD78AE">
      <w:pPr>
        <w:numPr>
          <w:ilvl w:val="0"/>
          <w:numId w:val="39"/>
        </w:numPr>
        <w:contextualSpacing/>
        <w:textAlignment w:val="baseline"/>
      </w:pPr>
      <w:r w:rsidRPr="00D172D2">
        <w:t>Underhåll &amp; utveckla teknisk plattform</w:t>
      </w:r>
    </w:p>
    <w:p w14:paraId="037F14C9" w14:textId="77777777" w:rsidR="00D172D2" w:rsidRPr="00D172D2" w:rsidRDefault="00D172D2" w:rsidP="00DD78AE">
      <w:pPr>
        <w:numPr>
          <w:ilvl w:val="0"/>
          <w:numId w:val="39"/>
        </w:numPr>
        <w:contextualSpacing/>
        <w:textAlignment w:val="baseline"/>
      </w:pPr>
      <w:r w:rsidRPr="00D172D2">
        <w:t>Spelmoment i spelets alla skeenden</w:t>
      </w:r>
    </w:p>
    <w:p w14:paraId="3D4D2688" w14:textId="77777777" w:rsidR="00D172D2" w:rsidRPr="00D172D2" w:rsidRDefault="00D172D2" w:rsidP="00DD78AE">
      <w:pPr>
        <w:numPr>
          <w:ilvl w:val="0"/>
          <w:numId w:val="39"/>
        </w:numPr>
        <w:contextualSpacing/>
        <w:textAlignment w:val="baseline"/>
      </w:pPr>
      <w:r w:rsidRPr="00D172D2">
        <w:t>Fasta situationer</w:t>
      </w:r>
    </w:p>
    <w:p w14:paraId="05DAA670" w14:textId="3D255DC3" w:rsidR="00D172D2" w:rsidRPr="00D172D2" w:rsidRDefault="00D172D2" w:rsidP="00DD78AE">
      <w:pPr>
        <w:ind w:left="360"/>
        <w:textAlignment w:val="baseline"/>
      </w:pPr>
    </w:p>
    <w:p w14:paraId="0E00AD71" w14:textId="77777777" w:rsidR="00D172D2" w:rsidRPr="00D172D2" w:rsidRDefault="00D172D2" w:rsidP="00DD78AE">
      <w:pPr>
        <w:keepNext/>
        <w:keepLines/>
        <w:spacing w:before="40"/>
        <w:textAlignment w:val="baseline"/>
        <w:outlineLvl w:val="3"/>
        <w:rPr>
          <w:rFonts w:asciiTheme="majorHAnsi" w:eastAsiaTheme="majorEastAsia" w:hAnsiTheme="majorHAnsi"/>
          <w:b/>
          <w:bCs/>
          <w:i/>
          <w:iCs/>
          <w:color w:val="2E74B5" w:themeColor="accent1" w:themeShade="BF"/>
        </w:rPr>
      </w:pPr>
      <w:r w:rsidRPr="00D172D2">
        <w:rPr>
          <w:rFonts w:asciiTheme="majorHAnsi" w:eastAsiaTheme="majorEastAsia" w:hAnsiTheme="majorHAnsi" w:cstheme="majorBidi"/>
          <w:i/>
          <w:iCs/>
          <w:color w:val="2E74B5" w:themeColor="accent1" w:themeShade="BF"/>
        </w:rPr>
        <w:t>Matchspel</w:t>
      </w:r>
      <w:r w:rsidRPr="00D172D2">
        <w:rPr>
          <w:rFonts w:asciiTheme="majorHAnsi" w:hAnsiTheme="majorHAnsi"/>
          <w:i/>
          <w:iCs/>
          <w:color w:val="2E74B5" w:themeColor="accent1" w:themeShade="BF"/>
        </w:rPr>
        <w:t> </w:t>
      </w:r>
    </w:p>
    <w:p w14:paraId="02B9EF7A" w14:textId="74AAAEDF" w:rsidR="00D172D2" w:rsidRPr="00D172D2" w:rsidRDefault="00D172D2" w:rsidP="00DD78AE">
      <w:pPr>
        <w:numPr>
          <w:ilvl w:val="0"/>
          <w:numId w:val="41"/>
        </w:numPr>
        <w:textAlignment w:val="baseline"/>
      </w:pPr>
      <w:r w:rsidRPr="00D172D2">
        <w:t>Minst 2 match per helg under året, inkl träningsmatcher och cuper</w:t>
      </w:r>
    </w:p>
    <w:p w14:paraId="3224CE59" w14:textId="77777777" w:rsidR="00D172D2" w:rsidRPr="00D172D2" w:rsidRDefault="00D172D2" w:rsidP="00DD78AE">
      <w:pPr>
        <w:numPr>
          <w:ilvl w:val="0"/>
          <w:numId w:val="41"/>
        </w:numPr>
        <w:contextualSpacing/>
        <w:textAlignment w:val="baseline"/>
      </w:pPr>
      <w:r w:rsidRPr="00D172D2">
        <w:t>Deltagande i seriespel anordnat av Upplands FF och och seniorserier (individuell uttagning)</w:t>
      </w:r>
    </w:p>
    <w:p w14:paraId="490CFA8F" w14:textId="77777777" w:rsidR="00D172D2" w:rsidRPr="00D172D2" w:rsidRDefault="00D172D2" w:rsidP="00DD78AE">
      <w:pPr>
        <w:numPr>
          <w:ilvl w:val="0"/>
          <w:numId w:val="41"/>
        </w:numPr>
        <w:contextualSpacing/>
        <w:textAlignment w:val="baseline"/>
      </w:pPr>
      <w:r w:rsidRPr="00D172D2">
        <w:t>Träningsgrupper kan ha flera lag anmälda i seriespel</w:t>
      </w:r>
    </w:p>
    <w:p w14:paraId="11F522B5" w14:textId="77777777" w:rsidR="00D172D2" w:rsidRPr="00D172D2" w:rsidRDefault="00D172D2" w:rsidP="00DD78AE">
      <w:pPr>
        <w:numPr>
          <w:ilvl w:val="0"/>
          <w:numId w:val="41"/>
        </w:numPr>
        <w:contextualSpacing/>
        <w:textAlignment w:val="baseline"/>
      </w:pPr>
      <w:r w:rsidRPr="00D172D2">
        <w:t>Cuper och träningsmatcher uppmuntras och anordnas inom träningsgrupperna</w:t>
      </w:r>
    </w:p>
    <w:p w14:paraId="04413CAB" w14:textId="77777777" w:rsidR="00D172D2" w:rsidRPr="00D172D2" w:rsidRDefault="00D172D2" w:rsidP="00DD78AE">
      <w:pPr>
        <w:numPr>
          <w:ilvl w:val="0"/>
          <w:numId w:val="41"/>
        </w:numPr>
        <w:contextualSpacing/>
        <w:textAlignment w:val="baseline"/>
      </w:pPr>
      <w:r w:rsidRPr="00D172D2">
        <w:t>Spelare nivågrupperas i olika serier och kan flyttas till andra träningsgrupper</w:t>
      </w:r>
    </w:p>
    <w:p w14:paraId="55C12777" w14:textId="77777777" w:rsidR="00D172D2" w:rsidRPr="00D172D2" w:rsidRDefault="00D172D2" w:rsidP="00DD78AE">
      <w:pPr>
        <w:ind w:left="360"/>
        <w:textAlignment w:val="baseline"/>
        <w:rPr>
          <w:b/>
          <w:bCs/>
        </w:rPr>
      </w:pPr>
    </w:p>
    <w:p w14:paraId="6E13D4AC" w14:textId="77777777" w:rsidR="00D172D2" w:rsidRPr="00D172D2" w:rsidRDefault="00D172D2" w:rsidP="00DD78AE">
      <w:pPr>
        <w:keepNext/>
        <w:keepLines/>
        <w:spacing w:before="40"/>
        <w:textAlignment w:val="baseline"/>
        <w:outlineLvl w:val="3"/>
        <w:rPr>
          <w:rFonts w:asciiTheme="majorHAnsi" w:eastAsiaTheme="majorEastAsia" w:hAnsiTheme="majorHAnsi"/>
          <w:b/>
          <w:bCs/>
          <w:i/>
          <w:iCs/>
          <w:color w:val="2E74B5" w:themeColor="accent1" w:themeShade="BF"/>
        </w:rPr>
      </w:pPr>
      <w:r w:rsidRPr="00D172D2">
        <w:rPr>
          <w:rFonts w:asciiTheme="majorHAnsi" w:eastAsiaTheme="majorEastAsia" w:hAnsiTheme="majorHAnsi" w:cstheme="majorBidi"/>
          <w:i/>
          <w:iCs/>
          <w:color w:val="2E74B5" w:themeColor="accent1" w:themeShade="BF"/>
        </w:rPr>
        <w:t>Utbildning</w:t>
      </w:r>
      <w:r w:rsidRPr="00D172D2">
        <w:rPr>
          <w:rFonts w:asciiTheme="majorHAnsi" w:hAnsiTheme="majorHAnsi"/>
          <w:i/>
          <w:iCs/>
          <w:color w:val="2E74B5" w:themeColor="accent1" w:themeShade="BF"/>
        </w:rPr>
        <w:t> </w:t>
      </w:r>
    </w:p>
    <w:p w14:paraId="09D2BF87" w14:textId="77777777" w:rsidR="00D172D2" w:rsidRPr="00D172D2" w:rsidRDefault="00D172D2" w:rsidP="00DD78AE">
      <w:pPr>
        <w:numPr>
          <w:ilvl w:val="0"/>
          <w:numId w:val="40"/>
        </w:numPr>
        <w:contextualSpacing/>
        <w:textAlignment w:val="baseline"/>
      </w:pPr>
      <w:r w:rsidRPr="00D172D2">
        <w:t>UEFA C</w:t>
      </w:r>
    </w:p>
    <w:p w14:paraId="750A46E0" w14:textId="77777777" w:rsidR="00D172D2" w:rsidRPr="00D172D2" w:rsidRDefault="00D172D2" w:rsidP="00DD78AE">
      <w:pPr>
        <w:numPr>
          <w:ilvl w:val="0"/>
          <w:numId w:val="40"/>
        </w:numPr>
        <w:contextualSpacing/>
        <w:textAlignment w:val="baseline"/>
      </w:pPr>
      <w:r w:rsidRPr="00D172D2">
        <w:t>UEFA B meriterande</w:t>
      </w:r>
    </w:p>
    <w:p w14:paraId="264DFF5B" w14:textId="77777777" w:rsidR="00D172D2" w:rsidRPr="00D172D2" w:rsidRDefault="00D172D2" w:rsidP="00DD78AE">
      <w:pPr>
        <w:numPr>
          <w:ilvl w:val="0"/>
          <w:numId w:val="40"/>
        </w:numPr>
        <w:contextualSpacing/>
        <w:textAlignment w:val="baseline"/>
      </w:pPr>
      <w:r w:rsidRPr="00D172D2">
        <w:t>UEFA Specialist utb. meriterande</w:t>
      </w:r>
    </w:p>
    <w:p w14:paraId="194A02D4" w14:textId="77777777" w:rsidR="00D172D2" w:rsidRPr="00D172D2" w:rsidRDefault="00D172D2" w:rsidP="00DD78AE">
      <w:pPr>
        <w:numPr>
          <w:ilvl w:val="0"/>
          <w:numId w:val="40"/>
        </w:numPr>
        <w:contextualSpacing/>
        <w:textAlignment w:val="baseline"/>
      </w:pPr>
      <w:r w:rsidRPr="00D172D2">
        <w:t>BKV Spelformsutbildning obligatorisk</w:t>
      </w:r>
    </w:p>
    <w:p w14:paraId="13B348CC" w14:textId="77777777" w:rsidR="00D172D2" w:rsidRPr="00D172D2" w:rsidRDefault="00D172D2" w:rsidP="00DD78AE">
      <w:pPr>
        <w:numPr>
          <w:ilvl w:val="0"/>
          <w:numId w:val="40"/>
        </w:numPr>
        <w:contextualSpacing/>
        <w:textAlignment w:val="baseline"/>
      </w:pPr>
      <w:r w:rsidRPr="00D172D2">
        <w:t>Interna BKV fortbildningar (administration, ekonomi) </w:t>
      </w:r>
    </w:p>
    <w:p w14:paraId="1BCA15DA" w14:textId="489A581E" w:rsidR="00D172D2" w:rsidRPr="00D172D2" w:rsidRDefault="00D172D2" w:rsidP="00DD78AE">
      <w:pPr>
        <w:textAlignment w:val="baseline"/>
      </w:pPr>
    </w:p>
    <w:p w14:paraId="055B5599" w14:textId="77777777" w:rsidR="00D172D2" w:rsidRPr="00D172D2" w:rsidRDefault="00D172D2" w:rsidP="00DD78AE">
      <w:pPr>
        <w:keepNext/>
        <w:keepLines/>
        <w:spacing w:before="40"/>
        <w:textAlignment w:val="baseline"/>
        <w:outlineLvl w:val="3"/>
        <w:rPr>
          <w:rFonts w:asciiTheme="majorHAnsi" w:eastAsiaTheme="majorEastAsia" w:hAnsiTheme="majorHAnsi"/>
          <w:b/>
          <w:bCs/>
          <w:i/>
          <w:iCs/>
          <w:color w:val="2E74B5" w:themeColor="accent1" w:themeShade="BF"/>
        </w:rPr>
      </w:pPr>
      <w:r w:rsidRPr="00D172D2">
        <w:rPr>
          <w:rFonts w:asciiTheme="majorHAnsi" w:eastAsiaTheme="majorEastAsia" w:hAnsiTheme="majorHAnsi" w:cstheme="majorBidi"/>
          <w:i/>
          <w:iCs/>
          <w:color w:val="2E74B5" w:themeColor="accent1" w:themeShade="BF"/>
        </w:rPr>
        <w:t>Övrigt</w:t>
      </w:r>
      <w:r w:rsidRPr="00D172D2">
        <w:rPr>
          <w:rFonts w:asciiTheme="majorHAnsi" w:hAnsiTheme="majorHAnsi"/>
          <w:i/>
          <w:iCs/>
          <w:color w:val="2E74B5" w:themeColor="accent1" w:themeShade="BF"/>
        </w:rPr>
        <w:t> </w:t>
      </w:r>
    </w:p>
    <w:p w14:paraId="1BEF7C37" w14:textId="331A006B" w:rsidR="00D172D2" w:rsidRPr="00D172D2" w:rsidRDefault="00D172D2" w:rsidP="00DD78AE">
      <w:pPr>
        <w:numPr>
          <w:ilvl w:val="0"/>
          <w:numId w:val="40"/>
        </w:numPr>
        <w:contextualSpacing/>
        <w:textAlignment w:val="baseline"/>
      </w:pPr>
      <w:r w:rsidRPr="00D172D2">
        <w:t>Vårdnadshavarträff 2 ggr/år</w:t>
      </w:r>
    </w:p>
    <w:p w14:paraId="0FBEFD3D" w14:textId="77777777" w:rsidR="00D172D2" w:rsidRPr="00D172D2" w:rsidRDefault="00D172D2" w:rsidP="00DD78AE">
      <w:pPr>
        <w:numPr>
          <w:ilvl w:val="0"/>
          <w:numId w:val="40"/>
        </w:numPr>
        <w:contextualSpacing/>
        <w:textAlignment w:val="baseline"/>
      </w:pPr>
      <w:r w:rsidRPr="00D172D2">
        <w:t xml:space="preserve">Träningsnärvaro ligger till grund för kallelse till match  </w:t>
      </w:r>
    </w:p>
    <w:p w14:paraId="56616626" w14:textId="47A66C63" w:rsidR="00961FC0" w:rsidRPr="0054682B" w:rsidRDefault="00D172D2" w:rsidP="00DD78AE">
      <w:pPr>
        <w:numPr>
          <w:ilvl w:val="0"/>
          <w:numId w:val="40"/>
        </w:numPr>
        <w:contextualSpacing/>
        <w:textAlignment w:val="baseline"/>
      </w:pPr>
      <w:r w:rsidRPr="00D172D2">
        <w:t>Spelarna uppmuntras att fokusera på fotbollen som sin huvudidrott och prioriteras Distriktsmästerskap spelas med toppade lag per åldersgrupp</w:t>
      </w:r>
      <w:r w:rsidRPr="00961FC0">
        <w:t xml:space="preserve"> </w:t>
      </w:r>
      <w:bookmarkEnd w:id="414"/>
      <w:bookmarkEnd w:id="415"/>
      <w:bookmarkEnd w:id="416"/>
      <w:bookmarkEnd w:id="417"/>
      <w:bookmarkEnd w:id="418"/>
    </w:p>
    <w:p w14:paraId="24EBE5FB" w14:textId="77777777" w:rsidR="00BC4E4E" w:rsidRDefault="00BC4E4E" w:rsidP="00DD78AE">
      <w:pPr>
        <w:contextualSpacing/>
        <w:rPr>
          <w:szCs w:val="24"/>
        </w:rPr>
      </w:pPr>
      <w:r>
        <w:t xml:space="preserve"> </w:t>
      </w:r>
      <w:bookmarkStart w:id="421" w:name="_Toc94973011"/>
      <w:bookmarkStart w:id="422" w:name="_Toc124336267"/>
      <w:bookmarkStart w:id="423" w:name="_Toc108384419"/>
      <w:bookmarkStart w:id="424" w:name="_Toc1623394400"/>
      <w:bookmarkStart w:id="425" w:name="_Toc1150596106"/>
      <w:bookmarkStart w:id="426" w:name="_Toc1959161104"/>
      <w:bookmarkStart w:id="427" w:name="_Toc319683575"/>
      <w:bookmarkStart w:id="428" w:name="_Toc1040055568"/>
      <w:bookmarkStart w:id="429" w:name="_Toc1172767178"/>
      <w:r>
        <w:br w:type="page"/>
      </w:r>
    </w:p>
    <w:p w14:paraId="4B9AE3FD" w14:textId="6460401D" w:rsidR="3561BEDB" w:rsidRDefault="3561BEDB" w:rsidP="00DD78AE">
      <w:pPr>
        <w:pStyle w:val="Rubrik2"/>
      </w:pPr>
      <w:bookmarkStart w:id="430" w:name="_Toc185410583"/>
      <w:r w:rsidRPr="0F74E0D5">
        <w:lastRenderedPageBreak/>
        <w:t>Herrsektion</w:t>
      </w:r>
      <w:bookmarkEnd w:id="430"/>
    </w:p>
    <w:p w14:paraId="270A7B0B" w14:textId="57EE9F20" w:rsidR="3561BEDB" w:rsidRDefault="3561BEDB" w:rsidP="00DD78AE">
      <w:r>
        <w:t>Verksamhetsansvarig: Nils Balstedt</w:t>
      </w:r>
    </w:p>
    <w:p w14:paraId="42B7C9FA" w14:textId="59A169DA" w:rsidR="3561BEDB" w:rsidRDefault="3561BEDB" w:rsidP="00DD78AE">
      <w:r>
        <w:t xml:space="preserve">Fotbollsutvecklare 11v11: </w:t>
      </w:r>
      <w:r w:rsidR="00EE4693">
        <w:t>ej klart</w:t>
      </w:r>
      <w:r>
        <w:br/>
      </w:r>
    </w:p>
    <w:p w14:paraId="65F836C1" w14:textId="03797E4F" w:rsidR="3561BEDB" w:rsidRDefault="3561BEDB" w:rsidP="00DD78AE">
      <w:pPr>
        <w:pStyle w:val="Rubrik3"/>
        <w:rPr>
          <w:rFonts w:ascii="Calibri Light" w:eastAsia="Calibri Light" w:hAnsi="Calibri Light" w:cs="Calibri Light"/>
          <w:color w:val="1F4D78"/>
        </w:rPr>
      </w:pPr>
      <w:bookmarkStart w:id="431" w:name="_Toc184274997"/>
      <w:bookmarkStart w:id="432" w:name="_Toc185065654"/>
      <w:bookmarkStart w:id="433" w:name="_Toc185179159"/>
      <w:bookmarkStart w:id="434" w:name="_Toc185184265"/>
      <w:bookmarkStart w:id="435" w:name="_Toc185410584"/>
      <w:r w:rsidRPr="0F74E0D5">
        <w:rPr>
          <w:rFonts w:ascii="Calibri Light" w:eastAsia="Calibri Light" w:hAnsi="Calibri Light" w:cs="Calibri Light"/>
          <w:color w:val="1F4D78"/>
        </w:rPr>
        <w:t>Allmänt</w:t>
      </w:r>
      <w:bookmarkEnd w:id="431"/>
      <w:bookmarkEnd w:id="432"/>
      <w:bookmarkEnd w:id="433"/>
      <w:bookmarkEnd w:id="434"/>
      <w:bookmarkEnd w:id="435"/>
    </w:p>
    <w:p w14:paraId="2230EB8A" w14:textId="0C4B68A4" w:rsidR="3561BEDB" w:rsidRDefault="3561BEDB" w:rsidP="00DD78AE">
      <w:r>
        <w:t xml:space="preserve">För att uppnå BKV:s vision, inriktningar och målsättningar krävs en samordnad utvecklingsstrategi, en strukturerad organisation, gemensamma arbetsmetoder och en gemensam enad syn på verksamheten. Detta har som syfte att skapa förutsättningar till en individanpassad träning och matchning med en sömlös övergång från ett prestationsinriktat arbetssätt till ett resultatinriktat. </w:t>
      </w:r>
      <w:r>
        <w:br/>
      </w:r>
    </w:p>
    <w:p w14:paraId="196F5F47" w14:textId="77777777" w:rsidR="00521E75" w:rsidRPr="00521E75" w:rsidRDefault="00521E75" w:rsidP="00DD78AE">
      <w:pPr>
        <w:keepNext/>
        <w:keepLines/>
        <w:spacing w:before="40"/>
        <w:outlineLvl w:val="2"/>
        <w:rPr>
          <w:rFonts w:asciiTheme="majorHAnsi" w:eastAsiaTheme="majorEastAsia" w:hAnsiTheme="majorHAnsi" w:cstheme="majorBidi"/>
          <w:color w:val="1F4D78" w:themeColor="accent1" w:themeShade="7F"/>
          <w:szCs w:val="24"/>
        </w:rPr>
      </w:pPr>
      <w:bookmarkStart w:id="436" w:name="_Toc185065655"/>
      <w:bookmarkStart w:id="437" w:name="_Toc185179160"/>
      <w:bookmarkStart w:id="438" w:name="_Toc185184266"/>
      <w:bookmarkStart w:id="439" w:name="_Toc185410585"/>
      <w:bookmarkStart w:id="440" w:name="_Toc184274998"/>
      <w:r w:rsidRPr="00521E75">
        <w:rPr>
          <w:rFonts w:asciiTheme="majorHAnsi" w:eastAsiaTheme="majorEastAsia" w:hAnsiTheme="majorHAnsi" w:cstheme="majorBidi"/>
          <w:color w:val="1F4D78" w:themeColor="accent1" w:themeShade="7F"/>
          <w:szCs w:val="24"/>
        </w:rPr>
        <w:t>Inriktning</w:t>
      </w:r>
      <w:bookmarkEnd w:id="436"/>
      <w:bookmarkEnd w:id="437"/>
      <w:bookmarkEnd w:id="438"/>
      <w:bookmarkEnd w:id="439"/>
    </w:p>
    <w:p w14:paraId="60A6EA60" w14:textId="2BD159C0" w:rsidR="00521E75" w:rsidRPr="00521E75" w:rsidRDefault="00521E75" w:rsidP="00DD78AE">
      <w:pPr>
        <w:numPr>
          <w:ilvl w:val="0"/>
          <w:numId w:val="88"/>
        </w:numPr>
        <w:ind w:left="357" w:hanging="357"/>
        <w:contextualSpacing/>
        <w:rPr>
          <w:strike/>
          <w:color w:val="FF0000"/>
        </w:rPr>
      </w:pPr>
      <w:r w:rsidRPr="00521E75">
        <w:t>Att rotation-och/eller extra träning genomförs mellan träningsgrupperna under säsongen för att stimulera och utveckla individerna på optimalt sätt. Rotation-och/eller extra träning prioriteras högre än träning med egen träningsgrupp.</w:t>
      </w:r>
    </w:p>
    <w:p w14:paraId="7E7A5EEE" w14:textId="196CEA7A" w:rsidR="00521E75" w:rsidRPr="00521E75" w:rsidRDefault="00521E75" w:rsidP="00DD78AE">
      <w:pPr>
        <w:numPr>
          <w:ilvl w:val="0"/>
          <w:numId w:val="88"/>
        </w:numPr>
        <w:ind w:left="357" w:hanging="357"/>
        <w:contextualSpacing/>
        <w:rPr>
          <w:color w:val="000000" w:themeColor="text1"/>
        </w:rPr>
      </w:pPr>
      <w:r w:rsidRPr="00521E75">
        <w:t xml:space="preserve">Att spelare även kan bli permanent uppflyttade till träningsgrupp om det anses utvecklande för den enskilde spelaren och spelarens kompetens och färdigheter är på en högre nivå än spelarens nuvarande träningsgrupp. Beslut om detta tas normalt vid tränarråd (motsv.) men kan vid särskilda fall göras. Vid beslut om extra träning alternativt permanent uppflyttning krävs tydlig kommunikation till spelare vad som gäller.  </w:t>
      </w:r>
      <w:r w:rsidRPr="00521E75">
        <w:rPr>
          <w:color w:val="000000" w:themeColor="text1"/>
        </w:rPr>
        <w:t>Kommunikationen sker via samordnare herr alternativt respektive ansvarig tränare.</w:t>
      </w:r>
    </w:p>
    <w:p w14:paraId="37075B0B" w14:textId="77777777" w:rsidR="00521E75" w:rsidRPr="00521E75" w:rsidRDefault="00521E75" w:rsidP="00DD78AE">
      <w:pPr>
        <w:contextualSpacing/>
        <w:rPr>
          <w:strike/>
        </w:rPr>
      </w:pPr>
    </w:p>
    <w:p w14:paraId="7925D1C8" w14:textId="71297B69" w:rsidR="3561BEDB" w:rsidRDefault="3561BEDB" w:rsidP="00DD78AE">
      <w:pPr>
        <w:pStyle w:val="Rubrik3"/>
        <w:rPr>
          <w:rFonts w:ascii="Calibri Light" w:eastAsia="Calibri Light" w:hAnsi="Calibri Light" w:cs="Calibri Light"/>
          <w:color w:val="1F4D78"/>
        </w:rPr>
      </w:pPr>
      <w:bookmarkStart w:id="441" w:name="_Toc185065656"/>
      <w:bookmarkStart w:id="442" w:name="_Toc185179161"/>
      <w:bookmarkStart w:id="443" w:name="_Toc185184267"/>
      <w:bookmarkStart w:id="444" w:name="_Toc185410586"/>
      <w:r w:rsidRPr="0F74E0D5">
        <w:rPr>
          <w:rFonts w:ascii="Calibri Light" w:eastAsia="Calibri Light" w:hAnsi="Calibri Light" w:cs="Calibri Light"/>
          <w:color w:val="1F4D78"/>
        </w:rPr>
        <w:t>Organisation</w:t>
      </w:r>
      <w:bookmarkEnd w:id="440"/>
      <w:bookmarkEnd w:id="441"/>
      <w:bookmarkEnd w:id="442"/>
      <w:bookmarkEnd w:id="443"/>
      <w:bookmarkEnd w:id="444"/>
    </w:p>
    <w:p w14:paraId="45C1C3B7" w14:textId="26B705A1" w:rsidR="3561BEDB" w:rsidRDefault="3561BEDB" w:rsidP="00DD78AE">
      <w:r>
        <w:t xml:space="preserve">BKV Herr träningsgrupper ska så tidigt som möjligt organiseras, så spelare vet sin grundtillhörighet, och förändringar görs därefter med medvetna beslut om rotations-/extraträningar och/eller permanent uppflyttning. </w:t>
      </w:r>
    </w:p>
    <w:p w14:paraId="41DC3074" w14:textId="75020AF0" w:rsidR="3561BEDB" w:rsidRDefault="3561BEDB" w:rsidP="00DD78AE">
      <w:r>
        <w:t xml:space="preserve"> </w:t>
      </w:r>
    </w:p>
    <w:p w14:paraId="67B93015" w14:textId="07F0342B" w:rsidR="3561BEDB" w:rsidRDefault="3561BEDB" w:rsidP="00DD78AE">
      <w:r>
        <w:t xml:space="preserve">Under 2025 organiseras BKV Herrsektion i fem träningstrupper (Herr A, Herr U, P19, P16/17 och P15). Träningstrupperna organiseras i en utbildnings- och utvecklings del (Herr U, P19, P16/17 och P15) där fokus är utbildningen av den enskilda fotbollsspelaren. Utbildning och utveckling går före vinst i enskild match. Herr A organiseras för sig i en resultatinriktad del, tävling. </w:t>
      </w:r>
    </w:p>
    <w:p w14:paraId="12475156" w14:textId="34676EC8" w:rsidR="3561BEDB" w:rsidRDefault="3561BEDB" w:rsidP="00DD78AE">
      <w:r>
        <w:t xml:space="preserve"> </w:t>
      </w:r>
    </w:p>
    <w:p w14:paraId="56880936" w14:textId="69B11D2F" w:rsidR="3561BEDB" w:rsidRDefault="3561BEDB" w:rsidP="00DD78AE">
      <w:r>
        <w:t>Därutöver organiseras två råd (tränar- och spelarråd [centralt</w:t>
      </w:r>
      <w:hyperlink r:id="rId29" w:anchor="_ftn1" w:history="1">
        <w:r w:rsidRPr="4248FCC8">
          <w:rPr>
            <w:rStyle w:val="Hyperlnk"/>
            <w:vertAlign w:val="superscript"/>
          </w:rPr>
          <w:t>[1]</w:t>
        </w:r>
      </w:hyperlink>
      <w:r>
        <w:t xml:space="preserve"> och lokalt</w:t>
      </w:r>
      <w:hyperlink r:id="rId30" w:anchor="_ftn2" w:history="1">
        <w:r w:rsidRPr="4248FCC8">
          <w:rPr>
            <w:rStyle w:val="Hyperlnk"/>
            <w:vertAlign w:val="superscript"/>
          </w:rPr>
          <w:t>[2]</w:t>
        </w:r>
      </w:hyperlink>
      <w:r>
        <w:t xml:space="preserve">]) för fortlöpande utvärdering och delaktighet mellan ledare och spelare. Ett råd för de fyra utvecklingslagen (Herr U – P15) och ett råd för Herr A, tävlingsverksamheten. </w:t>
      </w:r>
    </w:p>
    <w:p w14:paraId="58B53DD7" w14:textId="336010BD" w:rsidR="3561BEDB" w:rsidRDefault="3561BEDB" w:rsidP="00DD78AE">
      <w:r>
        <w:t xml:space="preserve"> </w:t>
      </w:r>
    </w:p>
    <w:p w14:paraId="6BB69659" w14:textId="6D20E29A" w:rsidR="3561BEDB" w:rsidRDefault="3561BEDB" w:rsidP="00DD78AE">
      <w:r>
        <w:t>Tränarråd med ansvariga tränare i herrsektionen genomförs minst en gång per månad för avstämning. Övriga tränarmöten inom/mellan enligt respektive träningsgrupp.</w:t>
      </w:r>
    </w:p>
    <w:p w14:paraId="16DE63CD" w14:textId="45AF3076" w:rsidR="3561BEDB" w:rsidRDefault="3561BEDB" w:rsidP="00DD78AE">
      <w:r>
        <w:t>Spelarråd centralt genomförs en gång/kvartal (mars, juni, september samt november) och lokalt genomförs minst en gång mellan varje spelarråd centralt.</w:t>
      </w:r>
    </w:p>
    <w:p w14:paraId="659A4272" w14:textId="4CD1C6EC" w:rsidR="004C6FA7" w:rsidRPr="00EE4693" w:rsidRDefault="004C6FA7" w:rsidP="00DD78AE">
      <w:pPr>
        <w:contextualSpacing/>
      </w:pPr>
      <w:bookmarkStart w:id="445" w:name="_Toc184274999"/>
    </w:p>
    <w:p w14:paraId="5B8A5255" w14:textId="40C29233" w:rsidR="3561BEDB" w:rsidRDefault="3561BEDB" w:rsidP="00DD78AE">
      <w:pPr>
        <w:pStyle w:val="Rubrik3"/>
      </w:pPr>
      <w:bookmarkStart w:id="446" w:name="_Toc185065658"/>
      <w:bookmarkStart w:id="447" w:name="_Toc185179163"/>
      <w:bookmarkStart w:id="448" w:name="_Toc185184268"/>
      <w:bookmarkStart w:id="449" w:name="_Toc185410587"/>
      <w:r w:rsidRPr="0F74E0D5">
        <w:t>Herr A</w:t>
      </w:r>
      <w:bookmarkEnd w:id="445"/>
      <w:bookmarkEnd w:id="446"/>
      <w:bookmarkEnd w:id="447"/>
      <w:bookmarkEnd w:id="448"/>
      <w:bookmarkEnd w:id="449"/>
    </w:p>
    <w:p w14:paraId="54E30FB5" w14:textId="47704768" w:rsidR="3561BEDB" w:rsidRDefault="3561BEDB" w:rsidP="00DD78AE">
      <w:pPr>
        <w:pStyle w:val="Rubrik4"/>
        <w:rPr>
          <w:rFonts w:ascii="Calibri Light" w:eastAsia="Calibri Light" w:hAnsi="Calibri Light" w:cs="Calibri Light"/>
          <w:i w:val="0"/>
        </w:rPr>
      </w:pPr>
      <w:r w:rsidRPr="4248FCC8">
        <w:t>Allmänt</w:t>
      </w:r>
    </w:p>
    <w:p w14:paraId="2BEDADF6" w14:textId="4BE0D84E" w:rsidR="3561BEDB" w:rsidRDefault="3561BEDB" w:rsidP="00DD78AE">
      <w:r>
        <w:t xml:space="preserve">Verksamheten för Herr A syftar till att målsättningen om att nå topp 5 i div 3 ska uppnås. </w:t>
      </w:r>
    </w:p>
    <w:p w14:paraId="63F296C9" w14:textId="371A5923" w:rsidR="3561BEDB" w:rsidRDefault="3561BEDB" w:rsidP="00DD78AE">
      <w:r>
        <w:t xml:space="preserve"> </w:t>
      </w:r>
    </w:p>
    <w:p w14:paraId="2D22DF4C" w14:textId="56F5B04C" w:rsidR="3561BEDB" w:rsidRDefault="3561BEDB" w:rsidP="00DD78AE">
      <w:pPr>
        <w:pStyle w:val="Rubrik4"/>
        <w:rPr>
          <w:rFonts w:ascii="Calibri Light" w:eastAsia="Calibri Light" w:hAnsi="Calibri Light" w:cs="Calibri Light"/>
          <w:i w:val="0"/>
        </w:rPr>
      </w:pPr>
      <w:r w:rsidRPr="4248FCC8">
        <w:t>Struktur/Organisation</w:t>
      </w:r>
    </w:p>
    <w:p w14:paraId="4EF0BBCD" w14:textId="2A8B211E" w:rsidR="3561BEDB" w:rsidRDefault="3561BEDB" w:rsidP="00DD78AE">
      <w:pPr>
        <w:pStyle w:val="Liststycke"/>
        <w:numPr>
          <w:ilvl w:val="0"/>
          <w:numId w:val="87"/>
        </w:numPr>
        <w:ind w:left="360"/>
      </w:pPr>
      <w:r>
        <w:t xml:space="preserve">Herr A består av de mest utvecklade spelarna i föreningen, företrädesvis från Roslagen. </w:t>
      </w:r>
    </w:p>
    <w:p w14:paraId="58188C96" w14:textId="77777777" w:rsidR="005E603D" w:rsidRDefault="005E603D" w:rsidP="00DD78AE">
      <w:pPr>
        <w:pStyle w:val="Liststycke"/>
        <w:ind w:left="360"/>
      </w:pPr>
    </w:p>
    <w:p w14:paraId="381746F1" w14:textId="6528072A" w:rsidR="3561BEDB" w:rsidRDefault="3561BEDB" w:rsidP="00DD78AE">
      <w:pPr>
        <w:pStyle w:val="Rubrik4"/>
        <w:rPr>
          <w:rFonts w:ascii="Calibri Light" w:eastAsia="Calibri Light" w:hAnsi="Calibri Light" w:cs="Calibri Light"/>
          <w:i w:val="0"/>
        </w:rPr>
      </w:pPr>
      <w:r w:rsidRPr="4248FCC8">
        <w:lastRenderedPageBreak/>
        <w:t xml:space="preserve">Antal spelare </w:t>
      </w:r>
    </w:p>
    <w:p w14:paraId="3DF07111" w14:textId="65BC7EE3" w:rsidR="3561BEDB" w:rsidRDefault="3561BEDB" w:rsidP="00DD78AE">
      <w:pPr>
        <w:pStyle w:val="Liststycke"/>
        <w:numPr>
          <w:ilvl w:val="0"/>
          <w:numId w:val="87"/>
        </w:numPr>
        <w:ind w:left="360"/>
      </w:pPr>
      <w:r>
        <w:t>ca 20 spelare + 2 mv samt spelare ur Herr U enligt anvisningar för rotation-/extra träning. Träningstruppen består av föreningens mest utvecklade spelare oberoende av ålder.</w:t>
      </w:r>
    </w:p>
    <w:p w14:paraId="0B6062FF" w14:textId="65CA7FEE" w:rsidR="3561BEDB" w:rsidRDefault="3561BEDB" w:rsidP="00DD78AE">
      <w:pPr>
        <w:pStyle w:val="Liststycke"/>
        <w:numPr>
          <w:ilvl w:val="0"/>
          <w:numId w:val="86"/>
        </w:numPr>
        <w:ind w:left="360"/>
      </w:pPr>
      <w:r>
        <w:t>Spelare som ej används vid matcher kan vid behov spela i herr U om inga förhinder till exempel skada föreligger</w:t>
      </w:r>
    </w:p>
    <w:p w14:paraId="63231FB9" w14:textId="77777777" w:rsidR="005E603D" w:rsidRDefault="005E603D" w:rsidP="00DD78AE">
      <w:pPr>
        <w:pStyle w:val="Liststycke"/>
        <w:ind w:left="360"/>
      </w:pPr>
    </w:p>
    <w:p w14:paraId="180FBEF1" w14:textId="69CFDF78" w:rsidR="3561BEDB" w:rsidRDefault="3561BEDB" w:rsidP="00DD78AE">
      <w:pPr>
        <w:pStyle w:val="Rubrik4"/>
        <w:rPr>
          <w:rFonts w:ascii="Calibri Light" w:eastAsia="Calibri Light" w:hAnsi="Calibri Light" w:cs="Calibri Light"/>
          <w:i w:val="0"/>
        </w:rPr>
      </w:pPr>
      <w:r w:rsidRPr="4248FCC8">
        <w:t xml:space="preserve">Antal ledare </w:t>
      </w:r>
    </w:p>
    <w:p w14:paraId="09AE4142" w14:textId="146F94C1" w:rsidR="3561BEDB" w:rsidRDefault="3561BEDB" w:rsidP="00DD78AE">
      <w:pPr>
        <w:pStyle w:val="Liststycke"/>
        <w:numPr>
          <w:ilvl w:val="0"/>
          <w:numId w:val="85"/>
        </w:numPr>
        <w:ind w:left="360"/>
      </w:pPr>
      <w:r>
        <w:t>Ansvarig tränare – tränare med ansvar för alla spelare och ledare samt helheten i träningstruppen. Ansvarar för gemensam träningsplanering i Herr sektionen.</w:t>
      </w:r>
    </w:p>
    <w:p w14:paraId="45A227AA" w14:textId="6E4734BF" w:rsidR="3561BEDB" w:rsidRDefault="3561BEDB" w:rsidP="00DD78AE">
      <w:pPr>
        <w:pStyle w:val="Liststycke"/>
        <w:numPr>
          <w:ilvl w:val="0"/>
          <w:numId w:val="85"/>
        </w:numPr>
        <w:ind w:left="360"/>
      </w:pPr>
      <w:r>
        <w:t xml:space="preserve">Assisterande Tränare – tränare som assisterar ansvarig tränare i sitt uppdrag. </w:t>
      </w:r>
    </w:p>
    <w:p w14:paraId="780AEC31" w14:textId="63C629B7" w:rsidR="3561BEDB" w:rsidRDefault="3561BEDB" w:rsidP="00DD78AE">
      <w:pPr>
        <w:pStyle w:val="Liststycke"/>
        <w:numPr>
          <w:ilvl w:val="0"/>
          <w:numId w:val="85"/>
        </w:numPr>
        <w:ind w:left="360"/>
      </w:pPr>
      <w:r>
        <w:t>Målvaktstränare – tränare som ansvarar specifikt för målvaktsträning inkl. samarbete med utespelare</w:t>
      </w:r>
    </w:p>
    <w:p w14:paraId="4D414AD9" w14:textId="2CC473C0" w:rsidR="3561BEDB" w:rsidRDefault="3561BEDB" w:rsidP="00DD78AE">
      <w:pPr>
        <w:pStyle w:val="Liststycke"/>
        <w:numPr>
          <w:ilvl w:val="0"/>
          <w:numId w:val="85"/>
        </w:numPr>
        <w:ind w:left="360"/>
      </w:pPr>
      <w:r>
        <w:t xml:space="preserve">Videoanalytiker – ansvarig för att göra videoanalys kopplat till spelsätt, principer och delge dessa till hela truppen samlat såväl som till enskilda spelare. </w:t>
      </w:r>
    </w:p>
    <w:p w14:paraId="683D4327" w14:textId="6E0BE205" w:rsidR="3561BEDB" w:rsidRDefault="3561BEDB" w:rsidP="00DD78AE">
      <w:pPr>
        <w:pStyle w:val="Liststycke"/>
        <w:numPr>
          <w:ilvl w:val="0"/>
          <w:numId w:val="85"/>
        </w:numPr>
        <w:ind w:left="360"/>
      </w:pPr>
      <w:r>
        <w:t xml:space="preserve">Naprapat/PT – ansvar för skadeförebyggande, akut skadehantering enligt samverkan med </w:t>
      </w:r>
      <w:proofErr w:type="spellStart"/>
      <w:r>
        <w:t>ansv</w:t>
      </w:r>
      <w:proofErr w:type="spellEnd"/>
      <w:r>
        <w:t xml:space="preserve">. tränare, skade-/rehabiliteringsträning. Stödjer </w:t>
      </w:r>
      <w:proofErr w:type="spellStart"/>
      <w:r>
        <w:t>ansv</w:t>
      </w:r>
      <w:proofErr w:type="spellEnd"/>
      <w:r>
        <w:t xml:space="preserve">. tränare i periodisering och arbetsbelastning samt utarbetar styrkeprogram till spelare. </w:t>
      </w:r>
    </w:p>
    <w:p w14:paraId="4CB1207F" w14:textId="3A6441C7" w:rsidR="3561BEDB" w:rsidRDefault="00EC263C" w:rsidP="00EC263C">
      <w:pPr>
        <w:pStyle w:val="Liststycke"/>
        <w:numPr>
          <w:ilvl w:val="0"/>
          <w:numId w:val="85"/>
        </w:numPr>
        <w:ind w:left="360"/>
      </w:pPr>
      <w:r>
        <w:t xml:space="preserve">Samordnare (ekonomiansvarig) – ledare med ansvar för administrativa uppgifter inkl. ekonomi gentemot laget och </w:t>
      </w:r>
      <w:r w:rsidR="00B66C1F">
        <w:t>verksamhetsansvarig</w:t>
      </w:r>
      <w:r>
        <w:t xml:space="preserve"> herr.</w:t>
      </w:r>
    </w:p>
    <w:p w14:paraId="707835E6" w14:textId="22ECC9B5" w:rsidR="3561BEDB" w:rsidRDefault="3561BEDB" w:rsidP="00DD78AE">
      <w:pPr>
        <w:pStyle w:val="Liststycke"/>
        <w:numPr>
          <w:ilvl w:val="0"/>
          <w:numId w:val="85"/>
        </w:numPr>
        <w:ind w:left="360"/>
      </w:pPr>
      <w:r>
        <w:t xml:space="preserve">Materielansvarig – ledare med ansvar för träningstruppens gemensamma materiel. Inköp av materiel enligt anvisningar.  </w:t>
      </w:r>
      <w:r>
        <w:br/>
      </w:r>
    </w:p>
    <w:p w14:paraId="1DC1871B" w14:textId="38C9FCFC" w:rsidR="3561BEDB" w:rsidRDefault="3561BEDB" w:rsidP="00DD78AE">
      <w:pPr>
        <w:pStyle w:val="Rubrik4"/>
        <w:rPr>
          <w:rFonts w:ascii="Calibri Light" w:eastAsia="Calibri Light" w:hAnsi="Calibri Light" w:cs="Calibri Light"/>
          <w:i w:val="0"/>
        </w:rPr>
      </w:pPr>
      <w:r w:rsidRPr="4248FCC8">
        <w:t xml:space="preserve">Träningsomfattning </w:t>
      </w:r>
    </w:p>
    <w:p w14:paraId="442E936E" w14:textId="3D3DFDE4" w:rsidR="3561BEDB" w:rsidRDefault="3561BEDB" w:rsidP="00DD78AE">
      <w:pPr>
        <w:pStyle w:val="Liststycke"/>
        <w:numPr>
          <w:ilvl w:val="0"/>
          <w:numId w:val="84"/>
        </w:numPr>
        <w:ind w:left="360"/>
      </w:pPr>
      <w:r>
        <w:t xml:space="preserve">Under perioden januari-april 3 gånger/vecka á 90 minuter utomhus. </w:t>
      </w:r>
    </w:p>
    <w:p w14:paraId="103C2013" w14:textId="4AB1A447" w:rsidR="3561BEDB" w:rsidRDefault="3561BEDB" w:rsidP="00DD78AE">
      <w:pPr>
        <w:pStyle w:val="Liststycke"/>
        <w:numPr>
          <w:ilvl w:val="0"/>
          <w:numId w:val="84"/>
        </w:numPr>
        <w:ind w:left="360"/>
      </w:pPr>
      <w:r>
        <w:t xml:space="preserve">Under perioden maj-oktober 3–4 gånger/vecka á 90 minuter utomhus. </w:t>
      </w:r>
    </w:p>
    <w:p w14:paraId="781DD19F" w14:textId="7102DFDF" w:rsidR="3561BEDB" w:rsidRDefault="3561BEDB" w:rsidP="00DD78AE">
      <w:pPr>
        <w:pStyle w:val="Liststycke"/>
        <w:numPr>
          <w:ilvl w:val="0"/>
          <w:numId w:val="84"/>
        </w:numPr>
        <w:ind w:left="360"/>
      </w:pPr>
      <w:r>
        <w:t xml:space="preserve">Under perioden november (v.45) - januari ges möjlighet för åldersgrupperna att träna 2 gånger/vecka inomhus/utomhus </w:t>
      </w:r>
      <w:r>
        <w:br/>
      </w:r>
    </w:p>
    <w:p w14:paraId="585E3951" w14:textId="38DEF2B4" w:rsidR="3561BEDB" w:rsidRDefault="3561BEDB" w:rsidP="00DD78AE">
      <w:pPr>
        <w:pStyle w:val="Rubrik4"/>
        <w:rPr>
          <w:rFonts w:ascii="Calibri Light" w:eastAsia="Calibri Light" w:hAnsi="Calibri Light" w:cs="Calibri Light"/>
          <w:i w:val="0"/>
        </w:rPr>
      </w:pPr>
      <w:r w:rsidRPr="4248FCC8">
        <w:t xml:space="preserve">Träningsinnehåll </w:t>
      </w:r>
    </w:p>
    <w:p w14:paraId="4E6CA6CA" w14:textId="165353EB" w:rsidR="3561BEDB" w:rsidRDefault="3561BEDB" w:rsidP="00DD78AE">
      <w:pPr>
        <w:pStyle w:val="Liststycke"/>
        <w:numPr>
          <w:ilvl w:val="0"/>
          <w:numId w:val="83"/>
        </w:numPr>
        <w:ind w:left="360"/>
      </w:pPr>
      <w:r>
        <w:t xml:space="preserve">Enligt ansvarig tränare. </w:t>
      </w:r>
      <w:r>
        <w:br/>
      </w:r>
    </w:p>
    <w:p w14:paraId="4BCD8C40" w14:textId="3D582A8B" w:rsidR="3561BEDB" w:rsidRDefault="3561BEDB" w:rsidP="00DD78AE">
      <w:pPr>
        <w:pStyle w:val="Rubrik4"/>
        <w:rPr>
          <w:rFonts w:ascii="Calibri Light" w:eastAsia="Calibri Light" w:hAnsi="Calibri Light" w:cs="Calibri Light"/>
          <w:i w:val="0"/>
        </w:rPr>
      </w:pPr>
      <w:r w:rsidRPr="4248FCC8">
        <w:t xml:space="preserve">Matchspel </w:t>
      </w:r>
    </w:p>
    <w:p w14:paraId="6DBFAA77" w14:textId="11328170" w:rsidR="3561BEDB" w:rsidRDefault="3561BEDB" w:rsidP="00DD78AE">
      <w:pPr>
        <w:pStyle w:val="Liststycke"/>
        <w:numPr>
          <w:ilvl w:val="0"/>
          <w:numId w:val="82"/>
        </w:numPr>
        <w:ind w:left="360"/>
      </w:pPr>
      <w:r>
        <w:t>SvFF div 3</w:t>
      </w:r>
      <w:r>
        <w:br/>
      </w:r>
    </w:p>
    <w:p w14:paraId="562C6C16" w14:textId="1956EB16" w:rsidR="3561BEDB" w:rsidRDefault="3561BEDB" w:rsidP="00DD78AE">
      <w:pPr>
        <w:pStyle w:val="Rubrik4"/>
        <w:rPr>
          <w:rFonts w:ascii="Calibri Light" w:eastAsia="Calibri Light" w:hAnsi="Calibri Light" w:cs="Calibri Light"/>
          <w:i w:val="0"/>
        </w:rPr>
      </w:pPr>
      <w:r w:rsidRPr="4248FCC8">
        <w:t xml:space="preserve">Utbildning  </w:t>
      </w:r>
    </w:p>
    <w:p w14:paraId="79D2E46E" w14:textId="31069D97" w:rsidR="3561BEDB" w:rsidRDefault="3561BEDB" w:rsidP="00DD78AE">
      <w:pPr>
        <w:pStyle w:val="Liststycke"/>
        <w:numPr>
          <w:ilvl w:val="0"/>
          <w:numId w:val="81"/>
        </w:numPr>
        <w:ind w:left="360"/>
      </w:pPr>
      <w:r>
        <w:t xml:space="preserve">Lägst UEFA </w:t>
      </w:r>
      <w:r w:rsidR="00A06038">
        <w:t>A</w:t>
      </w:r>
      <w:r>
        <w:t xml:space="preserve"> är önskvärt samt SvFF målvakt C i ledarstaben. </w:t>
      </w:r>
      <w:r>
        <w:br/>
      </w:r>
    </w:p>
    <w:p w14:paraId="0A811ED9" w14:textId="2A20DB8F" w:rsidR="3561BEDB" w:rsidRDefault="3561BEDB" w:rsidP="00DD78AE">
      <w:pPr>
        <w:pStyle w:val="Rubrik4"/>
        <w:rPr>
          <w:rFonts w:ascii="Calibri Light" w:eastAsia="Calibri Light" w:hAnsi="Calibri Light" w:cs="Calibri Light"/>
          <w:i w:val="0"/>
        </w:rPr>
      </w:pPr>
      <w:r w:rsidRPr="4248FCC8">
        <w:t xml:space="preserve">Övrigt </w:t>
      </w:r>
    </w:p>
    <w:p w14:paraId="2FCF5299" w14:textId="2703F514" w:rsidR="3561BEDB" w:rsidRDefault="00004F30" w:rsidP="00DD78AE">
      <w:r>
        <w:t xml:space="preserve"> …</w:t>
      </w:r>
    </w:p>
    <w:p w14:paraId="37E17F7A" w14:textId="0FB3EFFD" w:rsidR="3561BEDB" w:rsidRDefault="3561BEDB" w:rsidP="00DD78AE">
      <w:r>
        <w:t xml:space="preserve"> </w:t>
      </w:r>
    </w:p>
    <w:p w14:paraId="727F1A0D" w14:textId="2EAE88E1" w:rsidR="3561BEDB" w:rsidRDefault="3561BEDB" w:rsidP="00DD78AE">
      <w:pPr>
        <w:pStyle w:val="Rubrik3"/>
        <w:rPr>
          <w:rFonts w:ascii="Calibri Light" w:eastAsia="Calibri Light" w:hAnsi="Calibri Light" w:cs="Calibri Light"/>
          <w:color w:val="1F4D78"/>
        </w:rPr>
      </w:pPr>
      <w:bookmarkStart w:id="450" w:name="_Toc184275000"/>
      <w:bookmarkStart w:id="451" w:name="_Toc185065659"/>
      <w:bookmarkStart w:id="452" w:name="_Toc185179164"/>
      <w:bookmarkStart w:id="453" w:name="_Toc185184269"/>
      <w:bookmarkStart w:id="454" w:name="_Toc185410588"/>
      <w:r w:rsidRPr="0F74E0D5">
        <w:rPr>
          <w:rFonts w:ascii="Calibri Light" w:eastAsia="Calibri Light" w:hAnsi="Calibri Light" w:cs="Calibri Light"/>
          <w:color w:val="1F4D78"/>
        </w:rPr>
        <w:t>Herr U</w:t>
      </w:r>
      <w:bookmarkEnd w:id="450"/>
      <w:bookmarkEnd w:id="451"/>
      <w:bookmarkEnd w:id="452"/>
      <w:bookmarkEnd w:id="453"/>
      <w:bookmarkEnd w:id="454"/>
    </w:p>
    <w:p w14:paraId="0DB29FE1" w14:textId="256B3364"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Allmänt</w:t>
      </w:r>
    </w:p>
    <w:p w14:paraId="15549CEE" w14:textId="3E89DF55" w:rsidR="3561BEDB" w:rsidRDefault="3561BEDB" w:rsidP="00DD78AE">
      <w:r>
        <w:t>Verksamheten för Herr U syftar till att utbilda och utveckla föreningens äldre ungdomar samt övriga seniorspelare som inte tar plats i Herr A i syfte att dessa ska kunna nå en plats i Herr A</w:t>
      </w:r>
      <w:r w:rsidR="00871D08">
        <w:t>.</w:t>
      </w:r>
      <w:r w:rsidRPr="4248FCC8">
        <w:rPr>
          <w:color w:val="FF0000"/>
        </w:rPr>
        <w:t xml:space="preserve"> </w:t>
      </w:r>
      <w:r>
        <w:t>BKV Norrtäljes spelarutbildningsplan ska följas.</w:t>
      </w:r>
      <w:r w:rsidRPr="4248FCC8">
        <w:rPr>
          <w:color w:val="FF0000"/>
        </w:rPr>
        <w:t xml:space="preserve"> </w:t>
      </w:r>
      <w:r>
        <w:t xml:space="preserve">Utbildning och utveckling av spelare premieras före vinst i enskild match. </w:t>
      </w:r>
    </w:p>
    <w:p w14:paraId="0FA4E624" w14:textId="5991B137" w:rsidR="3561BEDB" w:rsidRDefault="3561BEDB" w:rsidP="00DD78AE">
      <w:r>
        <w:t xml:space="preserve"> </w:t>
      </w:r>
    </w:p>
    <w:p w14:paraId="5A3888F1" w14:textId="15E70848"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lastRenderedPageBreak/>
        <w:t>Struktur/Organisation</w:t>
      </w:r>
    </w:p>
    <w:p w14:paraId="54008170" w14:textId="2952EAC3" w:rsidR="3561BEDB" w:rsidRDefault="3561BEDB" w:rsidP="00DD78AE">
      <w:pPr>
        <w:pStyle w:val="Liststycke"/>
        <w:numPr>
          <w:ilvl w:val="0"/>
          <w:numId w:val="87"/>
        </w:numPr>
        <w:ind w:left="360"/>
      </w:pPr>
      <w:r>
        <w:t xml:space="preserve">Herr U består främst av spelare födda </w:t>
      </w:r>
      <w:r w:rsidR="00BD60AA">
        <w:t>2006–2008</w:t>
      </w:r>
      <w:r>
        <w:t xml:space="preserve">. </w:t>
      </w:r>
    </w:p>
    <w:p w14:paraId="4816052B" w14:textId="3425D420" w:rsidR="3561BEDB" w:rsidRDefault="3561BEDB" w:rsidP="00DD78AE"/>
    <w:p w14:paraId="4C9B14D7" w14:textId="075FFF23"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 xml:space="preserve">Antal spelare </w:t>
      </w:r>
    </w:p>
    <w:p w14:paraId="14D700AB" w14:textId="29FFBB62" w:rsidR="3561BEDB" w:rsidRDefault="3561BEDB" w:rsidP="00DD78AE">
      <w:pPr>
        <w:pStyle w:val="Liststycke"/>
        <w:numPr>
          <w:ilvl w:val="0"/>
          <w:numId w:val="86"/>
        </w:numPr>
        <w:ind w:left="360"/>
      </w:pPr>
      <w:r>
        <w:t>ca 20 spelare + 2 mv</w:t>
      </w:r>
      <w:r>
        <w:br/>
      </w:r>
    </w:p>
    <w:p w14:paraId="2C14543E" w14:textId="69D4275D"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 xml:space="preserve">Antal ledare </w:t>
      </w:r>
    </w:p>
    <w:p w14:paraId="6C7B18BE" w14:textId="555673CD" w:rsidR="3561BEDB" w:rsidRDefault="3561BEDB" w:rsidP="00DD78AE">
      <w:pPr>
        <w:pStyle w:val="Liststycke"/>
        <w:numPr>
          <w:ilvl w:val="0"/>
          <w:numId w:val="85"/>
        </w:numPr>
        <w:ind w:left="360"/>
      </w:pPr>
      <w:r>
        <w:t xml:space="preserve">Ansvarig tränare – tränare med ansvar för alla spelare samt helheten i träningsgruppen. </w:t>
      </w:r>
    </w:p>
    <w:p w14:paraId="1CA33990" w14:textId="5A9509A6" w:rsidR="3561BEDB" w:rsidRDefault="3561BEDB" w:rsidP="00DD78AE">
      <w:pPr>
        <w:pStyle w:val="Liststycke"/>
        <w:numPr>
          <w:ilvl w:val="0"/>
          <w:numId w:val="85"/>
        </w:numPr>
        <w:ind w:left="360"/>
      </w:pPr>
      <w:r>
        <w:t xml:space="preserve">Assisterande Tränare – tränare som assisterar ansvarig tränare i sitt uppdrag. </w:t>
      </w:r>
    </w:p>
    <w:p w14:paraId="7D0CBA32" w14:textId="0D5D96A6" w:rsidR="3561BEDB" w:rsidRDefault="00A465D9" w:rsidP="00DD78AE">
      <w:pPr>
        <w:pStyle w:val="Liststycke"/>
        <w:numPr>
          <w:ilvl w:val="0"/>
          <w:numId w:val="85"/>
        </w:numPr>
        <w:ind w:left="360"/>
      </w:pPr>
      <w:r>
        <w:t>Samordnare (</w:t>
      </w:r>
      <w:r w:rsidR="3561BEDB">
        <w:t>ekonomiansvarig</w:t>
      </w:r>
      <w:r>
        <w:t>)</w:t>
      </w:r>
      <w:r w:rsidR="3561BEDB">
        <w:t xml:space="preserve"> – ledare med ansvar för administrativa uppgifter inkl. ekonomi gentemot laget och </w:t>
      </w:r>
      <w:r w:rsidR="00044668">
        <w:t>verksamhetsansvarig</w:t>
      </w:r>
      <w:r w:rsidR="3561BEDB">
        <w:t xml:space="preserve"> herr.</w:t>
      </w:r>
    </w:p>
    <w:p w14:paraId="3A3C9169" w14:textId="6F62BD89" w:rsidR="3561BEDB" w:rsidRDefault="3561BEDB" w:rsidP="00DD78AE">
      <w:pPr>
        <w:pStyle w:val="Liststycke"/>
        <w:numPr>
          <w:ilvl w:val="0"/>
          <w:numId w:val="85"/>
        </w:numPr>
        <w:ind w:left="360"/>
      </w:pPr>
      <w:r>
        <w:t xml:space="preserve">Materielansvarig – ledare med ansvar för träningstruppens gemensamma materiel. Inköp av materiel enligt anvisningar.  </w:t>
      </w:r>
      <w:r>
        <w:br/>
      </w:r>
    </w:p>
    <w:p w14:paraId="1844BE0B" w14:textId="5F18BBA0"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 xml:space="preserve">Träningsomfattning </w:t>
      </w:r>
    </w:p>
    <w:p w14:paraId="38C0250D" w14:textId="7CF1EDF1" w:rsidR="3561BEDB" w:rsidRDefault="3561BEDB" w:rsidP="00DD78AE">
      <w:pPr>
        <w:pStyle w:val="Liststycke"/>
        <w:numPr>
          <w:ilvl w:val="0"/>
          <w:numId w:val="84"/>
        </w:numPr>
        <w:ind w:left="360"/>
      </w:pPr>
      <w:r>
        <w:t xml:space="preserve">Under perioden januari-april 3 gånger/vecka á 90 minuter utomhus. </w:t>
      </w:r>
    </w:p>
    <w:p w14:paraId="3EA752E8" w14:textId="5D5B34C2" w:rsidR="3561BEDB" w:rsidRDefault="3561BEDB" w:rsidP="00DD78AE">
      <w:pPr>
        <w:pStyle w:val="Liststycke"/>
        <w:numPr>
          <w:ilvl w:val="0"/>
          <w:numId w:val="84"/>
        </w:numPr>
        <w:ind w:left="360"/>
      </w:pPr>
      <w:r>
        <w:t xml:space="preserve">Under perioden maj-oktober 3–4 gånger/vecka á 90 minuter utomhus. </w:t>
      </w:r>
    </w:p>
    <w:p w14:paraId="3967E7B9" w14:textId="4D2635E1" w:rsidR="3561BEDB" w:rsidRDefault="3561BEDB" w:rsidP="00DD78AE">
      <w:pPr>
        <w:pStyle w:val="Liststycke"/>
        <w:numPr>
          <w:ilvl w:val="0"/>
          <w:numId w:val="84"/>
        </w:numPr>
        <w:ind w:left="360"/>
      </w:pPr>
      <w:r>
        <w:t>Under perioden november (v.45) - januari ges möjlighet för Herr U att träna 2 gånger/vecka inomhus/utomhus</w:t>
      </w:r>
      <w:r>
        <w:br/>
      </w:r>
    </w:p>
    <w:p w14:paraId="3BB91DAB" w14:textId="6737DA01"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 xml:space="preserve">Träningsinnehåll </w:t>
      </w:r>
    </w:p>
    <w:p w14:paraId="0A994F5B" w14:textId="4DEDD68C" w:rsidR="3561BEDB" w:rsidRDefault="3561BEDB" w:rsidP="00DD78AE">
      <w:pPr>
        <w:pStyle w:val="Liststycke"/>
        <w:numPr>
          <w:ilvl w:val="0"/>
          <w:numId w:val="83"/>
        </w:numPr>
        <w:ind w:left="360"/>
      </w:pPr>
      <w:r>
        <w:t xml:space="preserve">Enligt BKV Norrtäljes spelarutbildningsplan. Utbildning och utveckling av spelare premieras före vinst i enskild match. </w:t>
      </w:r>
      <w:r>
        <w:br/>
      </w:r>
    </w:p>
    <w:p w14:paraId="54675AA3" w14:textId="2DE26C95"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 xml:space="preserve">Matchspel </w:t>
      </w:r>
    </w:p>
    <w:p w14:paraId="5D0A6028" w14:textId="6F061348" w:rsidR="3561BEDB" w:rsidRDefault="3561BEDB" w:rsidP="00DD78AE">
      <w:pPr>
        <w:pStyle w:val="Liststycke"/>
        <w:numPr>
          <w:ilvl w:val="0"/>
          <w:numId w:val="82"/>
        </w:numPr>
        <w:ind w:left="360"/>
      </w:pPr>
      <w:r>
        <w:t>UFF division 5 (stöd av Herr A), Upplandscupen (stöd av Herr A)</w:t>
      </w:r>
      <w:r>
        <w:br/>
      </w:r>
    </w:p>
    <w:p w14:paraId="554C601F" w14:textId="7FDB1EF4"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 xml:space="preserve">Utbildning  </w:t>
      </w:r>
    </w:p>
    <w:p w14:paraId="587C0339" w14:textId="130116B8" w:rsidR="3561BEDB" w:rsidRDefault="3561BEDB" w:rsidP="00DD78AE">
      <w:pPr>
        <w:pStyle w:val="Liststycke"/>
        <w:numPr>
          <w:ilvl w:val="0"/>
          <w:numId w:val="81"/>
        </w:numPr>
        <w:ind w:left="360"/>
      </w:pPr>
      <w:r>
        <w:t xml:space="preserve">Lägst UEFA C är önskvärt samt att SvFF målvakt C finns i ledarstaben. Spelformsutbildning </w:t>
      </w:r>
      <w:r w:rsidR="00AE1D73">
        <w:t>11–11</w:t>
      </w:r>
      <w:r>
        <w:t xml:space="preserve">.  </w:t>
      </w:r>
      <w:r>
        <w:br/>
      </w:r>
    </w:p>
    <w:p w14:paraId="6C576C76" w14:textId="524EFD91" w:rsidR="3561BEDB" w:rsidRDefault="3561BEDB" w:rsidP="00DD78AE">
      <w:pPr>
        <w:pStyle w:val="Rubrik4"/>
        <w:rPr>
          <w:rFonts w:ascii="Calibri Light" w:eastAsia="Calibri Light" w:hAnsi="Calibri Light" w:cs="Calibri Light"/>
        </w:rPr>
      </w:pPr>
      <w:r w:rsidRPr="4248FCC8">
        <w:rPr>
          <w:rFonts w:ascii="Calibri Light" w:eastAsia="Calibri Light" w:hAnsi="Calibri Light" w:cs="Calibri Light"/>
        </w:rPr>
        <w:t xml:space="preserve">Övrigt </w:t>
      </w:r>
    </w:p>
    <w:p w14:paraId="720BF064" w14:textId="521D3B1A" w:rsidR="3561BEDB" w:rsidRDefault="3561BEDB" w:rsidP="00DD78AE">
      <w:pPr>
        <w:pStyle w:val="Liststycke"/>
        <w:numPr>
          <w:ilvl w:val="0"/>
          <w:numId w:val="73"/>
        </w:numPr>
        <w:ind w:left="360"/>
      </w:pPr>
      <w:r>
        <w:t xml:space="preserve">Spelarmöte 2 ggr/säsong samt inför säsong. </w:t>
      </w:r>
    </w:p>
    <w:p w14:paraId="2094B7D4" w14:textId="13C590AC" w:rsidR="3561BEDB" w:rsidRDefault="3561BEDB" w:rsidP="00DD78AE">
      <w:pPr>
        <w:pStyle w:val="Liststycke"/>
        <w:numPr>
          <w:ilvl w:val="0"/>
          <w:numId w:val="73"/>
        </w:numPr>
        <w:ind w:left="360"/>
      </w:pPr>
      <w:r>
        <w:t xml:space="preserve">Fotbollsteori bör hållas några gånger/år med spelartruppen. Stöd kan erhållas av BKV Fotbollsutvecklare. </w:t>
      </w:r>
    </w:p>
    <w:p w14:paraId="62B1FF17" w14:textId="67451537" w:rsidR="3561BEDB" w:rsidRDefault="3561BEDB" w:rsidP="00DD78AE">
      <w:pPr>
        <w:pStyle w:val="Liststycke"/>
        <w:numPr>
          <w:ilvl w:val="0"/>
          <w:numId w:val="73"/>
        </w:numPr>
        <w:ind w:left="360"/>
      </w:pPr>
      <w:r>
        <w:t xml:space="preserve">Användning av VEO kamera i utbildningssyfte ska göras regelbundet under säsongen. </w:t>
      </w:r>
    </w:p>
    <w:p w14:paraId="5DA244AA" w14:textId="1192B0CF" w:rsidR="3561BEDB" w:rsidRDefault="3561BEDB" w:rsidP="00DD78AE">
      <w:r>
        <w:t xml:space="preserve"> </w:t>
      </w:r>
    </w:p>
    <w:p w14:paraId="08BC65CF" w14:textId="17A88658" w:rsidR="3561BEDB" w:rsidRDefault="3561BEDB" w:rsidP="00DD78AE">
      <w:pPr>
        <w:pStyle w:val="Rubrik3"/>
        <w:rPr>
          <w:rFonts w:ascii="Calibri Light" w:eastAsia="Calibri Light" w:hAnsi="Calibri Light" w:cs="Calibri Light"/>
          <w:color w:val="1F4D78"/>
        </w:rPr>
      </w:pPr>
      <w:bookmarkStart w:id="455" w:name="_Toc184275001"/>
      <w:bookmarkStart w:id="456" w:name="_Toc185065660"/>
      <w:bookmarkStart w:id="457" w:name="_Toc185179165"/>
      <w:bookmarkStart w:id="458" w:name="_Toc185184270"/>
      <w:bookmarkStart w:id="459" w:name="_Toc185410589"/>
      <w:r w:rsidRPr="0F74E0D5">
        <w:rPr>
          <w:rFonts w:ascii="Calibri Light" w:eastAsia="Calibri Light" w:hAnsi="Calibri Light" w:cs="Calibri Light"/>
          <w:color w:val="1F4D78"/>
        </w:rPr>
        <w:t>P19 år (11 mot 11)</w:t>
      </w:r>
      <w:bookmarkEnd w:id="455"/>
      <w:bookmarkEnd w:id="456"/>
      <w:bookmarkEnd w:id="457"/>
      <w:bookmarkEnd w:id="458"/>
      <w:bookmarkEnd w:id="459"/>
    </w:p>
    <w:p w14:paraId="56F47F02" w14:textId="692784DF" w:rsidR="3561BEDB" w:rsidRDefault="3561BEDB" w:rsidP="00DD78AE">
      <w:pPr>
        <w:pStyle w:val="Rubrik4"/>
        <w:rPr>
          <w:rFonts w:ascii="Calibri" w:eastAsia="Calibri" w:hAnsi="Calibri" w:cs="Calibri"/>
        </w:rPr>
      </w:pPr>
      <w:r w:rsidRPr="4248FCC8">
        <w:t xml:space="preserve">Allmänt </w:t>
      </w:r>
    </w:p>
    <w:p w14:paraId="7C941A2D" w14:textId="604BD956" w:rsidR="3561BEDB" w:rsidRDefault="3561BEDB" w:rsidP="00DD78AE">
      <w:r>
        <w:t>Åldersgruppens verksamhet syftar till att spelarna ska ha roligt och samtidigt lära sig så mycket som möjligt. Alla spelare ska ges förutsättningar att utvecklas och delta utefter sina ambitioner och förutsättningar. BKV Norrtäljes spelarutbildningsplan ska följas.</w:t>
      </w:r>
      <w:r w:rsidRPr="4248FCC8">
        <w:rPr>
          <w:color w:val="FF0000"/>
        </w:rPr>
        <w:t xml:space="preserve"> </w:t>
      </w:r>
      <w:r>
        <w:t xml:space="preserve">Utbildning och utveckling av spelare premieras före vinst i enskild match. </w:t>
      </w:r>
      <w:r>
        <w:br/>
      </w:r>
    </w:p>
    <w:p w14:paraId="57A2D842" w14:textId="737DE8CE" w:rsidR="3561BEDB" w:rsidRDefault="3561BEDB" w:rsidP="00DD78AE">
      <w:pPr>
        <w:pStyle w:val="Rubrik4"/>
        <w:rPr>
          <w:rFonts w:ascii="Calibri" w:eastAsia="Calibri" w:hAnsi="Calibri" w:cs="Calibri"/>
        </w:rPr>
      </w:pPr>
      <w:r w:rsidRPr="4248FCC8">
        <w:t>Spelform</w:t>
      </w:r>
    </w:p>
    <w:p w14:paraId="3714E8A4" w14:textId="2E49023C" w:rsidR="3561BEDB" w:rsidRDefault="3561BEDB" w:rsidP="00DD78AE">
      <w:r>
        <w:t>Se mer information om spelform via länken ”</w:t>
      </w:r>
      <w:hyperlink r:id="rId31" w:history="1">
        <w:r w:rsidRPr="4248FCC8">
          <w:rPr>
            <w:rStyle w:val="Hyperlnk"/>
          </w:rPr>
          <w:t>11 mot 11</w:t>
        </w:r>
      </w:hyperlink>
      <w:r w:rsidRPr="4248FCC8">
        <w:rPr>
          <w:color w:val="0563C1"/>
          <w:u w:val="single"/>
        </w:rPr>
        <w:t>”</w:t>
      </w:r>
      <w:r>
        <w:t xml:space="preserve"> </w:t>
      </w:r>
    </w:p>
    <w:p w14:paraId="6D338C00" w14:textId="77777777" w:rsidR="00504D28" w:rsidRDefault="00504D28" w:rsidP="00DD78AE"/>
    <w:p w14:paraId="5B4BB908" w14:textId="1AD60CB7" w:rsidR="3561BEDB" w:rsidRDefault="3561BEDB" w:rsidP="00DD78AE">
      <w:pPr>
        <w:pStyle w:val="Rubrik4"/>
        <w:rPr>
          <w:rFonts w:ascii="Calibri" w:eastAsia="Calibri" w:hAnsi="Calibri" w:cs="Calibri"/>
        </w:rPr>
      </w:pPr>
      <w:r w:rsidRPr="4248FCC8">
        <w:lastRenderedPageBreak/>
        <w:t>Struktur/Organisation</w:t>
      </w:r>
    </w:p>
    <w:p w14:paraId="66BDF5BA" w14:textId="7970F2AE" w:rsidR="3561BEDB" w:rsidRDefault="3561BEDB" w:rsidP="00DD78AE">
      <w:pPr>
        <w:pStyle w:val="Liststycke"/>
        <w:numPr>
          <w:ilvl w:val="0"/>
          <w:numId w:val="87"/>
        </w:numPr>
        <w:ind w:left="360"/>
      </w:pPr>
      <w:r>
        <w:t>Åldersgruppen delas in med intresserade spelare i åldersgruppen födda 2008 och äldre som inte tagit plats i herrssektionens U eller A lag.</w:t>
      </w:r>
    </w:p>
    <w:p w14:paraId="6B0DDE91" w14:textId="44F438F3" w:rsidR="3561BEDB" w:rsidRDefault="3561BEDB" w:rsidP="00DD78AE">
      <w:r>
        <w:t xml:space="preserve"> </w:t>
      </w:r>
    </w:p>
    <w:p w14:paraId="05CB4F57" w14:textId="58F2E536" w:rsidR="3561BEDB" w:rsidRDefault="3561BEDB" w:rsidP="00DD78AE">
      <w:pPr>
        <w:pStyle w:val="Rubrik4"/>
        <w:rPr>
          <w:rFonts w:ascii="Calibri" w:eastAsia="Calibri" w:hAnsi="Calibri" w:cs="Calibri"/>
        </w:rPr>
      </w:pPr>
      <w:r w:rsidRPr="4248FCC8">
        <w:t xml:space="preserve">Antal spelare </w:t>
      </w:r>
    </w:p>
    <w:p w14:paraId="7290F7F2" w14:textId="3DE80019" w:rsidR="3561BEDB" w:rsidRDefault="3561BEDB" w:rsidP="00DD78AE">
      <w:pPr>
        <w:pStyle w:val="Liststycke"/>
        <w:numPr>
          <w:ilvl w:val="0"/>
          <w:numId w:val="86"/>
        </w:numPr>
        <w:ind w:left="360"/>
      </w:pPr>
      <w:r>
        <w:t>Träningsgrupperna består av befintliga spelare samt spelare som spontant sökt sig till föreningen. Aktiv rekrytering får dessutom göras i dessa åldersgrupper (ej av enskilda ledare i åldersgruppen)</w:t>
      </w:r>
    </w:p>
    <w:p w14:paraId="55ED07D6" w14:textId="495DD4F8" w:rsidR="3561BEDB" w:rsidRDefault="3561BEDB" w:rsidP="00DD78AE">
      <w:pPr>
        <w:pStyle w:val="Liststycke"/>
        <w:numPr>
          <w:ilvl w:val="0"/>
          <w:numId w:val="86"/>
        </w:numPr>
        <w:ind w:left="360"/>
      </w:pPr>
      <w:r>
        <w:t xml:space="preserve">Träningsgrupperna består av tillräckligt många spelare för att kunna delta med minst ett lag i seriespel (minst 14 st.).  </w:t>
      </w:r>
    </w:p>
    <w:p w14:paraId="48AC91DA" w14:textId="516A8901" w:rsidR="3561BEDB" w:rsidRDefault="3561BEDB" w:rsidP="00DD78AE">
      <w:pPr>
        <w:pStyle w:val="Liststycke"/>
        <w:numPr>
          <w:ilvl w:val="0"/>
          <w:numId w:val="86"/>
        </w:numPr>
        <w:ind w:left="360"/>
      </w:pPr>
      <w:r>
        <w:t xml:space="preserve">Träningsgruppen består av max 22st. spelare/träningsgrupp.  </w:t>
      </w:r>
    </w:p>
    <w:p w14:paraId="05F64CC4" w14:textId="77777777" w:rsidR="006A5AD8" w:rsidRDefault="006A5AD8" w:rsidP="00DD78AE">
      <w:pPr>
        <w:pStyle w:val="Liststycke"/>
        <w:ind w:left="360"/>
      </w:pPr>
    </w:p>
    <w:p w14:paraId="681164C8" w14:textId="4978BE9A" w:rsidR="3561BEDB" w:rsidRDefault="3561BEDB" w:rsidP="00DD78AE">
      <w:pPr>
        <w:pStyle w:val="Rubrik4"/>
        <w:rPr>
          <w:rFonts w:ascii="Calibri" w:eastAsia="Calibri" w:hAnsi="Calibri" w:cs="Calibri"/>
        </w:rPr>
      </w:pPr>
      <w:r w:rsidRPr="4248FCC8">
        <w:t xml:space="preserve">Antal ledare </w:t>
      </w:r>
    </w:p>
    <w:p w14:paraId="25B1CFC7" w14:textId="62716EED" w:rsidR="3561BEDB" w:rsidRDefault="3561BEDB" w:rsidP="00DD78AE">
      <w:pPr>
        <w:pStyle w:val="Liststycke"/>
        <w:numPr>
          <w:ilvl w:val="0"/>
          <w:numId w:val="85"/>
        </w:numPr>
        <w:ind w:left="360"/>
      </w:pPr>
      <w:r>
        <w:t xml:space="preserve">1–2 st. </w:t>
      </w:r>
      <w:r w:rsidR="00EE4693">
        <w:t>samordnare</w:t>
      </w:r>
      <w:r>
        <w:t xml:space="preserve"> per åldersgrupp (ordinarie, reserv) </w:t>
      </w:r>
    </w:p>
    <w:p w14:paraId="4C8E1D45" w14:textId="3195B163" w:rsidR="3561BEDB" w:rsidRDefault="3561BEDB" w:rsidP="00DD78AE">
      <w:pPr>
        <w:pStyle w:val="Liststycke"/>
        <w:numPr>
          <w:ilvl w:val="0"/>
          <w:numId w:val="85"/>
        </w:numPr>
        <w:ind w:left="360"/>
      </w:pPr>
      <w:r>
        <w:t xml:space="preserve">1–2 st. ekonomiansvarig/-a per åldersgrupp (ordinarie, reserv) </w:t>
      </w:r>
    </w:p>
    <w:p w14:paraId="72CA8C4F" w14:textId="6DE9E6F5" w:rsidR="3561BEDB" w:rsidRDefault="3561BEDB" w:rsidP="00DD78AE">
      <w:pPr>
        <w:pStyle w:val="Liststycke"/>
        <w:numPr>
          <w:ilvl w:val="0"/>
          <w:numId w:val="85"/>
        </w:numPr>
        <w:ind w:left="360"/>
      </w:pPr>
      <w:r>
        <w:t xml:space="preserve">Minst 2 st. tränare /träningsgrupp (beroende på antal spelare, 1 tränare/10 spelare) </w:t>
      </w:r>
    </w:p>
    <w:p w14:paraId="3C940C8C" w14:textId="26E7DB4B" w:rsidR="3561BEDB" w:rsidRDefault="3561BEDB" w:rsidP="00DD78AE">
      <w:pPr>
        <w:pStyle w:val="Liststycke"/>
        <w:numPr>
          <w:ilvl w:val="0"/>
          <w:numId w:val="85"/>
        </w:numPr>
        <w:ind w:left="360"/>
      </w:pPr>
      <w:r>
        <w:t>Anhöriggrupp bestående av t.ex. hjälptränare, materialförvaltare, matchvärd, kiosk- och tvätt schema, lagaktiviteter</w:t>
      </w:r>
    </w:p>
    <w:p w14:paraId="235652C7" w14:textId="77777777" w:rsidR="006A5AD8" w:rsidRDefault="006A5AD8" w:rsidP="00DD78AE">
      <w:pPr>
        <w:pStyle w:val="Liststycke"/>
        <w:ind w:left="360"/>
      </w:pPr>
    </w:p>
    <w:p w14:paraId="4800856E" w14:textId="3F97FEC4" w:rsidR="3561BEDB" w:rsidRDefault="3561BEDB" w:rsidP="00DD78AE">
      <w:pPr>
        <w:pStyle w:val="Rubrik4"/>
        <w:rPr>
          <w:rFonts w:ascii="Calibri" w:eastAsia="Calibri" w:hAnsi="Calibri" w:cs="Calibri"/>
        </w:rPr>
      </w:pPr>
      <w:r w:rsidRPr="4248FCC8">
        <w:t xml:space="preserve">Träningsomfattning </w:t>
      </w:r>
    </w:p>
    <w:p w14:paraId="2EBCFE3B" w14:textId="653BDE6D" w:rsidR="3561BEDB" w:rsidRDefault="3561BEDB" w:rsidP="00DD78AE">
      <w:pPr>
        <w:pStyle w:val="Liststycke"/>
        <w:numPr>
          <w:ilvl w:val="0"/>
          <w:numId w:val="84"/>
        </w:numPr>
        <w:ind w:left="360"/>
      </w:pPr>
      <w:r>
        <w:t xml:space="preserve">Under perioden (april) maj-september tränar åldersgrupperna 2–3 gånger/vecka á 90 minuter utomhus. </w:t>
      </w:r>
    </w:p>
    <w:p w14:paraId="729FF6D9" w14:textId="29E8326F" w:rsidR="3561BEDB" w:rsidRDefault="3561BEDB" w:rsidP="00DD78AE">
      <w:pPr>
        <w:pStyle w:val="Liststycke"/>
        <w:numPr>
          <w:ilvl w:val="0"/>
          <w:numId w:val="68"/>
        </w:numPr>
        <w:ind w:left="360"/>
      </w:pPr>
      <w:r>
        <w:t>Under perioden november (v.45) - april ges möjlighet för åldersgrupperna att träna 2 gånger/vecka inomhus/utomhus</w:t>
      </w:r>
    </w:p>
    <w:p w14:paraId="5A67D155" w14:textId="7363807D" w:rsidR="3561BEDB" w:rsidRDefault="3561BEDB" w:rsidP="00DD78AE">
      <w:pPr>
        <w:pStyle w:val="Liststycke"/>
        <w:numPr>
          <w:ilvl w:val="0"/>
          <w:numId w:val="68"/>
        </w:numPr>
        <w:ind w:left="360"/>
      </w:pPr>
      <w:r>
        <w:t>Extra träning därutöver genom åldersgruppens försorg eller individuell anmälan till BKV fotbollsskola (Camp Roslagen) eller andra skolor/camper.</w:t>
      </w:r>
    </w:p>
    <w:p w14:paraId="6B68CCC9" w14:textId="77777777" w:rsidR="00ED5A36" w:rsidRDefault="00ED5A36" w:rsidP="00DD78AE">
      <w:pPr>
        <w:pStyle w:val="Liststycke"/>
        <w:ind w:left="360"/>
      </w:pPr>
    </w:p>
    <w:p w14:paraId="35C2D451" w14:textId="05885720" w:rsidR="3561BEDB" w:rsidRDefault="3561BEDB" w:rsidP="00DD78AE">
      <w:pPr>
        <w:pStyle w:val="Rubrik4"/>
        <w:rPr>
          <w:rFonts w:ascii="Calibri" w:eastAsia="Calibri" w:hAnsi="Calibri" w:cs="Calibri"/>
        </w:rPr>
      </w:pPr>
      <w:r w:rsidRPr="4248FCC8">
        <w:t xml:space="preserve">Träningsinnehåll </w:t>
      </w:r>
    </w:p>
    <w:p w14:paraId="2B3380EB" w14:textId="6B938BCF" w:rsidR="3561BEDB" w:rsidRDefault="3561BEDB" w:rsidP="00DD78AE">
      <w:pPr>
        <w:pStyle w:val="Liststycke"/>
        <w:numPr>
          <w:ilvl w:val="0"/>
          <w:numId w:val="83"/>
        </w:numPr>
        <w:ind w:left="360"/>
      </w:pPr>
      <w:r>
        <w:t xml:space="preserve">Åldersgruppen tränare planerar träningarna utifrån BKV:s spelarutbildningsplan “11 mot 11” med stöd av BKV </w:t>
      </w:r>
      <w:r w:rsidR="00204748">
        <w:t>Fotbollsutvecklare (</w:t>
      </w:r>
      <w:r>
        <w:t>FU). Utbildning och utveckling av spelare premieras före vinst i enskild match.</w:t>
      </w:r>
    </w:p>
    <w:p w14:paraId="62909952" w14:textId="4C7A4107" w:rsidR="3561BEDB" w:rsidRDefault="3561BEDB" w:rsidP="00DD78AE">
      <w:pPr>
        <w:pStyle w:val="Liststycke"/>
        <w:numPr>
          <w:ilvl w:val="0"/>
          <w:numId w:val="83"/>
        </w:numPr>
        <w:ind w:left="360"/>
      </w:pPr>
      <w:r>
        <w:t>”</w:t>
      </w:r>
      <w:hyperlink r:id="rId32" w:history="1">
        <w:r w:rsidRPr="4248FCC8">
          <w:rPr>
            <w:rStyle w:val="Hyperlnk"/>
          </w:rPr>
          <w:t>SvFF fotbollsportal</w:t>
        </w:r>
      </w:hyperlink>
      <w:r w:rsidRPr="4248FCC8">
        <w:rPr>
          <w:u w:val="single"/>
        </w:rPr>
        <w:t>”</w:t>
      </w:r>
      <w:r>
        <w:t xml:space="preserve"> används för träningsplanering</w:t>
      </w:r>
    </w:p>
    <w:p w14:paraId="6747A80D" w14:textId="77777777" w:rsidR="00ED5A36" w:rsidRDefault="00ED5A36" w:rsidP="00DD78AE">
      <w:pPr>
        <w:pStyle w:val="Liststycke"/>
        <w:ind w:left="360"/>
      </w:pPr>
    </w:p>
    <w:p w14:paraId="6863C0DD" w14:textId="285ADA1B" w:rsidR="3561BEDB" w:rsidRDefault="3561BEDB" w:rsidP="00DD78AE">
      <w:pPr>
        <w:pStyle w:val="Rubrik4"/>
        <w:rPr>
          <w:rFonts w:ascii="Calibri" w:eastAsia="Calibri" w:hAnsi="Calibri" w:cs="Calibri"/>
        </w:rPr>
      </w:pPr>
      <w:r w:rsidRPr="4248FCC8">
        <w:t xml:space="preserve">Matchspel </w:t>
      </w:r>
    </w:p>
    <w:p w14:paraId="3034E610" w14:textId="099DFDE0" w:rsidR="3561BEDB" w:rsidRDefault="3561BEDB" w:rsidP="00DD78AE">
      <w:pPr>
        <w:pStyle w:val="Liststycke"/>
        <w:numPr>
          <w:ilvl w:val="0"/>
          <w:numId w:val="82"/>
        </w:numPr>
        <w:ind w:left="360"/>
      </w:pPr>
      <w:r>
        <w:t>Seriespel sker inom ramen för Upplands FF för spelform 11 mot 11 (P16/17 alternativt P19 UFF)</w:t>
      </w:r>
    </w:p>
    <w:p w14:paraId="620AB34D" w14:textId="5E4FDFE4" w:rsidR="3561BEDB" w:rsidRDefault="3561BEDB" w:rsidP="00DD78AE">
      <w:pPr>
        <w:pStyle w:val="Liststycke"/>
        <w:numPr>
          <w:ilvl w:val="0"/>
          <w:numId w:val="82"/>
        </w:numPr>
        <w:ind w:left="360"/>
      </w:pPr>
      <w:r>
        <w:t>Cup-och turneringsdeltagande får i huvudsak ske nationellt</w:t>
      </w:r>
    </w:p>
    <w:p w14:paraId="325B011D" w14:textId="5CB8E630" w:rsidR="3561BEDB" w:rsidRDefault="3561BEDB" w:rsidP="00DD78AE">
      <w:pPr>
        <w:pStyle w:val="Liststycke"/>
        <w:numPr>
          <w:ilvl w:val="0"/>
          <w:numId w:val="82"/>
        </w:numPr>
        <w:ind w:left="360"/>
      </w:pPr>
      <w:r>
        <w:t>Alla spelare erbjuds matchspel om man närvarat vid minst 50% av träningsgruppens träningar under veckan</w:t>
      </w:r>
    </w:p>
    <w:p w14:paraId="6F5B8501" w14:textId="479DC6BD" w:rsidR="3561BEDB" w:rsidRDefault="00F340C4" w:rsidP="00DD78AE">
      <w:pPr>
        <w:pStyle w:val="Liststycke"/>
        <w:numPr>
          <w:ilvl w:val="0"/>
          <w:numId w:val="82"/>
        </w:numPr>
        <w:ind w:left="360"/>
      </w:pPr>
      <w:r>
        <w:t>DM</w:t>
      </w:r>
      <w:r w:rsidRPr="0F74E0D5">
        <w:rPr>
          <w:sz w:val="16"/>
          <w:szCs w:val="16"/>
        </w:rPr>
        <w:t xml:space="preserve"> </w:t>
      </w:r>
      <w:r>
        <w:t>spel</w:t>
      </w:r>
      <w:r w:rsidR="3561BEDB">
        <w:t xml:space="preserve"> - Vid DM får spelarna som har bäst ambition, vilja och förmåga tas ut för spel. Laguttagning beslutas av samordnare med stöd av tränare.</w:t>
      </w:r>
    </w:p>
    <w:p w14:paraId="400B7766" w14:textId="77777777" w:rsidR="008069D1" w:rsidRDefault="008069D1" w:rsidP="00DD78AE">
      <w:pPr>
        <w:pStyle w:val="Liststycke"/>
        <w:ind w:left="360"/>
      </w:pPr>
    </w:p>
    <w:p w14:paraId="25E0B649" w14:textId="45C79BB3" w:rsidR="3561BEDB" w:rsidRDefault="3561BEDB" w:rsidP="00DD78AE">
      <w:pPr>
        <w:pStyle w:val="Rubrik4"/>
        <w:rPr>
          <w:rFonts w:ascii="Calibri" w:eastAsia="Calibri" w:hAnsi="Calibri" w:cs="Calibri"/>
        </w:rPr>
      </w:pPr>
      <w:r w:rsidRPr="4248FCC8">
        <w:t xml:space="preserve">Utbildning  </w:t>
      </w:r>
    </w:p>
    <w:p w14:paraId="63DCABD1" w14:textId="1B98EB96" w:rsidR="3561BEDB" w:rsidRDefault="3561BEDB" w:rsidP="00DD78AE">
      <w:pPr>
        <w:pStyle w:val="Liststycke"/>
        <w:numPr>
          <w:ilvl w:val="0"/>
          <w:numId w:val="81"/>
        </w:numPr>
        <w:ind w:left="360"/>
      </w:pPr>
      <w:r>
        <w:t xml:space="preserve">Tränare – önskvärt med UEFA </w:t>
      </w:r>
      <w:r w:rsidR="00F340C4">
        <w:t>C,</w:t>
      </w:r>
      <w:r>
        <w:t xml:space="preserve"> spelformsutbildning (SFU) 11 mot 11, SvFF Mv. C, </w:t>
      </w:r>
    </w:p>
    <w:p w14:paraId="4824972D" w14:textId="52E6BA83" w:rsidR="3561BEDB" w:rsidRDefault="3561BEDB" w:rsidP="00DD78AE">
      <w:pPr>
        <w:pStyle w:val="Liststycke"/>
        <w:numPr>
          <w:ilvl w:val="0"/>
          <w:numId w:val="81"/>
        </w:numPr>
        <w:ind w:left="360"/>
      </w:pPr>
      <w:r>
        <w:t xml:space="preserve">Interna BKV fortbildningar (administration, ekonomi) </w:t>
      </w:r>
    </w:p>
    <w:p w14:paraId="5E55019B" w14:textId="376FADB7" w:rsidR="3561BEDB" w:rsidRDefault="3561BEDB" w:rsidP="00DD78AE">
      <w:pPr>
        <w:pStyle w:val="Liststycke"/>
        <w:numPr>
          <w:ilvl w:val="0"/>
          <w:numId w:val="81"/>
        </w:numPr>
        <w:ind w:left="360"/>
      </w:pPr>
      <w:r>
        <w:t>Anhöriga – Fotbollens spela, lek och lär (FSLL)</w:t>
      </w:r>
    </w:p>
    <w:p w14:paraId="19224E0E" w14:textId="77777777" w:rsidR="008069D1" w:rsidRDefault="008069D1" w:rsidP="00DD78AE">
      <w:pPr>
        <w:pStyle w:val="Liststycke"/>
        <w:ind w:left="360"/>
      </w:pPr>
    </w:p>
    <w:p w14:paraId="45D6B8A6" w14:textId="135407FA" w:rsidR="3561BEDB" w:rsidRDefault="3561BEDB" w:rsidP="00DD78AE">
      <w:pPr>
        <w:pStyle w:val="Rubrik4"/>
        <w:rPr>
          <w:rFonts w:ascii="Calibri" w:eastAsia="Calibri" w:hAnsi="Calibri" w:cs="Calibri"/>
        </w:rPr>
      </w:pPr>
      <w:r w:rsidRPr="4248FCC8">
        <w:lastRenderedPageBreak/>
        <w:t xml:space="preserve">Övrigt </w:t>
      </w:r>
    </w:p>
    <w:p w14:paraId="0593D958" w14:textId="74A5E588" w:rsidR="3561BEDB" w:rsidRDefault="3561BEDB" w:rsidP="00DD78AE">
      <w:pPr>
        <w:pStyle w:val="Liststycke"/>
        <w:numPr>
          <w:ilvl w:val="0"/>
          <w:numId w:val="73"/>
        </w:numPr>
        <w:ind w:left="360"/>
      </w:pPr>
      <w:r>
        <w:t>Möte med vårdnadshavare 2 ggr/år</w:t>
      </w:r>
    </w:p>
    <w:p w14:paraId="365DF562" w14:textId="7595464C" w:rsidR="3561BEDB" w:rsidRDefault="3561BEDB" w:rsidP="00DD78AE">
      <w:pPr>
        <w:pStyle w:val="Liststycke"/>
        <w:numPr>
          <w:ilvl w:val="0"/>
          <w:numId w:val="73"/>
        </w:numPr>
        <w:ind w:left="360"/>
      </w:pPr>
      <w:r>
        <w:t xml:space="preserve">Fotbollsteori bör hållas några gånger/år med spelartruppen. Stöd kan erhållas av BKV Fotbollsutvecklare. </w:t>
      </w:r>
    </w:p>
    <w:p w14:paraId="748462C3" w14:textId="307E978B" w:rsidR="3561BEDB" w:rsidRDefault="3561BEDB" w:rsidP="00DD78AE">
      <w:pPr>
        <w:pStyle w:val="Liststycke"/>
        <w:numPr>
          <w:ilvl w:val="0"/>
          <w:numId w:val="73"/>
        </w:numPr>
        <w:ind w:left="360"/>
      </w:pPr>
      <w:r>
        <w:t xml:space="preserve">Användning av VEO kamera i utbildningssyfte ska göras regelbundet under säsongen. </w:t>
      </w:r>
    </w:p>
    <w:p w14:paraId="122E5C19" w14:textId="6E950198" w:rsidR="3561BEDB" w:rsidRDefault="3561BEDB" w:rsidP="00DD78AE">
      <w:pPr>
        <w:ind w:left="360"/>
      </w:pPr>
      <w:r>
        <w:t xml:space="preserve"> </w:t>
      </w:r>
    </w:p>
    <w:p w14:paraId="10F83869" w14:textId="051F9FD1" w:rsidR="3561BEDB" w:rsidRDefault="3561BEDB" w:rsidP="00DD78AE">
      <w:pPr>
        <w:pStyle w:val="Rubrik3"/>
        <w:rPr>
          <w:rFonts w:ascii="Calibri Light" w:eastAsia="Calibri Light" w:hAnsi="Calibri Light" w:cs="Calibri Light"/>
          <w:color w:val="1F4D78"/>
        </w:rPr>
      </w:pPr>
      <w:bookmarkStart w:id="460" w:name="_Toc184275002"/>
      <w:bookmarkStart w:id="461" w:name="_Toc185065661"/>
      <w:bookmarkStart w:id="462" w:name="_Toc185179166"/>
      <w:bookmarkStart w:id="463" w:name="_Toc185184271"/>
      <w:bookmarkStart w:id="464" w:name="_Toc185410590"/>
      <w:r w:rsidRPr="0F74E0D5">
        <w:rPr>
          <w:rFonts w:ascii="Calibri Light" w:eastAsia="Calibri Light" w:hAnsi="Calibri Light" w:cs="Calibri Light"/>
          <w:color w:val="1F4D78"/>
        </w:rPr>
        <w:t>15–16 år (11 mot 11)</w:t>
      </w:r>
      <w:bookmarkEnd w:id="460"/>
      <w:bookmarkEnd w:id="461"/>
      <w:bookmarkEnd w:id="462"/>
      <w:bookmarkEnd w:id="463"/>
      <w:bookmarkEnd w:id="464"/>
    </w:p>
    <w:p w14:paraId="789E3A7F" w14:textId="1156502C" w:rsidR="3561BEDB" w:rsidRDefault="3561BEDB" w:rsidP="00DD78AE">
      <w:pPr>
        <w:pStyle w:val="Rubrik4"/>
      </w:pPr>
      <w:r w:rsidRPr="4248FCC8">
        <w:t xml:space="preserve">Allmänt </w:t>
      </w:r>
    </w:p>
    <w:p w14:paraId="7DF40BA4" w14:textId="26B041DF" w:rsidR="3561BEDB" w:rsidRDefault="3561BEDB" w:rsidP="00DD78AE">
      <w:r>
        <w:t>Åldersgruppernas verksamhet syftar till att spelarna ska ha roligt och samtidigt lära sig så mycket som möjligt. Alla spelare ska ges förutsättningar att utvecklas och delta utefter sina ambitioner och förutsättningar. BKV Norrtäljes spelarutbildningsplan ska följas.</w:t>
      </w:r>
      <w:r w:rsidRPr="4248FCC8">
        <w:rPr>
          <w:color w:val="FF0000"/>
        </w:rPr>
        <w:t xml:space="preserve"> </w:t>
      </w:r>
      <w:r>
        <w:t>Utbildning och utveckling av spelare premieras före vinst i enskild match.</w:t>
      </w:r>
    </w:p>
    <w:p w14:paraId="6BC2C8E3" w14:textId="77777777" w:rsidR="00C077A5" w:rsidRDefault="00C077A5" w:rsidP="00DD78AE"/>
    <w:p w14:paraId="69C3D3DA" w14:textId="599E9C24" w:rsidR="3561BEDB" w:rsidRDefault="3561BEDB" w:rsidP="00DD78AE">
      <w:pPr>
        <w:pStyle w:val="Rubrik4"/>
      </w:pPr>
      <w:r w:rsidRPr="4248FCC8">
        <w:t>Spelform</w:t>
      </w:r>
    </w:p>
    <w:p w14:paraId="28E39FD0" w14:textId="1CD4FB79" w:rsidR="3561BEDB" w:rsidRDefault="3561BEDB" w:rsidP="00DD78AE">
      <w:r>
        <w:t>Se mer information om spelform via länken ”</w:t>
      </w:r>
      <w:hyperlink r:id="rId33" w:history="1">
        <w:r w:rsidRPr="4248FCC8">
          <w:rPr>
            <w:rStyle w:val="Hyperlnk"/>
          </w:rPr>
          <w:t>11 mot 11</w:t>
        </w:r>
      </w:hyperlink>
      <w:r w:rsidRPr="4248FCC8">
        <w:rPr>
          <w:color w:val="0563C1"/>
          <w:u w:val="single"/>
        </w:rPr>
        <w:t>”</w:t>
      </w:r>
      <w:r>
        <w:t xml:space="preserve"> </w:t>
      </w:r>
    </w:p>
    <w:p w14:paraId="17F3E7AA" w14:textId="77777777" w:rsidR="00C077A5" w:rsidRDefault="00C077A5" w:rsidP="00DD78AE"/>
    <w:p w14:paraId="2316939F" w14:textId="4755DDA5" w:rsidR="3561BEDB" w:rsidRDefault="3561BEDB" w:rsidP="00DD78AE">
      <w:pPr>
        <w:pStyle w:val="Rubrik4"/>
      </w:pPr>
      <w:r w:rsidRPr="4248FCC8">
        <w:t>Struktur/Organisation</w:t>
      </w:r>
    </w:p>
    <w:p w14:paraId="7001C015" w14:textId="2B65C6A3" w:rsidR="3561BEDB" w:rsidRDefault="3561BEDB" w:rsidP="00DD78AE">
      <w:pPr>
        <w:pStyle w:val="Liststycke"/>
        <w:numPr>
          <w:ilvl w:val="0"/>
          <w:numId w:val="87"/>
        </w:numPr>
        <w:ind w:left="360"/>
      </w:pPr>
      <w:r>
        <w:t>Åldersgruppen delas in med nivågruppering baserat på spelarens fotbollsmässiga mognad och ambition samt därutöver vid enstaka fall erbjuda spelare rotations-/extraträning med äldre åldersgrupper. Beslutas av berörda utsedda av Sportkontoret för respektive sektion</w:t>
      </w:r>
    </w:p>
    <w:p w14:paraId="1E2B7D14" w14:textId="06FAFA03" w:rsidR="3561BEDB" w:rsidRDefault="3561BEDB" w:rsidP="00DD78AE">
      <w:pPr>
        <w:pStyle w:val="Liststycke"/>
        <w:numPr>
          <w:ilvl w:val="0"/>
          <w:numId w:val="87"/>
        </w:numPr>
        <w:ind w:left="360"/>
      </w:pPr>
      <w:r>
        <w:t>Förflyttning av spelare mellan träningsgrupper inom åldersgruppen är en naturlig åtgärd för att gynna spelarens utveckling och beslutas av samordnare i samråd med tränare. För spelare 16 år ska samverkan göras med samordnare herr inför ev. förflyttning.</w:t>
      </w:r>
    </w:p>
    <w:p w14:paraId="1DBFABE5" w14:textId="77777777" w:rsidR="000F567F" w:rsidRDefault="000F567F" w:rsidP="00DD78AE">
      <w:pPr>
        <w:pStyle w:val="Liststycke"/>
        <w:ind w:left="360"/>
      </w:pPr>
    </w:p>
    <w:p w14:paraId="6D86E389" w14:textId="25051A6A" w:rsidR="3561BEDB" w:rsidRDefault="3561BEDB" w:rsidP="00DD78AE">
      <w:pPr>
        <w:pStyle w:val="Rubrik4"/>
      </w:pPr>
      <w:r w:rsidRPr="4248FCC8">
        <w:t xml:space="preserve">Antal spelare </w:t>
      </w:r>
    </w:p>
    <w:p w14:paraId="56527315" w14:textId="7FE63313" w:rsidR="3561BEDB" w:rsidRDefault="3561BEDB" w:rsidP="00DD78AE">
      <w:pPr>
        <w:pStyle w:val="Liststycke"/>
        <w:numPr>
          <w:ilvl w:val="0"/>
          <w:numId w:val="86"/>
        </w:numPr>
        <w:ind w:left="360"/>
      </w:pPr>
      <w:r>
        <w:t>Träningsgrupperna består av befintliga spelare samt spelare som spontant sökt sig till föreningen. Aktiv rekrytering får dessutom göras i dessa åldersgrupper (ej av enskilda ledare i åldersgruppen)</w:t>
      </w:r>
    </w:p>
    <w:p w14:paraId="07248BC5" w14:textId="4D23CA5A" w:rsidR="3561BEDB" w:rsidRDefault="3561BEDB" w:rsidP="00DD78AE">
      <w:pPr>
        <w:pStyle w:val="Liststycke"/>
        <w:numPr>
          <w:ilvl w:val="0"/>
          <w:numId w:val="86"/>
        </w:numPr>
        <w:ind w:left="360"/>
      </w:pPr>
      <w:r>
        <w:t xml:space="preserve">Träningsgrupperna består av tillräckligt många spelare för att kunna delta med minst ett lag i seriespel (minst 14 st.).  </w:t>
      </w:r>
    </w:p>
    <w:p w14:paraId="1AE653DD" w14:textId="1BA50B0E" w:rsidR="3561BEDB" w:rsidRDefault="3561BEDB" w:rsidP="00DD78AE">
      <w:pPr>
        <w:pStyle w:val="Liststycke"/>
        <w:numPr>
          <w:ilvl w:val="0"/>
          <w:numId w:val="86"/>
        </w:numPr>
        <w:ind w:left="360"/>
      </w:pPr>
      <w:r>
        <w:t xml:space="preserve">Träningsgrupperna består av max 20 st. spelare/träningsgrupp.  </w:t>
      </w:r>
    </w:p>
    <w:p w14:paraId="475AA003" w14:textId="77777777" w:rsidR="000F567F" w:rsidRDefault="000F567F" w:rsidP="00DD78AE">
      <w:pPr>
        <w:pStyle w:val="Liststycke"/>
        <w:ind w:left="360"/>
      </w:pPr>
    </w:p>
    <w:p w14:paraId="006C47C2" w14:textId="76598E4A" w:rsidR="3561BEDB" w:rsidRDefault="3561BEDB" w:rsidP="00DD78AE">
      <w:pPr>
        <w:pStyle w:val="Rubrik4"/>
      </w:pPr>
      <w:r w:rsidRPr="4248FCC8">
        <w:t xml:space="preserve">Antal ledare </w:t>
      </w:r>
    </w:p>
    <w:p w14:paraId="5942CC8A" w14:textId="71200260" w:rsidR="3561BEDB" w:rsidRDefault="3561BEDB" w:rsidP="00DD78AE">
      <w:pPr>
        <w:pStyle w:val="Liststycke"/>
        <w:numPr>
          <w:ilvl w:val="0"/>
          <w:numId w:val="85"/>
        </w:numPr>
        <w:ind w:left="360"/>
      </w:pPr>
      <w:r>
        <w:t xml:space="preserve">1–2 st. Samordnare per åldersgrupp (ordinarie, reserv) </w:t>
      </w:r>
    </w:p>
    <w:p w14:paraId="11729EA4" w14:textId="0B99398F" w:rsidR="3561BEDB" w:rsidRDefault="3561BEDB" w:rsidP="00DD78AE">
      <w:pPr>
        <w:pStyle w:val="Liststycke"/>
        <w:numPr>
          <w:ilvl w:val="0"/>
          <w:numId w:val="85"/>
        </w:numPr>
        <w:ind w:left="360"/>
      </w:pPr>
      <w:r>
        <w:t xml:space="preserve">1–2 st. ekonomiansvarig/-a per åldersgrupp (ordinarie, reserv) </w:t>
      </w:r>
    </w:p>
    <w:p w14:paraId="29B804DB" w14:textId="0ADA5E45" w:rsidR="3561BEDB" w:rsidRDefault="3561BEDB" w:rsidP="00DD78AE">
      <w:pPr>
        <w:pStyle w:val="Liststycke"/>
        <w:numPr>
          <w:ilvl w:val="0"/>
          <w:numId w:val="85"/>
        </w:numPr>
        <w:ind w:left="360"/>
      </w:pPr>
      <w:r>
        <w:t xml:space="preserve">Minst 2 st. tränare /träningsgrupp (beroende på antal spelare, 1 tränare/10 spelare) </w:t>
      </w:r>
    </w:p>
    <w:p w14:paraId="1A9D5D16" w14:textId="77777777" w:rsidR="000F567F" w:rsidRDefault="3561BEDB" w:rsidP="00DD78AE">
      <w:pPr>
        <w:pStyle w:val="Liststycke"/>
        <w:numPr>
          <w:ilvl w:val="0"/>
          <w:numId w:val="85"/>
        </w:numPr>
        <w:ind w:left="360"/>
      </w:pPr>
      <w:r>
        <w:t>Anhöriggrupp bestående av t.ex. hjälptränare, materialförvaltare, matchvärd, kiosk- och tvätt schema, lagaktiviteter</w:t>
      </w:r>
    </w:p>
    <w:p w14:paraId="0CC4E66F" w14:textId="45D17756" w:rsidR="3561BEDB" w:rsidRDefault="3561BEDB" w:rsidP="00DD78AE">
      <w:pPr>
        <w:pStyle w:val="Liststycke"/>
        <w:ind w:left="360"/>
      </w:pPr>
    </w:p>
    <w:p w14:paraId="4A2ADF7D" w14:textId="10210D8A" w:rsidR="3561BEDB" w:rsidRDefault="3561BEDB" w:rsidP="00DD78AE">
      <w:pPr>
        <w:pStyle w:val="Rubrik4"/>
      </w:pPr>
      <w:r w:rsidRPr="4248FCC8">
        <w:t xml:space="preserve">Träningsomfattning </w:t>
      </w:r>
    </w:p>
    <w:p w14:paraId="7F803513" w14:textId="35775F25" w:rsidR="3561BEDB" w:rsidRDefault="3561BEDB" w:rsidP="00DD78AE">
      <w:pPr>
        <w:pStyle w:val="Liststycke"/>
        <w:numPr>
          <w:ilvl w:val="0"/>
          <w:numId w:val="84"/>
        </w:numPr>
        <w:ind w:left="360"/>
      </w:pPr>
      <w:r>
        <w:t xml:space="preserve">Under perioden (april) maj-september tränar åldersgrupperna 2–4 gånger/vecka á 90 minuter utomhus. </w:t>
      </w:r>
    </w:p>
    <w:p w14:paraId="3603CBB8" w14:textId="2A557BCC" w:rsidR="3561BEDB" w:rsidRDefault="3561BEDB" w:rsidP="00DD78AE">
      <w:pPr>
        <w:pStyle w:val="Liststycke"/>
        <w:numPr>
          <w:ilvl w:val="0"/>
          <w:numId w:val="68"/>
        </w:numPr>
        <w:ind w:left="360"/>
      </w:pPr>
      <w:r>
        <w:t>Under perioden november (v.45) - april ges möjlighet för åldersgrupperna att träna 2 gånger/vecka inomhus/utomhus</w:t>
      </w:r>
    </w:p>
    <w:p w14:paraId="7B760E00" w14:textId="0EA35BA3" w:rsidR="00595C43" w:rsidRPr="00595C43" w:rsidRDefault="3561BEDB" w:rsidP="00DD78AE">
      <w:pPr>
        <w:pStyle w:val="Liststycke"/>
        <w:numPr>
          <w:ilvl w:val="0"/>
          <w:numId w:val="68"/>
        </w:numPr>
        <w:ind w:left="360"/>
      </w:pPr>
      <w:r>
        <w:t>Extra träning därutöver genom åldersgruppens försorg eller individuell anmälan till BKV fotbollsskola (Camp Roslagen) eller andra skolor/camper.</w:t>
      </w:r>
    </w:p>
    <w:p w14:paraId="17806182" w14:textId="081CB33C" w:rsidR="3561BEDB" w:rsidRDefault="3561BEDB" w:rsidP="00DD78AE">
      <w:pPr>
        <w:pStyle w:val="Liststycke"/>
        <w:numPr>
          <w:ilvl w:val="0"/>
          <w:numId w:val="83"/>
        </w:numPr>
        <w:ind w:left="360"/>
      </w:pPr>
      <w:r>
        <w:lastRenderedPageBreak/>
        <w:t>Åldersgruppen tränare planerar träningarna utifrån BKV:s spelarutbildningsplan “11 mot 11” med stöd av BKV Fotbollsutvecklare (FU). Utbildning och utveckling av spelare premieras före vinst i enskild match.</w:t>
      </w:r>
    </w:p>
    <w:p w14:paraId="677BCB3E" w14:textId="53E1CF5D" w:rsidR="3561BEDB" w:rsidRDefault="3561BEDB" w:rsidP="00DD78AE">
      <w:pPr>
        <w:pStyle w:val="Liststycke"/>
        <w:numPr>
          <w:ilvl w:val="0"/>
          <w:numId w:val="83"/>
        </w:numPr>
        <w:ind w:left="360"/>
      </w:pPr>
      <w:r>
        <w:t>”</w:t>
      </w:r>
      <w:hyperlink r:id="rId34" w:history="1">
        <w:r w:rsidRPr="4248FCC8">
          <w:rPr>
            <w:rStyle w:val="Hyperlnk"/>
          </w:rPr>
          <w:t>SvFF fotbollsportal</w:t>
        </w:r>
      </w:hyperlink>
      <w:r w:rsidRPr="4248FCC8">
        <w:rPr>
          <w:u w:val="single"/>
        </w:rPr>
        <w:t>”</w:t>
      </w:r>
      <w:r>
        <w:t xml:space="preserve"> används för träningsplanering</w:t>
      </w:r>
    </w:p>
    <w:p w14:paraId="7B730154" w14:textId="77777777" w:rsidR="00595C43" w:rsidRDefault="00595C43" w:rsidP="00DD78AE">
      <w:pPr>
        <w:pStyle w:val="Liststycke"/>
        <w:ind w:left="360"/>
      </w:pPr>
    </w:p>
    <w:p w14:paraId="46BFCD38" w14:textId="1F8CA6AB" w:rsidR="3561BEDB" w:rsidRDefault="3561BEDB" w:rsidP="00DD78AE">
      <w:pPr>
        <w:pStyle w:val="Rubrik4"/>
      </w:pPr>
      <w:r w:rsidRPr="4248FCC8">
        <w:t xml:space="preserve">Matchspel </w:t>
      </w:r>
    </w:p>
    <w:p w14:paraId="490F37D3" w14:textId="7CF2D4B3" w:rsidR="3561BEDB" w:rsidRDefault="3561BEDB" w:rsidP="00DD78AE">
      <w:pPr>
        <w:pStyle w:val="Liststycke"/>
        <w:numPr>
          <w:ilvl w:val="0"/>
          <w:numId w:val="82"/>
        </w:numPr>
        <w:ind w:left="360"/>
      </w:pPr>
      <w:r>
        <w:t xml:space="preserve">Seriespel sker inom ramen för Upplands FF för spelform 11 mot 11 (grund och avancerad) samt för P15 i P15 regional samt P17 i P17 regional. </w:t>
      </w:r>
    </w:p>
    <w:p w14:paraId="4032D34D" w14:textId="2948BAC8" w:rsidR="3561BEDB" w:rsidRDefault="3561BEDB" w:rsidP="00DD78AE">
      <w:pPr>
        <w:pStyle w:val="Liststycke"/>
        <w:numPr>
          <w:ilvl w:val="1"/>
          <w:numId w:val="82"/>
        </w:numPr>
        <w:ind w:left="1080"/>
      </w:pPr>
      <w:r>
        <w:t>För bägge åldersgrupperna bör den nivåanpassade träningsgruppen anmälas till regional nivå</w:t>
      </w:r>
    </w:p>
    <w:p w14:paraId="6DAFF5FD" w14:textId="66D307DD" w:rsidR="3561BEDB" w:rsidRDefault="3561BEDB" w:rsidP="00DD78AE">
      <w:pPr>
        <w:pStyle w:val="Liststycke"/>
        <w:numPr>
          <w:ilvl w:val="0"/>
          <w:numId w:val="82"/>
        </w:numPr>
        <w:ind w:left="360"/>
      </w:pPr>
      <w:r>
        <w:t>Cup-och turneringsdeltagande får i huvudsak ske nationellt</w:t>
      </w:r>
    </w:p>
    <w:p w14:paraId="41D8866C" w14:textId="1F10CDFB" w:rsidR="3561BEDB" w:rsidRDefault="3561BEDB" w:rsidP="00DD78AE">
      <w:pPr>
        <w:pStyle w:val="Liststycke"/>
        <w:numPr>
          <w:ilvl w:val="0"/>
          <w:numId w:val="82"/>
        </w:numPr>
        <w:ind w:left="360"/>
      </w:pPr>
      <w:r>
        <w:t>DM</w:t>
      </w:r>
      <w:r w:rsidRPr="0F74E0D5">
        <w:rPr>
          <w:sz w:val="16"/>
          <w:szCs w:val="16"/>
        </w:rPr>
        <w:t xml:space="preserve"> </w:t>
      </w:r>
      <w:r>
        <w:t xml:space="preserve"> spel - Vid DM får spelarna som har bäst ambition, vilja och förmåga tas ut för spel. Laguttagning beslutas av samordnare med stöd av tränare.</w:t>
      </w:r>
    </w:p>
    <w:p w14:paraId="3A6C4F2E" w14:textId="77777777" w:rsidR="00BE38B7" w:rsidRDefault="00BE38B7" w:rsidP="00DD78AE">
      <w:pPr>
        <w:pStyle w:val="Liststycke"/>
        <w:ind w:left="360"/>
      </w:pPr>
    </w:p>
    <w:p w14:paraId="03B52854" w14:textId="02D9CB60" w:rsidR="3561BEDB" w:rsidRDefault="3561BEDB" w:rsidP="00DD78AE">
      <w:pPr>
        <w:pStyle w:val="Rubrik4"/>
      </w:pPr>
      <w:r w:rsidRPr="4248FCC8">
        <w:t xml:space="preserve">Utbildning  </w:t>
      </w:r>
    </w:p>
    <w:p w14:paraId="69070550" w14:textId="467A7E1E" w:rsidR="3561BEDB" w:rsidRDefault="3561BEDB" w:rsidP="00DD78AE">
      <w:pPr>
        <w:pStyle w:val="Liststycke"/>
        <w:numPr>
          <w:ilvl w:val="0"/>
          <w:numId w:val="81"/>
        </w:numPr>
        <w:ind w:left="360"/>
      </w:pPr>
      <w:r>
        <w:t xml:space="preserve">Tränare – önskvärt med UEFA C, spelformutbildning (SFU) 11 mot 11, SvFF Mv. C, </w:t>
      </w:r>
    </w:p>
    <w:p w14:paraId="256BF100" w14:textId="29EBD7E9" w:rsidR="3561BEDB" w:rsidRDefault="3561BEDB" w:rsidP="00DD78AE">
      <w:pPr>
        <w:pStyle w:val="Liststycke"/>
        <w:numPr>
          <w:ilvl w:val="0"/>
          <w:numId w:val="81"/>
        </w:numPr>
        <w:ind w:left="360"/>
      </w:pPr>
      <w:r>
        <w:t xml:space="preserve">Interna BKV fortbildningar (administration, ekonomi) </w:t>
      </w:r>
    </w:p>
    <w:p w14:paraId="1376A397" w14:textId="4EB8BFF8" w:rsidR="00BE38B7" w:rsidRDefault="00BE38B7" w:rsidP="00DD78AE">
      <w:pPr>
        <w:pStyle w:val="Liststycke"/>
        <w:ind w:left="360"/>
      </w:pPr>
    </w:p>
    <w:p w14:paraId="529E2223" w14:textId="7EC268A3" w:rsidR="3561BEDB" w:rsidRDefault="3561BEDB" w:rsidP="00DD78AE">
      <w:pPr>
        <w:pStyle w:val="Rubrik4"/>
      </w:pPr>
      <w:r w:rsidRPr="4248FCC8">
        <w:t xml:space="preserve">Övrigt </w:t>
      </w:r>
    </w:p>
    <w:p w14:paraId="0B862A5D" w14:textId="5E83266D" w:rsidR="3561BEDB" w:rsidRDefault="3561BEDB" w:rsidP="00DD78AE">
      <w:pPr>
        <w:pStyle w:val="Liststycke"/>
        <w:numPr>
          <w:ilvl w:val="0"/>
          <w:numId w:val="73"/>
        </w:numPr>
        <w:ind w:left="360"/>
      </w:pPr>
      <w:r>
        <w:t>Möte med vårdnadshavare 2 ggr/år</w:t>
      </w:r>
    </w:p>
    <w:p w14:paraId="50964E9A" w14:textId="12B1A73F" w:rsidR="3561BEDB" w:rsidRDefault="3561BEDB" w:rsidP="00DD78AE">
      <w:pPr>
        <w:pStyle w:val="Liststycke"/>
        <w:numPr>
          <w:ilvl w:val="0"/>
          <w:numId w:val="73"/>
        </w:numPr>
        <w:ind w:left="360"/>
      </w:pPr>
      <w:r>
        <w:t xml:space="preserve">Fotbollsteori bör hållas några gånger/år med spelartrupperna. Stöd kan erhållas av BKV Fotbollsutvecklare. </w:t>
      </w:r>
    </w:p>
    <w:p w14:paraId="6DC4AF72" w14:textId="48EED84A" w:rsidR="00404886" w:rsidRPr="00F76633" w:rsidRDefault="3561BEDB" w:rsidP="00DD78AE">
      <w:pPr>
        <w:pStyle w:val="Liststycke"/>
        <w:numPr>
          <w:ilvl w:val="0"/>
          <w:numId w:val="73"/>
        </w:numPr>
        <w:ind w:left="360"/>
      </w:pPr>
      <w:r>
        <w:t xml:space="preserve">Användning av VEO kamera i utbildningssyfte ska göras regelbundet under säsongen. </w:t>
      </w:r>
      <w:bookmarkEnd w:id="421"/>
      <w:bookmarkEnd w:id="422"/>
      <w:bookmarkEnd w:id="423"/>
      <w:bookmarkEnd w:id="424"/>
      <w:bookmarkEnd w:id="425"/>
      <w:bookmarkEnd w:id="426"/>
      <w:bookmarkEnd w:id="427"/>
      <w:bookmarkEnd w:id="428"/>
      <w:bookmarkEnd w:id="429"/>
    </w:p>
    <w:p w14:paraId="21429258" w14:textId="4B69BCFA" w:rsidR="00404886" w:rsidRDefault="00404886" w:rsidP="00DD78AE">
      <w:pPr>
        <w:spacing w:after="160" w:line="259" w:lineRule="auto"/>
        <w:rPr>
          <w:rFonts w:eastAsiaTheme="majorEastAsia"/>
          <w:b/>
        </w:rPr>
      </w:pPr>
      <w:r>
        <w:br w:type="page"/>
      </w:r>
    </w:p>
    <w:p w14:paraId="27B759D4" w14:textId="5D4CC546" w:rsidR="009B0908" w:rsidRDefault="009B0908" w:rsidP="00DD78AE">
      <w:pPr>
        <w:pStyle w:val="Rubrik2"/>
      </w:pPr>
      <w:bookmarkStart w:id="465" w:name="_Toc185410591"/>
      <w:r>
        <w:lastRenderedPageBreak/>
        <w:t>Gåfotboll</w:t>
      </w:r>
      <w:r w:rsidR="006F2AF5">
        <w:t>sektion</w:t>
      </w:r>
      <w:bookmarkEnd w:id="465"/>
    </w:p>
    <w:p w14:paraId="70943D1E" w14:textId="2753337F" w:rsidR="00B36F12" w:rsidRPr="00B36F12" w:rsidRDefault="00855D74" w:rsidP="00DD78AE">
      <w:r>
        <w:t xml:space="preserve">Verksamhetsansvarig: </w:t>
      </w:r>
      <w:r w:rsidR="00AA12FE">
        <w:t>Kjell Gustavsson och Lennart Lundin</w:t>
      </w:r>
    </w:p>
    <w:p w14:paraId="3CB8EE98" w14:textId="2C43C344" w:rsidR="0F74E0D5" w:rsidRDefault="0F74E0D5" w:rsidP="00DD78AE"/>
    <w:p w14:paraId="73299AC0" w14:textId="77777777" w:rsidR="00182CAC" w:rsidRPr="00961FC0" w:rsidRDefault="00182CAC" w:rsidP="00DD78AE">
      <w:pPr>
        <w:pStyle w:val="Rubrik3"/>
        <w:rPr>
          <w:b/>
          <w:bCs/>
        </w:rPr>
      </w:pPr>
      <w:bookmarkStart w:id="466" w:name="_Toc183973319"/>
      <w:bookmarkStart w:id="467" w:name="_Toc184275005"/>
      <w:bookmarkStart w:id="468" w:name="_Toc185065663"/>
      <w:bookmarkStart w:id="469" w:name="_Toc185179168"/>
      <w:bookmarkStart w:id="470" w:name="_Toc185184273"/>
      <w:bookmarkStart w:id="471" w:name="_Toc185410592"/>
      <w:r w:rsidRPr="00961FC0">
        <w:t>Allmänt</w:t>
      </w:r>
      <w:bookmarkEnd w:id="466"/>
      <w:bookmarkEnd w:id="467"/>
      <w:bookmarkEnd w:id="468"/>
      <w:bookmarkEnd w:id="469"/>
      <w:bookmarkEnd w:id="470"/>
      <w:bookmarkEnd w:id="471"/>
      <w:r w:rsidRPr="00961FC0">
        <w:t> </w:t>
      </w:r>
    </w:p>
    <w:p w14:paraId="33235265" w14:textId="172B0CCA" w:rsidR="00182CAC" w:rsidRPr="00961FC0" w:rsidRDefault="0077132F" w:rsidP="00DD78AE">
      <w:pPr>
        <w:textAlignment w:val="baseline"/>
      </w:pPr>
      <w:r>
        <w:t>V</w:t>
      </w:r>
      <w:r w:rsidR="00182CAC" w:rsidRPr="00961FC0">
        <w:t xml:space="preserve">erksamhet syftar till att spelarna ska ha roligt och </w:t>
      </w:r>
      <w:r>
        <w:t xml:space="preserve">skapa ett engagemang för </w:t>
      </w:r>
      <w:r w:rsidR="003C735A">
        <w:t>föreningen</w:t>
      </w:r>
      <w:r w:rsidR="00182CAC" w:rsidRPr="00961FC0">
        <w:t>. Alla spelare ska ges förutsättningar att delta utefter sina ambitioner och förutsättningar.</w:t>
      </w:r>
    </w:p>
    <w:p w14:paraId="6F0A5420" w14:textId="4420F631" w:rsidR="0F74E0D5" w:rsidRDefault="0F74E0D5" w:rsidP="00DD78AE"/>
    <w:p w14:paraId="6D1CB345" w14:textId="77777777" w:rsidR="00182CAC" w:rsidRPr="00961FC0" w:rsidRDefault="00182CAC" w:rsidP="00DD78AE">
      <w:pPr>
        <w:pStyle w:val="Rubrik3"/>
      </w:pPr>
      <w:bookmarkStart w:id="472" w:name="_Toc183973320"/>
      <w:bookmarkStart w:id="473" w:name="_Toc184275006"/>
      <w:bookmarkStart w:id="474" w:name="_Toc185065664"/>
      <w:bookmarkStart w:id="475" w:name="_Toc185179169"/>
      <w:bookmarkStart w:id="476" w:name="_Toc185184274"/>
      <w:bookmarkStart w:id="477" w:name="_Toc185410593"/>
      <w:r w:rsidRPr="00961FC0">
        <w:t>Spelform</w:t>
      </w:r>
      <w:bookmarkEnd w:id="472"/>
      <w:bookmarkEnd w:id="473"/>
      <w:bookmarkEnd w:id="474"/>
      <w:bookmarkEnd w:id="475"/>
      <w:bookmarkEnd w:id="476"/>
      <w:bookmarkEnd w:id="477"/>
    </w:p>
    <w:p w14:paraId="52C687D4" w14:textId="366A2D2E" w:rsidR="00182CAC" w:rsidRPr="00961FC0" w:rsidRDefault="00182CAC" w:rsidP="00DD78AE">
      <w:pPr>
        <w:textAlignment w:val="baseline"/>
      </w:pPr>
      <w:r w:rsidRPr="00961FC0">
        <w:t xml:space="preserve">Se mer information om spelform via länken </w:t>
      </w:r>
      <w:hyperlink r:id="rId35" w:history="1">
        <w:proofErr w:type="spellStart"/>
        <w:r w:rsidR="00832909" w:rsidRPr="00832909">
          <w:rPr>
            <w:rStyle w:val="Hyperlnk"/>
          </w:rPr>
          <w:t>Gåfotboll</w:t>
        </w:r>
        <w:proofErr w:type="spellEnd"/>
        <w:r w:rsidR="00832909" w:rsidRPr="00832909">
          <w:rPr>
            <w:rStyle w:val="Hyperlnk"/>
          </w:rPr>
          <w:t xml:space="preserve"> - Förening och aktiva</w:t>
        </w:r>
      </w:hyperlink>
    </w:p>
    <w:p w14:paraId="42DBCD10" w14:textId="7E1D7FCF" w:rsidR="0F74E0D5" w:rsidRDefault="0F74E0D5" w:rsidP="00DD78AE"/>
    <w:p w14:paraId="2555B805" w14:textId="77777777" w:rsidR="00182CAC" w:rsidRPr="00961FC0" w:rsidRDefault="00182CAC" w:rsidP="00DD78AE">
      <w:pPr>
        <w:pStyle w:val="Rubrik3"/>
      </w:pPr>
      <w:bookmarkStart w:id="478" w:name="_Toc183973321"/>
      <w:bookmarkStart w:id="479" w:name="_Toc184275007"/>
      <w:bookmarkStart w:id="480" w:name="_Toc185065665"/>
      <w:bookmarkStart w:id="481" w:name="_Toc185179170"/>
      <w:bookmarkStart w:id="482" w:name="_Toc185184275"/>
      <w:bookmarkStart w:id="483" w:name="_Toc185410594"/>
      <w:r w:rsidRPr="00961FC0">
        <w:t>Struktur/Organisation</w:t>
      </w:r>
      <w:bookmarkEnd w:id="478"/>
      <w:bookmarkEnd w:id="479"/>
      <w:bookmarkEnd w:id="480"/>
      <w:bookmarkEnd w:id="481"/>
      <w:bookmarkEnd w:id="482"/>
      <w:bookmarkEnd w:id="483"/>
    </w:p>
    <w:p w14:paraId="187A2479" w14:textId="634C972C" w:rsidR="00182CAC" w:rsidRPr="00961FC0" w:rsidRDefault="00182CAC" w:rsidP="00DD78AE">
      <w:pPr>
        <w:numPr>
          <w:ilvl w:val="0"/>
          <w:numId w:val="42"/>
        </w:numPr>
        <w:contextualSpacing/>
        <w:textAlignment w:val="baseline"/>
      </w:pPr>
      <w:r w:rsidRPr="00961FC0">
        <w:t xml:space="preserve">Åldersgruppen delas </w:t>
      </w:r>
    </w:p>
    <w:p w14:paraId="4CC8FF82" w14:textId="0C45875F" w:rsidR="0F74E0D5" w:rsidRDefault="0F74E0D5" w:rsidP="00DD78AE"/>
    <w:p w14:paraId="20D60742" w14:textId="77777777" w:rsidR="00182CAC" w:rsidRPr="00961FC0" w:rsidRDefault="00182CAC" w:rsidP="00DD78AE">
      <w:pPr>
        <w:pStyle w:val="Rubrik3"/>
        <w:rPr>
          <w:b/>
          <w:bCs/>
        </w:rPr>
      </w:pPr>
      <w:bookmarkStart w:id="484" w:name="_Toc183973322"/>
      <w:bookmarkStart w:id="485" w:name="_Toc184275008"/>
      <w:bookmarkStart w:id="486" w:name="_Toc185065666"/>
      <w:bookmarkStart w:id="487" w:name="_Toc185179171"/>
      <w:bookmarkStart w:id="488" w:name="_Toc185184276"/>
      <w:bookmarkStart w:id="489" w:name="_Toc185410595"/>
      <w:r w:rsidRPr="00961FC0">
        <w:t>Antal spelare</w:t>
      </w:r>
      <w:bookmarkEnd w:id="484"/>
      <w:bookmarkEnd w:id="485"/>
      <w:bookmarkEnd w:id="486"/>
      <w:bookmarkEnd w:id="487"/>
      <w:bookmarkEnd w:id="488"/>
      <w:bookmarkEnd w:id="489"/>
      <w:r w:rsidRPr="00961FC0">
        <w:t> </w:t>
      </w:r>
    </w:p>
    <w:p w14:paraId="1B52602F" w14:textId="00314F58" w:rsidR="00182CAC" w:rsidRPr="00961FC0" w:rsidRDefault="00182CAC" w:rsidP="00DD78AE">
      <w:pPr>
        <w:numPr>
          <w:ilvl w:val="0"/>
          <w:numId w:val="43"/>
        </w:numPr>
        <w:contextualSpacing/>
        <w:textAlignment w:val="baseline"/>
      </w:pPr>
      <w:r w:rsidRPr="00961FC0">
        <w:t xml:space="preserve">Träningsgrupperna består av befintliga spelare samt spelare som spontant sökt sig till föreningen. </w:t>
      </w:r>
    </w:p>
    <w:p w14:paraId="70A56111" w14:textId="35669BCC" w:rsidR="0F74E0D5" w:rsidRDefault="0F74E0D5" w:rsidP="00DD78AE"/>
    <w:p w14:paraId="42409988" w14:textId="77777777" w:rsidR="00182CAC" w:rsidRPr="00961FC0" w:rsidRDefault="00182CAC" w:rsidP="00DD78AE">
      <w:pPr>
        <w:pStyle w:val="Rubrik3"/>
        <w:rPr>
          <w:b/>
          <w:bCs/>
        </w:rPr>
      </w:pPr>
      <w:bookmarkStart w:id="490" w:name="_Toc183973323"/>
      <w:bookmarkStart w:id="491" w:name="_Toc184275009"/>
      <w:bookmarkStart w:id="492" w:name="_Toc185065667"/>
      <w:bookmarkStart w:id="493" w:name="_Toc185179172"/>
      <w:bookmarkStart w:id="494" w:name="_Toc185184277"/>
      <w:bookmarkStart w:id="495" w:name="_Toc185410596"/>
      <w:r w:rsidRPr="00961FC0">
        <w:t>Antal ledare</w:t>
      </w:r>
      <w:bookmarkEnd w:id="490"/>
      <w:bookmarkEnd w:id="491"/>
      <w:bookmarkEnd w:id="492"/>
      <w:bookmarkEnd w:id="493"/>
      <w:bookmarkEnd w:id="494"/>
      <w:bookmarkEnd w:id="495"/>
      <w:r w:rsidRPr="00961FC0">
        <w:t> </w:t>
      </w:r>
    </w:p>
    <w:p w14:paraId="434EC18F" w14:textId="02D52BB4" w:rsidR="00182CAC" w:rsidRPr="00961FC0" w:rsidRDefault="00182CAC" w:rsidP="00DD78AE">
      <w:pPr>
        <w:numPr>
          <w:ilvl w:val="0"/>
          <w:numId w:val="15"/>
        </w:numPr>
        <w:contextualSpacing/>
        <w:textAlignment w:val="baseline"/>
      </w:pPr>
      <w:r w:rsidRPr="00961FC0">
        <w:t xml:space="preserve">1–2 st. </w:t>
      </w:r>
      <w:r w:rsidR="009D6736">
        <w:t>Samordnare</w:t>
      </w:r>
      <w:r w:rsidRPr="00961FC0">
        <w:t xml:space="preserve"> per åldersgrupp (ordinarie, reserv) </w:t>
      </w:r>
    </w:p>
    <w:p w14:paraId="3F646BE8" w14:textId="77777777" w:rsidR="00182CAC" w:rsidRPr="00961FC0" w:rsidRDefault="00182CAC" w:rsidP="00DD78AE">
      <w:pPr>
        <w:numPr>
          <w:ilvl w:val="0"/>
          <w:numId w:val="15"/>
        </w:numPr>
        <w:contextualSpacing/>
        <w:textAlignment w:val="baseline"/>
      </w:pPr>
      <w:r w:rsidRPr="00961FC0">
        <w:t>1–2 st. ekonomiansvarig/-a per åldersgrupp (ordinarie, reserv) </w:t>
      </w:r>
    </w:p>
    <w:p w14:paraId="0A8C7EC6" w14:textId="31419F10" w:rsidR="00182CAC" w:rsidRPr="00961FC0" w:rsidRDefault="00182CAC" w:rsidP="00DD78AE">
      <w:pPr>
        <w:numPr>
          <w:ilvl w:val="0"/>
          <w:numId w:val="15"/>
        </w:numPr>
        <w:contextualSpacing/>
        <w:textAlignment w:val="baseline"/>
      </w:pPr>
      <w:r w:rsidRPr="00961FC0">
        <w:t>Minst 2 st. tränare /träningsgrupp</w:t>
      </w:r>
    </w:p>
    <w:p w14:paraId="45B0C6CF" w14:textId="76CFA9A0" w:rsidR="00182CAC" w:rsidRPr="00961FC0" w:rsidRDefault="007F0047" w:rsidP="00DD78AE">
      <w:pPr>
        <w:numPr>
          <w:ilvl w:val="0"/>
          <w:numId w:val="15"/>
        </w:numPr>
        <w:contextualSpacing/>
        <w:textAlignment w:val="baseline"/>
      </w:pPr>
      <w:r>
        <w:t>G</w:t>
      </w:r>
      <w:r w:rsidR="00182CAC" w:rsidRPr="00961FC0">
        <w:t xml:space="preserve">rupp bestående av t.ex. hjälptränare, materialförvaltare, matchvärd, kiosk- och tvätt schema, lagaktiviteter  </w:t>
      </w:r>
    </w:p>
    <w:p w14:paraId="4BBEA50A" w14:textId="1E855EC9" w:rsidR="0F74E0D5" w:rsidRDefault="0F74E0D5" w:rsidP="00DD78AE"/>
    <w:p w14:paraId="29C7C9AB" w14:textId="77777777" w:rsidR="00182CAC" w:rsidRPr="00961FC0" w:rsidRDefault="00182CAC" w:rsidP="00DD78AE">
      <w:pPr>
        <w:pStyle w:val="Rubrik3"/>
        <w:rPr>
          <w:b/>
          <w:bCs/>
        </w:rPr>
      </w:pPr>
      <w:bookmarkStart w:id="496" w:name="_Toc183973324"/>
      <w:bookmarkStart w:id="497" w:name="_Toc184275010"/>
      <w:bookmarkStart w:id="498" w:name="_Toc185065668"/>
      <w:bookmarkStart w:id="499" w:name="_Toc185179173"/>
      <w:bookmarkStart w:id="500" w:name="_Toc185184278"/>
      <w:bookmarkStart w:id="501" w:name="_Toc185410597"/>
      <w:r w:rsidRPr="00961FC0">
        <w:t>Träningsomfattning</w:t>
      </w:r>
      <w:bookmarkEnd w:id="496"/>
      <w:bookmarkEnd w:id="497"/>
      <w:bookmarkEnd w:id="498"/>
      <w:bookmarkEnd w:id="499"/>
      <w:bookmarkEnd w:id="500"/>
      <w:bookmarkEnd w:id="501"/>
      <w:r w:rsidRPr="00961FC0">
        <w:t> </w:t>
      </w:r>
    </w:p>
    <w:p w14:paraId="7090701F" w14:textId="6B56550F" w:rsidR="00182CAC" w:rsidRPr="00961FC0" w:rsidRDefault="00182CAC" w:rsidP="00DD78AE">
      <w:pPr>
        <w:numPr>
          <w:ilvl w:val="0"/>
          <w:numId w:val="30"/>
        </w:numPr>
        <w:contextualSpacing/>
        <w:textAlignment w:val="baseline"/>
      </w:pPr>
      <w:r w:rsidRPr="00961FC0">
        <w:t xml:space="preserve">Under perioden (april) maj-september tränar åldersgrupperna </w:t>
      </w:r>
      <w:r w:rsidR="00C540FB">
        <w:t>1</w:t>
      </w:r>
      <w:r w:rsidRPr="00961FC0">
        <w:t xml:space="preserve"> gång/vecka á </w:t>
      </w:r>
      <w:r w:rsidR="00C540FB">
        <w:t>60</w:t>
      </w:r>
      <w:r w:rsidRPr="00961FC0">
        <w:t xml:space="preserve"> minuter utomhus. </w:t>
      </w:r>
    </w:p>
    <w:p w14:paraId="0BEBDE56" w14:textId="61BA71D0" w:rsidR="00182CAC" w:rsidRPr="00961FC0" w:rsidRDefault="00182CAC" w:rsidP="00DD78AE">
      <w:pPr>
        <w:numPr>
          <w:ilvl w:val="0"/>
          <w:numId w:val="29"/>
        </w:numPr>
        <w:contextualSpacing/>
        <w:textAlignment w:val="baseline"/>
      </w:pPr>
      <w:r w:rsidRPr="00961FC0">
        <w:t xml:space="preserve">Under perioden november (v.45) - april ges möjlighet för åldersgrupperna att träna </w:t>
      </w:r>
      <w:r w:rsidR="00C540FB">
        <w:t>1</w:t>
      </w:r>
      <w:r w:rsidRPr="00961FC0">
        <w:t xml:space="preserve"> gång/vecka inomhus/utomhus</w:t>
      </w:r>
    </w:p>
    <w:p w14:paraId="5EA1149E" w14:textId="40B27C63" w:rsidR="0F74E0D5" w:rsidRDefault="0F74E0D5" w:rsidP="00DD78AE"/>
    <w:p w14:paraId="72BD3C57" w14:textId="77777777" w:rsidR="00182CAC" w:rsidRPr="00961FC0" w:rsidRDefault="00182CAC" w:rsidP="00DD78AE">
      <w:pPr>
        <w:pStyle w:val="Rubrik3"/>
        <w:rPr>
          <w:b/>
          <w:bCs/>
        </w:rPr>
      </w:pPr>
      <w:bookmarkStart w:id="502" w:name="_Toc183973325"/>
      <w:bookmarkStart w:id="503" w:name="_Toc184275011"/>
      <w:bookmarkStart w:id="504" w:name="_Toc185065669"/>
      <w:bookmarkStart w:id="505" w:name="_Toc185179174"/>
      <w:bookmarkStart w:id="506" w:name="_Toc185184279"/>
      <w:bookmarkStart w:id="507" w:name="_Toc185410598"/>
      <w:r w:rsidRPr="00961FC0">
        <w:t>Träningsinnehåll</w:t>
      </w:r>
      <w:bookmarkEnd w:id="502"/>
      <w:bookmarkEnd w:id="503"/>
      <w:bookmarkEnd w:id="504"/>
      <w:bookmarkEnd w:id="505"/>
      <w:bookmarkEnd w:id="506"/>
      <w:bookmarkEnd w:id="507"/>
      <w:r w:rsidRPr="00961FC0">
        <w:t> </w:t>
      </w:r>
    </w:p>
    <w:p w14:paraId="60C0D129" w14:textId="08E2DE28" w:rsidR="00182CAC" w:rsidRPr="00961FC0" w:rsidRDefault="00182CAC" w:rsidP="00DD78AE">
      <w:pPr>
        <w:numPr>
          <w:ilvl w:val="0"/>
          <w:numId w:val="44"/>
        </w:numPr>
        <w:contextualSpacing/>
        <w:textAlignment w:val="baseline"/>
      </w:pPr>
      <w:r w:rsidRPr="00961FC0">
        <w:t xml:space="preserve">Åldersgruppen tränare planerar träningarna utifrån </w:t>
      </w:r>
      <w:r w:rsidR="00D16551">
        <w:t>rekommendationer från SvFF</w:t>
      </w:r>
    </w:p>
    <w:p w14:paraId="067C7A0E" w14:textId="0F42E0D1" w:rsidR="00182CAC" w:rsidRPr="00961FC0" w:rsidRDefault="1E56CD46" w:rsidP="00DD78AE">
      <w:pPr>
        <w:numPr>
          <w:ilvl w:val="0"/>
          <w:numId w:val="44"/>
        </w:numPr>
        <w:contextualSpacing/>
        <w:textAlignment w:val="baseline"/>
      </w:pPr>
      <w:r>
        <w:t>”</w:t>
      </w:r>
      <w:hyperlink r:id="rId36">
        <w:r w:rsidRPr="0F74E0D5">
          <w:rPr>
            <w:color w:val="0563C1"/>
            <w:u w:val="single"/>
          </w:rPr>
          <w:t>SvFF fotbollsportal</w:t>
        </w:r>
      </w:hyperlink>
      <w:r w:rsidRPr="0F74E0D5">
        <w:rPr>
          <w:u w:val="single"/>
        </w:rPr>
        <w:t>”</w:t>
      </w:r>
      <w:r>
        <w:t xml:space="preserve"> används för träningsplanering</w:t>
      </w:r>
    </w:p>
    <w:p w14:paraId="587C1B47" w14:textId="19DF9FA4" w:rsidR="0F74E0D5" w:rsidRDefault="0F74E0D5" w:rsidP="00DD78AE"/>
    <w:p w14:paraId="70631DF6" w14:textId="77777777" w:rsidR="00182CAC" w:rsidRPr="00961FC0" w:rsidRDefault="00182CAC" w:rsidP="00DD78AE">
      <w:pPr>
        <w:pStyle w:val="Rubrik3"/>
        <w:rPr>
          <w:b/>
          <w:bCs/>
        </w:rPr>
      </w:pPr>
      <w:bookmarkStart w:id="508" w:name="_Toc183973326"/>
      <w:bookmarkStart w:id="509" w:name="_Toc184275012"/>
      <w:bookmarkStart w:id="510" w:name="_Toc185065670"/>
      <w:bookmarkStart w:id="511" w:name="_Toc185179175"/>
      <w:bookmarkStart w:id="512" w:name="_Toc185184280"/>
      <w:bookmarkStart w:id="513" w:name="_Toc185410599"/>
      <w:r w:rsidRPr="00961FC0">
        <w:t>Matchspel</w:t>
      </w:r>
      <w:bookmarkEnd w:id="508"/>
      <w:bookmarkEnd w:id="509"/>
      <w:bookmarkEnd w:id="510"/>
      <w:bookmarkEnd w:id="511"/>
      <w:bookmarkEnd w:id="512"/>
      <w:bookmarkEnd w:id="513"/>
      <w:r w:rsidRPr="00961FC0">
        <w:t> </w:t>
      </w:r>
    </w:p>
    <w:p w14:paraId="6C748CF5" w14:textId="3B95EAE9" w:rsidR="00182CAC" w:rsidRPr="00961FC0" w:rsidRDefault="00182CAC" w:rsidP="00DD78AE">
      <w:pPr>
        <w:numPr>
          <w:ilvl w:val="0"/>
          <w:numId w:val="45"/>
        </w:numPr>
        <w:contextualSpacing/>
        <w:textAlignment w:val="baseline"/>
      </w:pPr>
      <w:r w:rsidRPr="00961FC0">
        <w:t xml:space="preserve">Seriespel sker inom ramen för Upplands FF för spelform </w:t>
      </w:r>
      <w:r w:rsidR="00D16551">
        <w:t>Gåfotboll</w:t>
      </w:r>
    </w:p>
    <w:p w14:paraId="604E8597" w14:textId="499E7F04" w:rsidR="00182CAC" w:rsidRPr="009A1C08" w:rsidRDefault="00182CAC" w:rsidP="00DD78AE">
      <w:pPr>
        <w:numPr>
          <w:ilvl w:val="0"/>
          <w:numId w:val="45"/>
        </w:numPr>
        <w:contextualSpacing/>
        <w:textAlignment w:val="baseline"/>
      </w:pPr>
      <w:r w:rsidRPr="00961FC0">
        <w:t>Cup-och turneringsdeltagande får i huvudsak ske nationellt</w:t>
      </w:r>
    </w:p>
    <w:p w14:paraId="328451E5" w14:textId="09D079ED" w:rsidR="0F74E0D5" w:rsidRDefault="0F74E0D5" w:rsidP="00DD78AE"/>
    <w:p w14:paraId="3F67DE0D" w14:textId="77777777" w:rsidR="00182CAC" w:rsidRPr="00961FC0" w:rsidRDefault="00182CAC" w:rsidP="00DD78AE">
      <w:pPr>
        <w:pStyle w:val="Rubrik3"/>
        <w:rPr>
          <w:b/>
          <w:bCs/>
        </w:rPr>
      </w:pPr>
      <w:bookmarkStart w:id="514" w:name="_Toc183973327"/>
      <w:bookmarkStart w:id="515" w:name="_Toc184275013"/>
      <w:bookmarkStart w:id="516" w:name="_Toc185065671"/>
      <w:bookmarkStart w:id="517" w:name="_Toc185179176"/>
      <w:bookmarkStart w:id="518" w:name="_Toc185184281"/>
      <w:bookmarkStart w:id="519" w:name="_Toc185410600"/>
      <w:r w:rsidRPr="00961FC0">
        <w:t>Utbildning</w:t>
      </w:r>
      <w:bookmarkEnd w:id="514"/>
      <w:bookmarkEnd w:id="515"/>
      <w:bookmarkEnd w:id="516"/>
      <w:bookmarkEnd w:id="517"/>
      <w:bookmarkEnd w:id="518"/>
      <w:bookmarkEnd w:id="519"/>
      <w:r w:rsidRPr="00961FC0">
        <w:t>  </w:t>
      </w:r>
    </w:p>
    <w:p w14:paraId="0EBE7DA8" w14:textId="5726D00C" w:rsidR="00182CAC" w:rsidRPr="00961FC0" w:rsidRDefault="00182CAC" w:rsidP="00DD78AE">
      <w:pPr>
        <w:numPr>
          <w:ilvl w:val="0"/>
          <w:numId w:val="46"/>
        </w:numPr>
        <w:contextualSpacing/>
        <w:textAlignment w:val="baseline"/>
      </w:pPr>
      <w:r w:rsidRPr="00961FC0">
        <w:t xml:space="preserve">Tränare </w:t>
      </w:r>
      <w:r w:rsidR="00A81332">
        <w:t>–</w:t>
      </w:r>
      <w:r w:rsidRPr="00961FC0">
        <w:t xml:space="preserve"> </w:t>
      </w:r>
      <w:r w:rsidR="00A81332">
        <w:t>SvFF D</w:t>
      </w:r>
    </w:p>
    <w:p w14:paraId="7E34566B" w14:textId="24BC760C" w:rsidR="00182CAC" w:rsidRPr="00961FC0" w:rsidRDefault="00182CAC" w:rsidP="00DD78AE">
      <w:pPr>
        <w:numPr>
          <w:ilvl w:val="0"/>
          <w:numId w:val="46"/>
        </w:numPr>
        <w:contextualSpacing/>
        <w:textAlignment w:val="baseline"/>
      </w:pPr>
      <w:r w:rsidRPr="00961FC0">
        <w:t>Interna BKV fortbildningar (administration, ekonomi) </w:t>
      </w:r>
    </w:p>
    <w:p w14:paraId="69133B57" w14:textId="7259CCFB" w:rsidR="0F74E0D5" w:rsidRDefault="0F74E0D5" w:rsidP="00DD78AE"/>
    <w:p w14:paraId="38E448DF" w14:textId="77777777" w:rsidR="00182CAC" w:rsidRPr="00961FC0" w:rsidRDefault="00182CAC" w:rsidP="00DD78AE">
      <w:pPr>
        <w:pStyle w:val="Rubrik3"/>
        <w:rPr>
          <w:b/>
          <w:bCs/>
        </w:rPr>
      </w:pPr>
      <w:bookmarkStart w:id="520" w:name="_Toc183973328"/>
      <w:bookmarkStart w:id="521" w:name="_Toc184275014"/>
      <w:bookmarkStart w:id="522" w:name="_Toc185065672"/>
      <w:bookmarkStart w:id="523" w:name="_Toc185179177"/>
      <w:bookmarkStart w:id="524" w:name="_Toc185184282"/>
      <w:bookmarkStart w:id="525" w:name="_Toc185410601"/>
      <w:r w:rsidRPr="00961FC0">
        <w:t>Övrigt</w:t>
      </w:r>
      <w:bookmarkEnd w:id="520"/>
      <w:bookmarkEnd w:id="521"/>
      <w:bookmarkEnd w:id="522"/>
      <w:bookmarkEnd w:id="523"/>
      <w:bookmarkEnd w:id="524"/>
      <w:bookmarkEnd w:id="525"/>
      <w:r w:rsidRPr="00961FC0">
        <w:t> </w:t>
      </w:r>
    </w:p>
    <w:p w14:paraId="25954B80" w14:textId="03D5B59A" w:rsidR="009C3D46" w:rsidRDefault="001F4CCC" w:rsidP="00DD78AE">
      <w:pPr>
        <w:numPr>
          <w:ilvl w:val="0"/>
          <w:numId w:val="47"/>
        </w:numPr>
        <w:contextualSpacing/>
        <w:textAlignment w:val="baseline"/>
      </w:pPr>
      <w:r>
        <w:t>M</w:t>
      </w:r>
      <w:r w:rsidR="00182CAC" w:rsidRPr="00961FC0">
        <w:t>öte 2 ggr/år</w:t>
      </w:r>
    </w:p>
    <w:p w14:paraId="7A9BB614" w14:textId="25F8E260" w:rsidR="002D2612" w:rsidRDefault="002D2612">
      <w:pPr>
        <w:spacing w:after="160" w:line="259" w:lineRule="auto"/>
      </w:pPr>
      <w:r>
        <w:br w:type="page"/>
      </w:r>
    </w:p>
    <w:p w14:paraId="2A05C792" w14:textId="77777777" w:rsidR="002D2612" w:rsidRPr="00C6521E" w:rsidRDefault="002D2612" w:rsidP="002D2612">
      <w:pPr>
        <w:pStyle w:val="Rubrik2"/>
        <w:rPr>
          <w:color w:val="FF0000"/>
        </w:rPr>
      </w:pPr>
      <w:bookmarkStart w:id="526" w:name="_Toc185065593"/>
      <w:bookmarkStart w:id="527" w:name="_Toc185179099"/>
      <w:bookmarkStart w:id="528" w:name="_Toc185184105"/>
      <w:bookmarkStart w:id="529" w:name="_Toc185184206"/>
      <w:bookmarkStart w:id="530" w:name="_Toc185410525"/>
      <w:r w:rsidRPr="00C6521E">
        <w:lastRenderedPageBreak/>
        <w:t>Ålders-/Träningsgrupp</w:t>
      </w:r>
      <w:bookmarkEnd w:id="526"/>
      <w:bookmarkEnd w:id="527"/>
      <w:bookmarkEnd w:id="528"/>
      <w:bookmarkEnd w:id="529"/>
      <w:bookmarkEnd w:id="530"/>
    </w:p>
    <w:p w14:paraId="3AC5FA91" w14:textId="77777777" w:rsidR="002D2612" w:rsidRPr="00C6521E" w:rsidRDefault="002D2612" w:rsidP="002D2612">
      <w:pPr>
        <w:ind w:left="-20" w:right="-20"/>
        <w:rPr>
          <w:color w:val="000000" w:themeColor="text1"/>
          <w:szCs w:val="24"/>
        </w:rPr>
      </w:pPr>
      <w:r w:rsidRPr="00C6521E">
        <w:rPr>
          <w:color w:val="000000" w:themeColor="text1"/>
          <w:szCs w:val="24"/>
        </w:rPr>
        <w:t>Fråga 1 – Är våra ”3V” dvs Värdegrund, Vision och Verksamhetsidé tydliga, begripliga och kan utgöra grunden för vår verksamhet och återspeglas i ålders</w:t>
      </w:r>
      <w:r>
        <w:rPr>
          <w:color w:val="000000" w:themeColor="text1"/>
          <w:szCs w:val="24"/>
        </w:rPr>
        <w:t>-/tränings</w:t>
      </w:r>
      <w:r w:rsidRPr="00C6521E">
        <w:rPr>
          <w:color w:val="000000" w:themeColor="text1"/>
          <w:szCs w:val="24"/>
        </w:rPr>
        <w:t>gruppernas verksamhet?</w:t>
      </w:r>
    </w:p>
    <w:p w14:paraId="582A4DF0" w14:textId="77777777" w:rsidR="002D2612" w:rsidRPr="00C6521E" w:rsidRDefault="002D2612" w:rsidP="002D2612">
      <w:pPr>
        <w:ind w:left="-20" w:right="-20"/>
        <w:rPr>
          <w:color w:val="000000" w:themeColor="text1"/>
          <w:szCs w:val="24"/>
        </w:rPr>
      </w:pPr>
      <w:r w:rsidRPr="00C6521E">
        <w:rPr>
          <w:color w:val="000000" w:themeColor="text1"/>
          <w:szCs w:val="24"/>
        </w:rPr>
        <w:t xml:space="preserve">Svar: </w:t>
      </w:r>
    </w:p>
    <w:p w14:paraId="69FCD20B" w14:textId="77777777" w:rsidR="002D2612" w:rsidRPr="00C6521E" w:rsidRDefault="002D2612" w:rsidP="002D2612">
      <w:pPr>
        <w:ind w:left="-20" w:right="-20"/>
        <w:rPr>
          <w:color w:val="000000" w:themeColor="text1"/>
          <w:szCs w:val="24"/>
        </w:rPr>
      </w:pPr>
      <w:r w:rsidRPr="00C6521E">
        <w:rPr>
          <w:color w:val="000000" w:themeColor="text1"/>
          <w:szCs w:val="24"/>
        </w:rPr>
        <w:t xml:space="preserve"> </w:t>
      </w:r>
    </w:p>
    <w:p w14:paraId="2312D261" w14:textId="77777777" w:rsidR="002D2612" w:rsidRPr="00C6521E" w:rsidRDefault="002D2612" w:rsidP="002D2612">
      <w:pPr>
        <w:ind w:left="-20" w:right="-20"/>
        <w:rPr>
          <w:color w:val="000000" w:themeColor="text1"/>
          <w:szCs w:val="24"/>
        </w:rPr>
      </w:pPr>
      <w:r w:rsidRPr="00C6521E">
        <w:rPr>
          <w:color w:val="000000" w:themeColor="text1"/>
          <w:szCs w:val="24"/>
        </w:rPr>
        <w:t>Fråga 2 – Är våra mål SMARTA? Specifika, Mätbara, Aktiverande, Realistiska, Tidsatta, Accepterande. Saknas något eller är något överflödigt?</w:t>
      </w:r>
    </w:p>
    <w:p w14:paraId="241D99AC" w14:textId="77777777" w:rsidR="002D2612" w:rsidRPr="00C6521E" w:rsidRDefault="002D2612" w:rsidP="002D2612">
      <w:pPr>
        <w:ind w:left="-20" w:right="-20"/>
        <w:rPr>
          <w:color w:val="000000" w:themeColor="text1"/>
          <w:szCs w:val="24"/>
        </w:rPr>
      </w:pPr>
      <w:r w:rsidRPr="00C6521E">
        <w:rPr>
          <w:color w:val="000000" w:themeColor="text1"/>
          <w:szCs w:val="24"/>
        </w:rPr>
        <w:t xml:space="preserve">Svar: </w:t>
      </w:r>
    </w:p>
    <w:p w14:paraId="1E9D2B6F" w14:textId="77777777" w:rsidR="002D2612" w:rsidRPr="00C6521E" w:rsidRDefault="002D2612" w:rsidP="002D2612">
      <w:pPr>
        <w:ind w:left="-20" w:right="-20"/>
        <w:rPr>
          <w:color w:val="000000" w:themeColor="text1"/>
          <w:szCs w:val="24"/>
        </w:rPr>
      </w:pPr>
    </w:p>
    <w:p w14:paraId="0E9813E6" w14:textId="77777777" w:rsidR="002D2612" w:rsidRPr="00C6521E" w:rsidRDefault="002D2612" w:rsidP="002D2612">
      <w:pPr>
        <w:ind w:left="-20" w:right="-20"/>
        <w:rPr>
          <w:color w:val="000000" w:themeColor="text1"/>
          <w:szCs w:val="24"/>
        </w:rPr>
      </w:pPr>
      <w:r w:rsidRPr="00C6521E">
        <w:rPr>
          <w:color w:val="000000" w:themeColor="text1"/>
          <w:szCs w:val="24"/>
        </w:rPr>
        <w:t xml:space="preserve">Fråga 3 – Är indelning och inriktningar för </w:t>
      </w:r>
      <w:r>
        <w:rPr>
          <w:color w:val="000000" w:themeColor="text1"/>
          <w:szCs w:val="24"/>
        </w:rPr>
        <w:t xml:space="preserve">fotbollsverksamheten i allmänhet och </w:t>
      </w:r>
      <w:r w:rsidRPr="00C6521E">
        <w:rPr>
          <w:color w:val="000000" w:themeColor="text1"/>
          <w:szCs w:val="24"/>
        </w:rPr>
        <w:t xml:space="preserve">Er åldersgrupp </w:t>
      </w:r>
      <w:r>
        <w:rPr>
          <w:color w:val="000000" w:themeColor="text1"/>
          <w:szCs w:val="24"/>
        </w:rPr>
        <w:t xml:space="preserve">synnerhet tillräckligt tydliga och begripliga för att kunna </w:t>
      </w:r>
      <w:r w:rsidRPr="00C6521E">
        <w:rPr>
          <w:color w:val="000000" w:themeColor="text1"/>
          <w:szCs w:val="24"/>
        </w:rPr>
        <w:t>genomför</w:t>
      </w:r>
      <w:r>
        <w:rPr>
          <w:color w:val="000000" w:themeColor="text1"/>
          <w:szCs w:val="24"/>
        </w:rPr>
        <w:t>a verksamheten</w:t>
      </w:r>
      <w:r w:rsidRPr="00C6521E">
        <w:rPr>
          <w:color w:val="000000" w:themeColor="text1"/>
          <w:szCs w:val="24"/>
        </w:rPr>
        <w:t>? Om inte, beskriv vilka utmaningar ni ser och ge förslag på lösningar?</w:t>
      </w:r>
    </w:p>
    <w:p w14:paraId="7B401879" w14:textId="77777777" w:rsidR="002D2612" w:rsidRPr="00C6521E" w:rsidRDefault="002D2612" w:rsidP="002D2612">
      <w:pPr>
        <w:ind w:left="-20" w:right="-20"/>
        <w:rPr>
          <w:color w:val="000000" w:themeColor="text1"/>
          <w:szCs w:val="24"/>
        </w:rPr>
      </w:pPr>
      <w:r w:rsidRPr="00C6521E">
        <w:rPr>
          <w:color w:val="000000" w:themeColor="text1"/>
          <w:szCs w:val="24"/>
        </w:rPr>
        <w:t xml:space="preserve">Svar: </w:t>
      </w:r>
    </w:p>
    <w:p w14:paraId="64F7C374" w14:textId="77777777" w:rsidR="002D2612" w:rsidRPr="00C6521E" w:rsidRDefault="002D2612" w:rsidP="002D2612">
      <w:pPr>
        <w:ind w:left="-20" w:right="-20"/>
        <w:rPr>
          <w:color w:val="000000" w:themeColor="text1"/>
          <w:szCs w:val="24"/>
        </w:rPr>
      </w:pPr>
      <w:r w:rsidRPr="00C6521E">
        <w:rPr>
          <w:color w:val="000000" w:themeColor="text1"/>
          <w:szCs w:val="24"/>
        </w:rPr>
        <w:t xml:space="preserve"> </w:t>
      </w:r>
    </w:p>
    <w:p w14:paraId="10122FC1" w14:textId="77777777" w:rsidR="002D2612" w:rsidRPr="00C6521E" w:rsidRDefault="002D2612" w:rsidP="002D2612">
      <w:pPr>
        <w:ind w:left="-20" w:right="-20"/>
        <w:rPr>
          <w:color w:val="000000" w:themeColor="text1"/>
          <w:szCs w:val="24"/>
        </w:rPr>
      </w:pPr>
      <w:r w:rsidRPr="00C6521E">
        <w:rPr>
          <w:color w:val="000000" w:themeColor="text1"/>
          <w:szCs w:val="24"/>
        </w:rPr>
        <w:t xml:space="preserve">Fråga 4 – Saknar Ni några styrningar/inriktningar/information i </w:t>
      </w:r>
      <w:r>
        <w:rPr>
          <w:color w:val="000000" w:themeColor="text1"/>
          <w:szCs w:val="24"/>
        </w:rPr>
        <w:t>remissutgåvan</w:t>
      </w:r>
      <w:r w:rsidRPr="00C6521E">
        <w:rPr>
          <w:color w:val="000000" w:themeColor="text1"/>
          <w:szCs w:val="24"/>
        </w:rPr>
        <w:t xml:space="preserve"> som skulle underlätta/tydliggöra Er verksamhet i åldersgruppen</w:t>
      </w:r>
      <w:r>
        <w:rPr>
          <w:color w:val="000000" w:themeColor="text1"/>
          <w:szCs w:val="24"/>
        </w:rPr>
        <w:t>/träningsgrupper</w:t>
      </w:r>
      <w:r w:rsidRPr="00C6521E">
        <w:rPr>
          <w:color w:val="000000" w:themeColor="text1"/>
          <w:szCs w:val="24"/>
        </w:rPr>
        <w:t>?</w:t>
      </w:r>
    </w:p>
    <w:p w14:paraId="24BEC732" w14:textId="77777777" w:rsidR="002D2612" w:rsidRPr="00C6521E" w:rsidRDefault="002D2612" w:rsidP="002D2612">
      <w:pPr>
        <w:ind w:left="-20" w:right="-20"/>
        <w:rPr>
          <w:color w:val="000000" w:themeColor="text1"/>
          <w:szCs w:val="24"/>
        </w:rPr>
      </w:pPr>
      <w:r w:rsidRPr="00C6521E">
        <w:rPr>
          <w:color w:val="000000" w:themeColor="text1"/>
          <w:szCs w:val="24"/>
        </w:rPr>
        <w:t xml:space="preserve">Svar: </w:t>
      </w:r>
    </w:p>
    <w:p w14:paraId="45EC98F6" w14:textId="77777777" w:rsidR="002D2612" w:rsidRPr="00C6521E" w:rsidRDefault="002D2612" w:rsidP="002D2612">
      <w:pPr>
        <w:rPr>
          <w:color w:val="000000" w:themeColor="text1"/>
        </w:rPr>
      </w:pPr>
    </w:p>
    <w:p w14:paraId="20B5005E" w14:textId="77777777" w:rsidR="002D2612" w:rsidRPr="00C6521E" w:rsidRDefault="002D2612" w:rsidP="002D2612">
      <w:pPr>
        <w:pStyle w:val="Rubrik2"/>
      </w:pPr>
      <w:bookmarkStart w:id="531" w:name="_Toc185065594"/>
      <w:bookmarkStart w:id="532" w:name="_Toc185179100"/>
      <w:bookmarkStart w:id="533" w:name="_Toc185184106"/>
      <w:bookmarkStart w:id="534" w:name="_Toc185184207"/>
      <w:bookmarkStart w:id="535" w:name="_Toc185410526"/>
      <w:r w:rsidRPr="00C6521E">
        <w:t>Detaljsynpunkter</w:t>
      </w:r>
      <w:bookmarkEnd w:id="531"/>
      <w:bookmarkEnd w:id="532"/>
      <w:bookmarkEnd w:id="533"/>
      <w:bookmarkEnd w:id="534"/>
      <w:bookmarkEnd w:id="535"/>
    </w:p>
    <w:tbl>
      <w:tblPr>
        <w:tblStyle w:val="Rutntstabell1ljus"/>
        <w:tblW w:w="9351" w:type="dxa"/>
        <w:tblLook w:val="04A0" w:firstRow="1" w:lastRow="0" w:firstColumn="1" w:lastColumn="0" w:noHBand="0" w:noVBand="1"/>
      </w:tblPr>
      <w:tblGrid>
        <w:gridCol w:w="728"/>
        <w:gridCol w:w="898"/>
        <w:gridCol w:w="1880"/>
        <w:gridCol w:w="2991"/>
        <w:gridCol w:w="2854"/>
      </w:tblGrid>
      <w:tr w:rsidR="002D2612" w:rsidRPr="00C6521E" w14:paraId="7BF257CA" w14:textId="77777777" w:rsidTr="002D2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5ADBD84F" w14:textId="77777777" w:rsidR="002D2612" w:rsidRPr="00C6521E" w:rsidRDefault="002D2612" w:rsidP="002D2612">
            <w:r w:rsidRPr="00C6521E">
              <w:t>Vem</w:t>
            </w:r>
          </w:p>
        </w:tc>
        <w:tc>
          <w:tcPr>
            <w:tcW w:w="901" w:type="dxa"/>
          </w:tcPr>
          <w:p w14:paraId="3F063773" w14:textId="77777777" w:rsidR="002D2612" w:rsidRPr="00C6521E" w:rsidRDefault="002D2612" w:rsidP="002D2612">
            <w:pPr>
              <w:cnfStyle w:val="100000000000" w:firstRow="1" w:lastRow="0" w:firstColumn="0" w:lastColumn="0" w:oddVBand="0" w:evenVBand="0" w:oddHBand="0" w:evenHBand="0" w:firstRowFirstColumn="0" w:firstRowLastColumn="0" w:lastRowFirstColumn="0" w:lastRowLastColumn="0"/>
            </w:pPr>
            <w:proofErr w:type="spellStart"/>
            <w:r w:rsidRPr="00C6521E">
              <w:t>Radnr</w:t>
            </w:r>
            <w:proofErr w:type="spellEnd"/>
          </w:p>
        </w:tc>
        <w:tc>
          <w:tcPr>
            <w:tcW w:w="2045" w:type="dxa"/>
          </w:tcPr>
          <w:p w14:paraId="6C8A0E11" w14:textId="77777777" w:rsidR="002D2612" w:rsidRPr="00C6521E" w:rsidRDefault="002D2612" w:rsidP="002D2612">
            <w:pPr>
              <w:cnfStyle w:val="100000000000" w:firstRow="1" w:lastRow="0" w:firstColumn="0" w:lastColumn="0" w:oddVBand="0" w:evenVBand="0" w:oddHBand="0" w:evenHBand="0" w:firstRowFirstColumn="0" w:firstRowLastColumn="0" w:lastRowFirstColumn="0" w:lastRowLastColumn="0"/>
            </w:pPr>
            <w:r w:rsidRPr="00C6521E">
              <w:t>Står</w:t>
            </w:r>
          </w:p>
        </w:tc>
        <w:tc>
          <w:tcPr>
            <w:tcW w:w="2693" w:type="dxa"/>
          </w:tcPr>
          <w:p w14:paraId="074A9379" w14:textId="77777777" w:rsidR="002D2612" w:rsidRPr="00C6521E" w:rsidRDefault="002D2612" w:rsidP="002D2612">
            <w:pPr>
              <w:cnfStyle w:val="100000000000" w:firstRow="1" w:lastRow="0" w:firstColumn="0" w:lastColumn="0" w:oddVBand="0" w:evenVBand="0" w:oddHBand="0" w:evenHBand="0" w:firstRowFirstColumn="0" w:firstRowLastColumn="0" w:lastRowFirstColumn="0" w:lastRowLastColumn="0"/>
            </w:pPr>
            <w:r w:rsidRPr="00C6521E">
              <w:t>Förslag/Ändring/Synpunkt</w:t>
            </w:r>
          </w:p>
        </w:tc>
        <w:tc>
          <w:tcPr>
            <w:tcW w:w="2977" w:type="dxa"/>
          </w:tcPr>
          <w:p w14:paraId="53082EA5" w14:textId="77777777" w:rsidR="002D2612" w:rsidRPr="00C6521E" w:rsidRDefault="002D2612" w:rsidP="002D2612">
            <w:pPr>
              <w:cnfStyle w:val="100000000000" w:firstRow="1" w:lastRow="0" w:firstColumn="0" w:lastColumn="0" w:oddVBand="0" w:evenVBand="0" w:oddHBand="0" w:evenHBand="0" w:firstRowFirstColumn="0" w:firstRowLastColumn="0" w:lastRowFirstColumn="0" w:lastRowLastColumn="0"/>
            </w:pPr>
            <w:r w:rsidRPr="00C6521E">
              <w:t>Svar på/</w:t>
            </w:r>
            <w:proofErr w:type="spellStart"/>
            <w:r w:rsidRPr="00C6521E">
              <w:t>åtg</w:t>
            </w:r>
            <w:proofErr w:type="spellEnd"/>
            <w:r w:rsidRPr="00C6521E">
              <w:t xml:space="preserve"> </w:t>
            </w:r>
            <w:proofErr w:type="spellStart"/>
            <w:r w:rsidRPr="00C6521E">
              <w:t>maa</w:t>
            </w:r>
            <w:proofErr w:type="spellEnd"/>
            <w:r w:rsidRPr="00C6521E">
              <w:t xml:space="preserve"> synpunkter</w:t>
            </w:r>
          </w:p>
        </w:tc>
      </w:tr>
      <w:tr w:rsidR="002D2612" w:rsidRPr="00C6521E" w14:paraId="461FF12E" w14:textId="77777777" w:rsidTr="002D2612">
        <w:tc>
          <w:tcPr>
            <w:cnfStyle w:val="001000000000" w:firstRow="0" w:lastRow="0" w:firstColumn="1" w:lastColumn="0" w:oddVBand="0" w:evenVBand="0" w:oddHBand="0" w:evenHBand="0" w:firstRowFirstColumn="0" w:firstRowLastColumn="0" w:lastRowFirstColumn="0" w:lastRowLastColumn="0"/>
            <w:tcW w:w="735" w:type="dxa"/>
          </w:tcPr>
          <w:p w14:paraId="1B1ED726" w14:textId="77777777" w:rsidR="002D2612" w:rsidRPr="00C6521E" w:rsidRDefault="002D2612" w:rsidP="002D2612">
            <w:pPr>
              <w:rPr>
                <w:i/>
                <w:iCs/>
                <w:color w:val="FF0000"/>
              </w:rPr>
            </w:pPr>
            <w:r w:rsidRPr="00C6521E">
              <w:rPr>
                <w:i/>
                <w:iCs/>
                <w:color w:val="FF0000"/>
              </w:rPr>
              <w:t>P14</w:t>
            </w:r>
          </w:p>
        </w:tc>
        <w:tc>
          <w:tcPr>
            <w:tcW w:w="901" w:type="dxa"/>
          </w:tcPr>
          <w:p w14:paraId="09307C8A"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i/>
                <w:iCs/>
                <w:color w:val="FF0000"/>
              </w:rPr>
            </w:pPr>
            <w:r w:rsidRPr="00C6521E">
              <w:rPr>
                <w:i/>
                <w:iCs/>
                <w:color w:val="FF0000"/>
              </w:rPr>
              <w:t>26</w:t>
            </w:r>
          </w:p>
        </w:tc>
        <w:tc>
          <w:tcPr>
            <w:tcW w:w="2045" w:type="dxa"/>
          </w:tcPr>
          <w:p w14:paraId="2426624C"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i/>
                <w:iCs/>
                <w:color w:val="FF0000"/>
              </w:rPr>
            </w:pPr>
            <w:proofErr w:type="spellStart"/>
            <w:r w:rsidRPr="00C6521E">
              <w:rPr>
                <w:i/>
                <w:iCs/>
                <w:color w:val="FF0000"/>
              </w:rPr>
              <w:t>synpnkter</w:t>
            </w:r>
            <w:proofErr w:type="spellEnd"/>
          </w:p>
        </w:tc>
        <w:tc>
          <w:tcPr>
            <w:tcW w:w="2693" w:type="dxa"/>
          </w:tcPr>
          <w:p w14:paraId="6F95BEDF"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i/>
                <w:iCs/>
                <w:color w:val="FF0000"/>
              </w:rPr>
            </w:pPr>
            <w:r w:rsidRPr="00C6521E">
              <w:rPr>
                <w:i/>
                <w:iCs/>
                <w:color w:val="FF0000"/>
              </w:rPr>
              <w:t>Ändras till: synpunkter</w:t>
            </w:r>
          </w:p>
        </w:tc>
        <w:tc>
          <w:tcPr>
            <w:tcW w:w="2977" w:type="dxa"/>
          </w:tcPr>
          <w:p w14:paraId="5EC852DE"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i/>
                <w:iCs/>
                <w:color w:val="FF0000"/>
              </w:rPr>
            </w:pPr>
            <w:r w:rsidRPr="00C6521E">
              <w:rPr>
                <w:i/>
                <w:iCs/>
                <w:color w:val="FF0000"/>
              </w:rPr>
              <w:t>Använd rättstavningsprogram</w:t>
            </w:r>
          </w:p>
        </w:tc>
      </w:tr>
      <w:tr w:rsidR="002D2612" w:rsidRPr="00C6521E" w14:paraId="1C2E5E5F" w14:textId="77777777" w:rsidTr="002D2612">
        <w:tc>
          <w:tcPr>
            <w:cnfStyle w:val="001000000000" w:firstRow="0" w:lastRow="0" w:firstColumn="1" w:lastColumn="0" w:oddVBand="0" w:evenVBand="0" w:oddHBand="0" w:evenHBand="0" w:firstRowFirstColumn="0" w:firstRowLastColumn="0" w:lastRowFirstColumn="0" w:lastRowLastColumn="0"/>
            <w:tcW w:w="735" w:type="dxa"/>
          </w:tcPr>
          <w:p w14:paraId="52744614" w14:textId="77777777" w:rsidR="002D2612" w:rsidRPr="00C6521E" w:rsidRDefault="002D2612" w:rsidP="002D2612"/>
        </w:tc>
        <w:tc>
          <w:tcPr>
            <w:tcW w:w="901" w:type="dxa"/>
          </w:tcPr>
          <w:p w14:paraId="51B15B56"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045" w:type="dxa"/>
          </w:tcPr>
          <w:p w14:paraId="1C09C591"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693" w:type="dxa"/>
          </w:tcPr>
          <w:p w14:paraId="3DECFE8D"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977" w:type="dxa"/>
          </w:tcPr>
          <w:p w14:paraId="47EE4DE0"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r>
      <w:tr w:rsidR="002D2612" w:rsidRPr="00C6521E" w14:paraId="5E94C959" w14:textId="77777777" w:rsidTr="002D2612">
        <w:tc>
          <w:tcPr>
            <w:cnfStyle w:val="001000000000" w:firstRow="0" w:lastRow="0" w:firstColumn="1" w:lastColumn="0" w:oddVBand="0" w:evenVBand="0" w:oddHBand="0" w:evenHBand="0" w:firstRowFirstColumn="0" w:firstRowLastColumn="0" w:lastRowFirstColumn="0" w:lastRowLastColumn="0"/>
            <w:tcW w:w="735" w:type="dxa"/>
          </w:tcPr>
          <w:p w14:paraId="39E72DBE" w14:textId="77777777" w:rsidR="002D2612" w:rsidRPr="00C6521E" w:rsidRDefault="002D2612" w:rsidP="002D2612"/>
        </w:tc>
        <w:tc>
          <w:tcPr>
            <w:tcW w:w="901" w:type="dxa"/>
          </w:tcPr>
          <w:p w14:paraId="74D29395"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045" w:type="dxa"/>
          </w:tcPr>
          <w:p w14:paraId="4D74B8DC"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693" w:type="dxa"/>
          </w:tcPr>
          <w:p w14:paraId="11E4A1F9"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977" w:type="dxa"/>
          </w:tcPr>
          <w:p w14:paraId="0B267CF7"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r>
      <w:tr w:rsidR="002D2612" w:rsidRPr="00C6521E" w14:paraId="36B088DE" w14:textId="77777777" w:rsidTr="002D2612">
        <w:tc>
          <w:tcPr>
            <w:cnfStyle w:val="001000000000" w:firstRow="0" w:lastRow="0" w:firstColumn="1" w:lastColumn="0" w:oddVBand="0" w:evenVBand="0" w:oddHBand="0" w:evenHBand="0" w:firstRowFirstColumn="0" w:firstRowLastColumn="0" w:lastRowFirstColumn="0" w:lastRowLastColumn="0"/>
            <w:tcW w:w="735" w:type="dxa"/>
          </w:tcPr>
          <w:p w14:paraId="0CFD4F53" w14:textId="77777777" w:rsidR="002D2612" w:rsidRPr="00C6521E" w:rsidRDefault="002D2612" w:rsidP="002D2612"/>
        </w:tc>
        <w:tc>
          <w:tcPr>
            <w:tcW w:w="901" w:type="dxa"/>
          </w:tcPr>
          <w:p w14:paraId="6CD8DD85"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045" w:type="dxa"/>
          </w:tcPr>
          <w:p w14:paraId="56B72443"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693" w:type="dxa"/>
          </w:tcPr>
          <w:p w14:paraId="4AF6FC60"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977" w:type="dxa"/>
          </w:tcPr>
          <w:p w14:paraId="003CC725"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r>
      <w:tr w:rsidR="002D2612" w:rsidRPr="00C6521E" w14:paraId="1BB574E2" w14:textId="77777777" w:rsidTr="002D2612">
        <w:tc>
          <w:tcPr>
            <w:cnfStyle w:val="001000000000" w:firstRow="0" w:lastRow="0" w:firstColumn="1" w:lastColumn="0" w:oddVBand="0" w:evenVBand="0" w:oddHBand="0" w:evenHBand="0" w:firstRowFirstColumn="0" w:firstRowLastColumn="0" w:lastRowFirstColumn="0" w:lastRowLastColumn="0"/>
            <w:tcW w:w="735" w:type="dxa"/>
          </w:tcPr>
          <w:p w14:paraId="2D7F8FDB" w14:textId="77777777" w:rsidR="002D2612" w:rsidRPr="00C6521E" w:rsidRDefault="002D2612" w:rsidP="002D2612"/>
        </w:tc>
        <w:tc>
          <w:tcPr>
            <w:tcW w:w="901" w:type="dxa"/>
          </w:tcPr>
          <w:p w14:paraId="11BE994E"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045" w:type="dxa"/>
          </w:tcPr>
          <w:p w14:paraId="580C0985"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693" w:type="dxa"/>
          </w:tcPr>
          <w:p w14:paraId="60D61865"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977" w:type="dxa"/>
          </w:tcPr>
          <w:p w14:paraId="1072B5CF"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r>
      <w:tr w:rsidR="002D2612" w:rsidRPr="00C6521E" w14:paraId="21197042" w14:textId="77777777" w:rsidTr="002D2612">
        <w:tc>
          <w:tcPr>
            <w:cnfStyle w:val="001000000000" w:firstRow="0" w:lastRow="0" w:firstColumn="1" w:lastColumn="0" w:oddVBand="0" w:evenVBand="0" w:oddHBand="0" w:evenHBand="0" w:firstRowFirstColumn="0" w:firstRowLastColumn="0" w:lastRowFirstColumn="0" w:lastRowLastColumn="0"/>
            <w:tcW w:w="735" w:type="dxa"/>
          </w:tcPr>
          <w:p w14:paraId="1B51BBCD" w14:textId="77777777" w:rsidR="002D2612" w:rsidRPr="00C6521E" w:rsidRDefault="002D2612" w:rsidP="002D2612"/>
        </w:tc>
        <w:tc>
          <w:tcPr>
            <w:tcW w:w="901" w:type="dxa"/>
          </w:tcPr>
          <w:p w14:paraId="299E55B5"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045" w:type="dxa"/>
          </w:tcPr>
          <w:p w14:paraId="3A4AB701"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693" w:type="dxa"/>
          </w:tcPr>
          <w:p w14:paraId="5F5B6852"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c>
          <w:tcPr>
            <w:tcW w:w="2977" w:type="dxa"/>
          </w:tcPr>
          <w:p w14:paraId="50BDEC27"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pPr>
          </w:p>
        </w:tc>
      </w:tr>
      <w:tr w:rsidR="002D2612" w:rsidRPr="00C6521E" w14:paraId="3C28F971" w14:textId="77777777" w:rsidTr="002D2612">
        <w:tc>
          <w:tcPr>
            <w:cnfStyle w:val="001000000000" w:firstRow="0" w:lastRow="0" w:firstColumn="1" w:lastColumn="0" w:oddVBand="0" w:evenVBand="0" w:oddHBand="0" w:evenHBand="0" w:firstRowFirstColumn="0" w:firstRowLastColumn="0" w:lastRowFirstColumn="0" w:lastRowLastColumn="0"/>
            <w:tcW w:w="735" w:type="dxa"/>
          </w:tcPr>
          <w:p w14:paraId="67F45084" w14:textId="77777777" w:rsidR="002D2612" w:rsidRPr="00C6521E" w:rsidRDefault="002D2612" w:rsidP="002D2612">
            <w:pPr>
              <w:rPr>
                <w:rFonts w:ascii="Calibri" w:hAnsi="Calibri"/>
                <w:sz w:val="22"/>
                <w:szCs w:val="22"/>
              </w:rPr>
            </w:pPr>
          </w:p>
        </w:tc>
        <w:tc>
          <w:tcPr>
            <w:tcW w:w="901" w:type="dxa"/>
          </w:tcPr>
          <w:p w14:paraId="22C1CF2B"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tcW w:w="2045" w:type="dxa"/>
          </w:tcPr>
          <w:p w14:paraId="003557BA"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tcW w:w="2693" w:type="dxa"/>
          </w:tcPr>
          <w:p w14:paraId="19732967"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tcW w:w="2977" w:type="dxa"/>
          </w:tcPr>
          <w:p w14:paraId="72081C0C"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r>
      <w:tr w:rsidR="002D2612" w:rsidRPr="00C6521E" w14:paraId="30E5B0DA" w14:textId="77777777" w:rsidTr="002D2612">
        <w:trPr>
          <w:trHeight w:val="300"/>
        </w:trPr>
        <w:tc>
          <w:tcPr>
            <w:cnfStyle w:val="001000000000" w:firstRow="0" w:lastRow="0" w:firstColumn="1" w:lastColumn="0" w:oddVBand="0" w:evenVBand="0" w:oddHBand="0" w:evenHBand="0" w:firstRowFirstColumn="0" w:firstRowLastColumn="0" w:lastRowFirstColumn="0" w:lastRowLastColumn="0"/>
            <w:tcW w:w="735" w:type="dxa"/>
          </w:tcPr>
          <w:p w14:paraId="0AF6447D" w14:textId="77777777" w:rsidR="002D2612" w:rsidRPr="00C6521E" w:rsidRDefault="002D2612" w:rsidP="002D2612">
            <w:pPr>
              <w:rPr>
                <w:rFonts w:ascii="Calibri" w:hAnsi="Calibri"/>
                <w:sz w:val="22"/>
                <w:szCs w:val="22"/>
              </w:rPr>
            </w:pPr>
          </w:p>
        </w:tc>
        <w:tc>
          <w:tcPr>
            <w:tcW w:w="901" w:type="dxa"/>
          </w:tcPr>
          <w:p w14:paraId="24AE1A1F"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tcW w:w="2045" w:type="dxa"/>
          </w:tcPr>
          <w:p w14:paraId="462CDF45"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tcW w:w="2693" w:type="dxa"/>
          </w:tcPr>
          <w:p w14:paraId="427E22E6"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tcW w:w="2977" w:type="dxa"/>
          </w:tcPr>
          <w:p w14:paraId="7C0D9A4F" w14:textId="77777777" w:rsidR="002D2612" w:rsidRPr="00C6521E" w:rsidRDefault="002D2612" w:rsidP="002D2612">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r>
    </w:tbl>
    <w:p w14:paraId="5811531E" w14:textId="76BE6140" w:rsidR="002D2612" w:rsidRPr="00D21CB2" w:rsidRDefault="002D2612" w:rsidP="002D2612">
      <w:pPr>
        <w:ind w:left="360"/>
        <w:contextualSpacing/>
        <w:textAlignment w:val="baseline"/>
      </w:pPr>
      <w:r w:rsidRPr="00C6521E">
        <w:t>Behöver ni fler rader infogar ni det…..</w:t>
      </w:r>
    </w:p>
    <w:sectPr w:rsidR="002D2612" w:rsidRPr="00D21CB2" w:rsidSect="00DD78AE">
      <w:headerReference w:type="even" r:id="rId37"/>
      <w:headerReference w:type="default" r:id="rId38"/>
      <w:headerReference w:type="first" r:id="rId39"/>
      <w:pgSz w:w="11906" w:h="16838"/>
      <w:pgMar w:top="1418" w:right="1418" w:bottom="1418" w:left="1276" w:header="708" w:footer="711"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2258E" w14:textId="77777777" w:rsidR="00B25F92" w:rsidRDefault="00B25F92" w:rsidP="00D13535">
      <w:r>
        <w:separator/>
      </w:r>
    </w:p>
  </w:endnote>
  <w:endnote w:type="continuationSeparator" w:id="0">
    <w:p w14:paraId="170109CA" w14:textId="77777777" w:rsidR="00B25F92" w:rsidRDefault="00B25F92" w:rsidP="00D13535">
      <w:r>
        <w:continuationSeparator/>
      </w:r>
    </w:p>
  </w:endnote>
  <w:endnote w:type="continuationNotice" w:id="1">
    <w:p w14:paraId="64AA571E" w14:textId="77777777" w:rsidR="00B25F92" w:rsidRDefault="00B25F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49E8" w14:textId="77777777" w:rsidR="00BC4E4E" w:rsidRDefault="00BC4E4E" w:rsidP="0019710F">
    <w:pPr>
      <w:pStyle w:val="Sidfo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BA4D4" w14:textId="0C9009F8" w:rsidR="00BC4E4E" w:rsidRDefault="304F0018" w:rsidP="007D1CC3">
    <w:pPr>
      <w:pStyle w:val="Sidfot"/>
      <w:tabs>
        <w:tab w:val="clear" w:pos="4536"/>
        <w:tab w:val="clear" w:pos="9072"/>
        <w:tab w:val="center" w:pos="4962"/>
        <w:tab w:val="right" w:pos="13750"/>
      </w:tabs>
      <w:ind w:right="-2"/>
    </w:pPr>
    <w:r>
      <w:t>BKV Norrt</w:t>
    </w:r>
    <w:r w:rsidR="00EC4047">
      <w:t>älje</w:t>
    </w:r>
    <w:r w:rsidR="00EC4047">
      <w:tab/>
    </w:r>
    <w:r w:rsidR="008F7899">
      <w:t>Epost</w:t>
    </w:r>
    <w:r>
      <w:t xml:space="preserve">: </w:t>
    </w:r>
    <w:hyperlink r:id="rId1">
      <w:r w:rsidRPr="304F0018">
        <w:rPr>
          <w:rStyle w:val="Hyperlnk"/>
        </w:rPr>
        <w:t>kansli@bkvnorrtalje.nu</w:t>
      </w:r>
    </w:hyperlink>
    <w:r w:rsidR="00BC4E4E">
      <w:tab/>
    </w:r>
    <w:r>
      <w:t>Orgnr 814400–5033</w:t>
    </w:r>
  </w:p>
  <w:p w14:paraId="758F2EF5" w14:textId="77777777" w:rsidR="00BC4E4E" w:rsidRDefault="00BC4E4E">
    <w:pPr>
      <w:pStyle w:val="Sidfot"/>
      <w:tabs>
        <w:tab w:val="clear" w:pos="4536"/>
        <w:tab w:val="clear" w:pos="9072"/>
        <w:tab w:val="right" w:pos="13750"/>
      </w:tabs>
      <w:ind w:right="-2"/>
    </w:pPr>
    <w:r>
      <w:t>Gustav Adolfs väg 53</w:t>
    </w:r>
    <w:r>
      <w:tab/>
      <w:t>Bankgiro: 913–3927</w:t>
    </w:r>
  </w:p>
  <w:p w14:paraId="110953F5" w14:textId="77777777" w:rsidR="00BC4E4E" w:rsidRDefault="00BC4E4E">
    <w:pPr>
      <w:pStyle w:val="Sidfot"/>
      <w:tabs>
        <w:tab w:val="left" w:pos="4536"/>
      </w:tabs>
      <w:ind w:right="-1418"/>
    </w:pPr>
    <w:r>
      <w:t>76142 Norrtälje</w:t>
    </w:r>
  </w:p>
  <w:p w14:paraId="2DE6A7A9" w14:textId="77777777" w:rsidR="00BC4E4E" w:rsidRDefault="00BC4E4E">
    <w:pPr>
      <w:pStyle w:val="Sidfot"/>
      <w:tabs>
        <w:tab w:val="left"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E0576" w14:textId="77777777" w:rsidR="00B25F92" w:rsidRDefault="00B25F92" w:rsidP="00D13535">
      <w:r>
        <w:separator/>
      </w:r>
    </w:p>
  </w:footnote>
  <w:footnote w:type="continuationSeparator" w:id="0">
    <w:p w14:paraId="28D2C8F5" w14:textId="77777777" w:rsidR="00B25F92" w:rsidRDefault="00B25F92" w:rsidP="00D13535">
      <w:r>
        <w:continuationSeparator/>
      </w:r>
    </w:p>
  </w:footnote>
  <w:footnote w:type="continuationNotice" w:id="1">
    <w:p w14:paraId="38CFBDFF" w14:textId="77777777" w:rsidR="00B25F92" w:rsidRDefault="00B25F92"/>
  </w:footnote>
  <w:footnote w:id="2">
    <w:p w14:paraId="336DE0B8" w14:textId="7E7D334F" w:rsidR="00044D84" w:rsidRPr="008F2099" w:rsidRDefault="00044D84">
      <w:pPr>
        <w:pStyle w:val="Fotnotstext"/>
        <w:rPr>
          <w:rFonts w:ascii="Times New Roman" w:hAnsi="Times New Roman" w:cs="Times New Roman"/>
        </w:rPr>
      </w:pPr>
      <w:r w:rsidRPr="008F2099">
        <w:rPr>
          <w:rStyle w:val="Fotnotsreferens"/>
          <w:rFonts w:ascii="Times New Roman" w:hAnsi="Times New Roman" w:cs="Times New Roman"/>
        </w:rPr>
        <w:footnoteRef/>
      </w:r>
      <w:r w:rsidRPr="008F2099">
        <w:rPr>
          <w:rFonts w:ascii="Times New Roman" w:hAnsi="Times New Roman" w:cs="Times New Roman"/>
        </w:rPr>
        <w:t xml:space="preserve"> </w:t>
      </w:r>
      <w:r w:rsidR="00017E4D" w:rsidRPr="008F2099">
        <w:rPr>
          <w:rFonts w:ascii="Times New Roman" w:hAnsi="Times New Roman" w:cs="Times New Roman"/>
          <w:b/>
          <w:bCs/>
        </w:rPr>
        <w:t>Nivåanpassning</w:t>
      </w:r>
      <w:r w:rsidR="00017E4D" w:rsidRPr="008F2099">
        <w:rPr>
          <w:rFonts w:ascii="Times New Roman" w:hAnsi="Times New Roman" w:cs="Times New Roman"/>
        </w:rPr>
        <w:t xml:space="preserve"> – träning där det vid vissa moment sker uppdelningar utifrån kunskaps eller färdighetsnivå över enstaka övningar inom ett</w:t>
      </w:r>
      <w:r w:rsidR="00BA5DBF" w:rsidRPr="008F2099">
        <w:rPr>
          <w:rFonts w:ascii="Times New Roman" w:hAnsi="Times New Roman" w:cs="Times New Roman"/>
        </w:rPr>
        <w:t xml:space="preserve"> </w:t>
      </w:r>
      <w:r w:rsidR="00017E4D" w:rsidRPr="008F2099">
        <w:rPr>
          <w:rFonts w:ascii="Times New Roman" w:hAnsi="Times New Roman" w:cs="Times New Roman"/>
        </w:rPr>
        <w:t>träningspass.</w:t>
      </w:r>
    </w:p>
  </w:footnote>
  <w:footnote w:id="3">
    <w:p w14:paraId="64F2814F" w14:textId="44A64574" w:rsidR="002B4941" w:rsidRPr="008F2099" w:rsidRDefault="002B4941">
      <w:pPr>
        <w:pStyle w:val="Fotnotstext"/>
        <w:rPr>
          <w:rFonts w:ascii="Times New Roman" w:hAnsi="Times New Roman" w:cs="Times New Roman"/>
        </w:rPr>
      </w:pPr>
      <w:r w:rsidRPr="008F2099">
        <w:rPr>
          <w:rStyle w:val="Fotnotsreferens"/>
          <w:rFonts w:ascii="Times New Roman" w:hAnsi="Times New Roman" w:cs="Times New Roman"/>
        </w:rPr>
        <w:footnoteRef/>
      </w:r>
      <w:r w:rsidR="00A538C1" w:rsidRPr="008F2099">
        <w:rPr>
          <w:rFonts w:ascii="Times New Roman" w:hAnsi="Times New Roman" w:cs="Times New Roman"/>
        </w:rPr>
        <w:t xml:space="preserve"> </w:t>
      </w:r>
      <w:r w:rsidR="00A538C1" w:rsidRPr="008F2099">
        <w:rPr>
          <w:rFonts w:ascii="Times New Roman" w:hAnsi="Times New Roman" w:cs="Times New Roman"/>
          <w:b/>
          <w:bCs/>
        </w:rPr>
        <w:t>Selektering</w:t>
      </w:r>
      <w:r w:rsidR="00A538C1" w:rsidRPr="008F2099">
        <w:rPr>
          <w:rFonts w:ascii="Times New Roman" w:hAnsi="Times New Roman" w:cs="Times New Roman"/>
        </w:rPr>
        <w:t xml:space="preserve"> – Att välja ut de för tillfälligt bästa eller de som i framtiden bedöms bli de bästa till matcher, läger, lag eller träningsgrupper.</w:t>
      </w:r>
    </w:p>
  </w:footnote>
  <w:footnote w:id="4">
    <w:p w14:paraId="36B58D29" w14:textId="65350CB5" w:rsidR="008C63BA" w:rsidRPr="008F2099" w:rsidRDefault="008C63BA">
      <w:pPr>
        <w:pStyle w:val="Fotnotstext"/>
        <w:rPr>
          <w:rFonts w:ascii="Times New Roman" w:hAnsi="Times New Roman" w:cs="Times New Roman"/>
        </w:rPr>
      </w:pPr>
      <w:r w:rsidRPr="008F2099">
        <w:rPr>
          <w:rStyle w:val="Fotnotsreferens"/>
          <w:rFonts w:ascii="Times New Roman" w:hAnsi="Times New Roman" w:cs="Times New Roman"/>
        </w:rPr>
        <w:footnoteRef/>
      </w:r>
      <w:r w:rsidRPr="008F2099">
        <w:rPr>
          <w:rFonts w:ascii="Times New Roman" w:hAnsi="Times New Roman" w:cs="Times New Roman"/>
        </w:rPr>
        <w:t xml:space="preserve"> </w:t>
      </w:r>
      <w:r w:rsidRPr="008F2099">
        <w:rPr>
          <w:rStyle w:val="Stark"/>
          <w:rFonts w:ascii="Times New Roman" w:eastAsia="Times New Roman" w:hAnsi="Times New Roman" w:cs="Times New Roman"/>
          <w:color w:val="1D1D1D"/>
        </w:rPr>
        <w:t>Nivåindelning</w:t>
      </w:r>
      <w:r w:rsidRPr="008F2099">
        <w:rPr>
          <w:rStyle w:val="apple-converted-space"/>
          <w:rFonts w:ascii="Times New Roman" w:eastAsia="Times New Roman" w:hAnsi="Times New Roman" w:cs="Times New Roman"/>
          <w:color w:val="1D1D1D"/>
        </w:rPr>
        <w:t> </w:t>
      </w:r>
      <w:r w:rsidRPr="008F2099">
        <w:rPr>
          <w:rFonts w:ascii="Times New Roman" w:eastAsia="Times New Roman" w:hAnsi="Times New Roman" w:cs="Times New Roman"/>
          <w:color w:val="1D1D1D"/>
        </w:rPr>
        <w:t xml:space="preserve">– då lag eller träningsgrupper delas upp utifrån färdigheter och kunskapsnivå över en begränsad tid, </w:t>
      </w:r>
      <w:r w:rsidR="001C7096" w:rsidRPr="008F2099">
        <w:rPr>
          <w:rFonts w:ascii="Times New Roman" w:eastAsia="Times New Roman" w:hAnsi="Times New Roman" w:cs="Times New Roman"/>
          <w:color w:val="1D1D1D"/>
        </w:rPr>
        <w:t>1–2</w:t>
      </w:r>
      <w:r w:rsidRPr="008F2099">
        <w:rPr>
          <w:rFonts w:ascii="Times New Roman" w:eastAsia="Times New Roman" w:hAnsi="Times New Roman" w:cs="Times New Roman"/>
          <w:color w:val="1D1D1D"/>
        </w:rPr>
        <w:t xml:space="preserve"> träningar eller enstaka matcher. </w:t>
      </w:r>
    </w:p>
  </w:footnote>
  <w:footnote w:id="5">
    <w:p w14:paraId="61699244" w14:textId="77777777" w:rsidR="00301EE5" w:rsidRPr="008F2099" w:rsidRDefault="00301EE5">
      <w:pPr>
        <w:pStyle w:val="Fotnotstext"/>
        <w:rPr>
          <w:rFonts w:ascii="Times New Roman" w:hAnsi="Times New Roman" w:cs="Times New Roman"/>
        </w:rPr>
      </w:pPr>
      <w:r w:rsidRPr="008F2099">
        <w:rPr>
          <w:rStyle w:val="Fotnotsreferens"/>
          <w:rFonts w:ascii="Times New Roman" w:hAnsi="Times New Roman" w:cs="Times New Roman"/>
        </w:rPr>
        <w:footnoteRef/>
      </w:r>
      <w:r w:rsidRPr="008F2099">
        <w:rPr>
          <w:rFonts w:ascii="Times New Roman" w:hAnsi="Times New Roman" w:cs="Times New Roman"/>
        </w:rPr>
        <w:t xml:space="preserve"> </w:t>
      </w:r>
      <w:r w:rsidRPr="008F2099">
        <w:rPr>
          <w:rFonts w:ascii="Times New Roman" w:hAnsi="Times New Roman" w:cs="Times New Roman"/>
          <w:b/>
          <w:bCs/>
        </w:rPr>
        <w:t>Nivågruppering</w:t>
      </w:r>
      <w:r w:rsidRPr="008F2099">
        <w:rPr>
          <w:rFonts w:ascii="Times New Roman" w:hAnsi="Times New Roman" w:cs="Times New Roman"/>
        </w:rPr>
        <w:t xml:space="preserve"> – ålders- eller träningsgrupper delas upp utifrån färdigheter och kunskapsnivå över en längre tid, från 2 veckor upp till 1 år.</w:t>
      </w:r>
    </w:p>
  </w:footnote>
  <w:footnote w:id="6">
    <w:p w14:paraId="629ED52C" w14:textId="10B8A7D1" w:rsidR="00BA5DBF" w:rsidRPr="004F6C5D" w:rsidRDefault="00BA5DBF">
      <w:pPr>
        <w:pStyle w:val="Fotnotstext"/>
      </w:pPr>
      <w:r w:rsidRPr="008F2099">
        <w:rPr>
          <w:rStyle w:val="Fotnotsreferens"/>
          <w:rFonts w:ascii="Times New Roman" w:hAnsi="Times New Roman" w:cs="Times New Roman"/>
        </w:rPr>
        <w:footnoteRef/>
      </w:r>
      <w:r w:rsidRPr="008F2099">
        <w:rPr>
          <w:rFonts w:ascii="Times New Roman" w:hAnsi="Times New Roman" w:cs="Times New Roman"/>
        </w:rPr>
        <w:t xml:space="preserve"> </w:t>
      </w:r>
      <w:r w:rsidRPr="008F2099">
        <w:rPr>
          <w:rFonts w:ascii="Times New Roman" w:hAnsi="Times New Roman" w:cs="Times New Roman"/>
          <w:b/>
          <w:bCs/>
        </w:rPr>
        <w:t>Toppning</w:t>
      </w:r>
      <w:r w:rsidRPr="008F2099">
        <w:rPr>
          <w:rFonts w:ascii="Times New Roman" w:hAnsi="Times New Roman" w:cs="Times New Roman"/>
        </w:rPr>
        <w:t xml:space="preserve"> - en form av selektering som innebär att de bästa vid ett givet tillfälle får en eller flera av följande fördelar i tävlingssammanhang, en given plats i laget, mer speltid eller en attraktiv position i laget</w:t>
      </w:r>
    </w:p>
  </w:footnote>
  <w:footnote w:id="7">
    <w:p w14:paraId="32FE7621" w14:textId="7E1C70DC" w:rsidR="00E85D0C" w:rsidRDefault="00E85D0C">
      <w:pPr>
        <w:pStyle w:val="Fotnotstext"/>
      </w:pPr>
      <w:r>
        <w:rPr>
          <w:rStyle w:val="Fotnotsreferens"/>
        </w:rPr>
        <w:footnoteRef/>
      </w:r>
      <w:r>
        <w:t xml:space="preserve"> </w:t>
      </w:r>
      <w:r w:rsidR="00650B8F">
        <w:t xml:space="preserve">Avse främst Camp Roslagen, </w:t>
      </w:r>
      <w:r w:rsidR="000E53B3">
        <w:t>Funkis Camp och ”Max your Sport”.</w:t>
      </w:r>
    </w:p>
  </w:footnote>
  <w:footnote w:id="8">
    <w:p w14:paraId="5FBF730E" w14:textId="77777777" w:rsidR="00377D25" w:rsidRPr="00206DF8" w:rsidRDefault="00377D25" w:rsidP="00BC4E4E">
      <w:pPr>
        <w:pStyle w:val="Fotnotstext"/>
        <w:rPr>
          <w:rFonts w:ascii="Times New Roman" w:hAnsi="Times New Roman" w:cs="Times New Roman"/>
          <w:sz w:val="24"/>
          <w:szCs w:val="24"/>
        </w:rPr>
      </w:pPr>
      <w:r w:rsidRPr="009A4E5E">
        <w:rPr>
          <w:rStyle w:val="Fotnotsreferens"/>
          <w:rFonts w:ascii="Times New Roman" w:hAnsi="Times New Roman" w:cs="Times New Roman"/>
          <w:sz w:val="24"/>
          <w:szCs w:val="24"/>
        </w:rPr>
        <w:footnoteRef/>
      </w:r>
      <w:r w:rsidRPr="00A3765F">
        <w:rPr>
          <w:rFonts w:ascii="Times New Roman" w:hAnsi="Times New Roman" w:cs="Times New Roman"/>
          <w:sz w:val="24"/>
          <w:szCs w:val="24"/>
        </w:rPr>
        <w:t xml:space="preserve"> </w:t>
      </w:r>
      <w:r w:rsidRPr="00A3765F">
        <w:rPr>
          <w:rStyle w:val="Stark"/>
          <w:rFonts w:ascii="Times New Roman" w:eastAsia="Times New Roman" w:hAnsi="Times New Roman" w:cs="Times New Roman"/>
          <w:b w:val="0"/>
          <w:bCs w:val="0"/>
          <w:color w:val="1D1D1D"/>
          <w:sz w:val="24"/>
          <w:szCs w:val="24"/>
        </w:rPr>
        <w:t>Nivåanpassning</w:t>
      </w:r>
      <w:r w:rsidRPr="00A3765F">
        <w:rPr>
          <w:rStyle w:val="apple-converted-space"/>
          <w:rFonts w:ascii="Times New Roman" w:eastAsia="Times New Roman" w:hAnsi="Times New Roman" w:cs="Times New Roman"/>
          <w:color w:val="1D1D1D"/>
          <w:sz w:val="24"/>
          <w:szCs w:val="24"/>
        </w:rPr>
        <w:t> </w:t>
      </w:r>
      <w:r w:rsidRPr="00A3765F">
        <w:rPr>
          <w:rStyle w:val="Betoning"/>
          <w:rFonts w:ascii="Times New Roman" w:eastAsia="Times New Roman" w:hAnsi="Times New Roman" w:cs="Times New Roman"/>
          <w:i w:val="0"/>
          <w:iCs w:val="0"/>
          <w:color w:val="1D1D1D"/>
          <w:sz w:val="24"/>
          <w:szCs w:val="24"/>
        </w:rPr>
        <w:t>–</w:t>
      </w:r>
      <w:r w:rsidRPr="00A3765F">
        <w:rPr>
          <w:rStyle w:val="apple-converted-space"/>
          <w:rFonts w:ascii="Times New Roman" w:eastAsia="Times New Roman" w:hAnsi="Times New Roman" w:cs="Times New Roman"/>
          <w:color w:val="1D1D1D"/>
          <w:sz w:val="24"/>
          <w:szCs w:val="24"/>
        </w:rPr>
        <w:t> </w:t>
      </w:r>
      <w:r w:rsidRPr="00206DF8">
        <w:rPr>
          <w:rFonts w:ascii="Times New Roman" w:eastAsia="Times New Roman" w:hAnsi="Times New Roman" w:cs="Times New Roman"/>
          <w:color w:val="1D1D1D"/>
          <w:sz w:val="24"/>
          <w:szCs w:val="24"/>
        </w:rPr>
        <w:t>Träning där det vid vissa moment sker uppdelningar utifrån kunskaps eller färdighetsnivå över enstaka övningar inom ett träningspass.  </w:t>
      </w:r>
    </w:p>
  </w:footnote>
  <w:footnote w:id="9">
    <w:p w14:paraId="4EADD187" w14:textId="77777777" w:rsidR="00377D25" w:rsidRPr="00F84EAE" w:rsidRDefault="00377D25" w:rsidP="00BC4E4E">
      <w:pPr>
        <w:pStyle w:val="Fotnotstext"/>
        <w:rPr>
          <w:sz w:val="24"/>
          <w:szCs w:val="24"/>
        </w:rPr>
      </w:pPr>
      <w:r w:rsidRPr="00F84EAE">
        <w:rPr>
          <w:rStyle w:val="Fotnotsreferens"/>
          <w:rFonts w:ascii="Times New Roman" w:hAnsi="Times New Roman" w:cs="Times New Roman"/>
          <w:sz w:val="24"/>
          <w:szCs w:val="24"/>
        </w:rPr>
        <w:footnoteRef/>
      </w:r>
      <w:r w:rsidRPr="00F84EAE">
        <w:rPr>
          <w:rFonts w:ascii="Times New Roman" w:hAnsi="Times New Roman" w:cs="Times New Roman"/>
          <w:sz w:val="24"/>
          <w:szCs w:val="24"/>
        </w:rPr>
        <w:t xml:space="preserve"> </w:t>
      </w:r>
      <w:r w:rsidRPr="00F84EAE">
        <w:rPr>
          <w:rStyle w:val="Stark"/>
          <w:rFonts w:ascii="Times New Roman" w:eastAsia="Times New Roman" w:hAnsi="Times New Roman" w:cs="Times New Roman"/>
          <w:b w:val="0"/>
          <w:bCs w:val="0"/>
          <w:color w:val="1D1D1D"/>
          <w:sz w:val="24"/>
          <w:szCs w:val="24"/>
        </w:rPr>
        <w:t>Nivågruppering</w:t>
      </w:r>
      <w:r w:rsidRPr="00F84EAE">
        <w:rPr>
          <w:rStyle w:val="apple-converted-space"/>
          <w:rFonts w:ascii="Times New Roman" w:eastAsia="Times New Roman" w:hAnsi="Times New Roman" w:cs="Times New Roman"/>
          <w:color w:val="1D1D1D"/>
          <w:sz w:val="24"/>
          <w:szCs w:val="24"/>
        </w:rPr>
        <w:t> </w:t>
      </w:r>
      <w:r w:rsidRPr="00F84EAE">
        <w:rPr>
          <w:rFonts w:ascii="Times New Roman" w:eastAsia="Times New Roman" w:hAnsi="Times New Roman" w:cs="Times New Roman"/>
          <w:color w:val="1D1D1D"/>
          <w:sz w:val="24"/>
          <w:szCs w:val="24"/>
        </w:rPr>
        <w:t xml:space="preserve">– Då </w:t>
      </w:r>
      <w:r>
        <w:rPr>
          <w:rFonts w:ascii="Times New Roman" w:eastAsia="Times New Roman" w:hAnsi="Times New Roman" w:cs="Times New Roman"/>
          <w:color w:val="1D1D1D"/>
          <w:sz w:val="24"/>
          <w:szCs w:val="24"/>
        </w:rPr>
        <w:t>ålders-</w:t>
      </w:r>
      <w:r w:rsidRPr="00F84EAE">
        <w:rPr>
          <w:rFonts w:ascii="Times New Roman" w:eastAsia="Times New Roman" w:hAnsi="Times New Roman" w:cs="Times New Roman"/>
          <w:color w:val="1D1D1D"/>
          <w:sz w:val="24"/>
          <w:szCs w:val="24"/>
        </w:rPr>
        <w:t xml:space="preserve"> eller träningsgrupper delas upp utifrån färdigheter och kunskapsnivå över en längre tid, från 2 veckor upp till 1 år.</w:t>
      </w:r>
    </w:p>
  </w:footnote>
  <w:footnote w:id="10">
    <w:p w14:paraId="6B2A0676" w14:textId="77777777" w:rsidR="00BC4E4E" w:rsidRDefault="00BC4E4E" w:rsidP="00BC4E4E">
      <w:pPr>
        <w:pStyle w:val="Fotnotstext"/>
      </w:pPr>
      <w:r>
        <w:rPr>
          <w:rStyle w:val="Fotnotsreferens"/>
        </w:rPr>
        <w:footnoteRef/>
      </w:r>
      <w:r>
        <w:t xml:space="preserve"> Inom sektionen och leds av samordnare dam</w:t>
      </w:r>
    </w:p>
  </w:footnote>
  <w:footnote w:id="11">
    <w:p w14:paraId="4646CEAF" w14:textId="77777777" w:rsidR="00BC4E4E" w:rsidRDefault="00BC4E4E" w:rsidP="00BC4E4E">
      <w:pPr>
        <w:pStyle w:val="Fotnotstext"/>
      </w:pPr>
      <w:r>
        <w:rPr>
          <w:rStyle w:val="Fotnotsreferens"/>
        </w:rPr>
        <w:footnoteRef/>
      </w:r>
      <w:r>
        <w:t xml:space="preserve"> Inom respektive träningsgrupp och leds av spelarrådet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7E92" w14:textId="1303F8F2" w:rsidR="00347BBD" w:rsidRDefault="00697249">
    <w:pPr>
      <w:pStyle w:val="Sidhuvud"/>
    </w:pPr>
    <w:r>
      <w:rPr>
        <w:noProof/>
      </w:rPr>
      <mc:AlternateContent>
        <mc:Choice Requires="wps">
          <w:drawing>
            <wp:anchor distT="0" distB="0" distL="114300" distR="114300" simplePos="0" relativeHeight="251658242" behindDoc="1" locked="0" layoutInCell="0" allowOverlap="1" wp14:anchorId="7F9F0807" wp14:editId="3EB1B2A5">
              <wp:simplePos x="0" y="0"/>
              <wp:positionH relativeFrom="margin">
                <wp:align>center</wp:align>
              </wp:positionH>
              <wp:positionV relativeFrom="margin">
                <wp:align>center</wp:align>
              </wp:positionV>
              <wp:extent cx="7146925" cy="1099185"/>
              <wp:effectExtent l="0" t="0" r="0" b="0"/>
              <wp:wrapNone/>
              <wp:docPr id="9667061" name="PowerPlusWaterMarkObject114645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47EA6"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9F0807" id="_x0000_t202" coordsize="21600,21600" o:spt="202" path="m,l,21600r21600,l21600,xe">
              <v:stroke joinstyle="miter"/>
              <v:path gradientshapeok="t" o:connecttype="rect"/>
            </v:shapetype>
            <v:shape id="PowerPlusWaterMarkObject1146454" o:spid="_x0000_s1026" type="#_x0000_t202" style="position:absolute;margin-left:0;margin-top:0;width:562.75pt;height:86.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" o:allowincell="f" filled="f" stroked="f">
              <v:stroke joinstyle="round"/>
              <o:lock v:ext="edit" rotation="t" aspectratio="t" verticies="t" adjusthandles="t" grouping="t" shapetype="t"/>
              <v:textbox>
                <w:txbxContent>
                  <w:p w14:paraId="5AA47EA6"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69E1" w14:textId="2AE32784" w:rsidR="00347BBD" w:rsidRDefault="00697249">
    <w:pPr>
      <w:pStyle w:val="Sidhuvud"/>
    </w:pPr>
    <w:r>
      <w:rPr>
        <w:noProof/>
      </w:rPr>
      <mc:AlternateContent>
        <mc:Choice Requires="wps">
          <w:drawing>
            <wp:anchor distT="0" distB="0" distL="114300" distR="114300" simplePos="0" relativeHeight="251658254" behindDoc="1" locked="0" layoutInCell="0" allowOverlap="1" wp14:anchorId="217F4768" wp14:editId="382C4B0F">
              <wp:simplePos x="0" y="0"/>
              <wp:positionH relativeFrom="margin">
                <wp:align>center</wp:align>
              </wp:positionH>
              <wp:positionV relativeFrom="margin">
                <wp:align>center</wp:align>
              </wp:positionV>
              <wp:extent cx="7146925" cy="1099185"/>
              <wp:effectExtent l="0" t="0" r="0" b="0"/>
              <wp:wrapNone/>
              <wp:docPr id="2116962125" name="PowerPlusWaterMarkObject114646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3CB6F5"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17F4768" id="_x0000_t202" coordsize="21600,21600" o:spt="202" path="m,l,21600r21600,l21600,xe">
              <v:stroke joinstyle="miter"/>
              <v:path gradientshapeok="t" o:connecttype="rect"/>
            </v:shapetype>
            <v:shape id="PowerPlusWaterMarkObject1146466" o:spid="_x0000_s1036" type="#_x0000_t202" style="position:absolute;margin-left:0;margin-top:0;width:562.75pt;height:86.5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xQHwIAACY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" o:allowincell="f" filled="f" stroked="f">
              <v:stroke joinstyle="round"/>
              <o:lock v:ext="edit" rotation="t" aspectratio="t" verticies="t" adjusthandles="t" grouping="t" shapetype="t"/>
              <v:textbox>
                <w:txbxContent>
                  <w:p w14:paraId="183CB6F5"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63" w:type="dxa"/>
      <w:tblLayout w:type="fixed"/>
      <w:tblCellMar>
        <w:left w:w="45" w:type="dxa"/>
        <w:right w:w="45" w:type="dxa"/>
      </w:tblCellMar>
      <w:tblLook w:val="0000" w:firstRow="0" w:lastRow="0" w:firstColumn="0" w:lastColumn="0" w:noHBand="0" w:noVBand="0"/>
    </w:tblPr>
    <w:tblGrid>
      <w:gridCol w:w="3686"/>
      <w:gridCol w:w="2835"/>
      <w:gridCol w:w="1842"/>
    </w:tblGrid>
    <w:tr w:rsidR="009C3D46" w14:paraId="5A74B487" w14:textId="77777777" w:rsidTr="00B61CF3">
      <w:tc>
        <w:tcPr>
          <w:tcW w:w="3686" w:type="dxa"/>
        </w:tcPr>
        <w:p w14:paraId="1F164DCA" w14:textId="77777777" w:rsidR="009C3D46" w:rsidRPr="009C3D46" w:rsidRDefault="009C3D46" w:rsidP="009C3D46">
          <w:pPr>
            <w:pStyle w:val="Sidhuvud"/>
            <w:rPr>
              <w:spacing w:val="40"/>
              <w:sz w:val="28"/>
            </w:rPr>
          </w:pPr>
          <w:r>
            <w:rPr>
              <w:spacing w:val="40"/>
              <w:sz w:val="28"/>
            </w:rPr>
            <w:t>BKV Norrtälje</w:t>
          </w:r>
        </w:p>
        <w:p w14:paraId="35B2FD8C" w14:textId="77777777" w:rsidR="009C3D46" w:rsidRDefault="009C3D46" w:rsidP="00D13535">
          <w:pPr>
            <w:pStyle w:val="Mynd"/>
          </w:pPr>
        </w:p>
      </w:tc>
      <w:tc>
        <w:tcPr>
          <w:tcW w:w="2835" w:type="dxa"/>
        </w:tcPr>
        <w:p w14:paraId="2EB5C26C" w14:textId="1FA7F7C2" w:rsidR="009C3D46" w:rsidRPr="00B61CF3" w:rsidRDefault="009C3D46" w:rsidP="009C3D46">
          <w:pPr>
            <w:pStyle w:val="LEDTEXT"/>
            <w:rPr>
              <w:sz w:val="20"/>
            </w:rPr>
          </w:pPr>
          <w:r w:rsidRPr="00B61CF3">
            <w:rPr>
              <w:rFonts w:eastAsiaTheme="minorHAnsi" w:cstheme="minorBidi"/>
              <w:sz w:val="20"/>
              <w:szCs w:val="22"/>
            </w:rPr>
            <w:fldChar w:fldCharType="begin"/>
          </w:r>
          <w:r w:rsidRPr="00B61CF3">
            <w:rPr>
              <w:rFonts w:eastAsiaTheme="minorHAnsi" w:cstheme="minorBidi"/>
              <w:sz w:val="20"/>
              <w:szCs w:val="22"/>
            </w:rPr>
            <w:instrText xml:space="preserve"> TIME \@ "yyyy-MM-dd" </w:instrText>
          </w:r>
          <w:r w:rsidRPr="00B61CF3">
            <w:rPr>
              <w:rFonts w:eastAsiaTheme="minorHAnsi" w:cstheme="minorBidi"/>
              <w:sz w:val="20"/>
              <w:szCs w:val="22"/>
            </w:rPr>
            <w:fldChar w:fldCharType="separate"/>
          </w:r>
          <w:r w:rsidR="00C31961">
            <w:rPr>
              <w:rFonts w:eastAsiaTheme="minorHAnsi" w:cstheme="minorBidi"/>
              <w:noProof/>
              <w:sz w:val="20"/>
              <w:szCs w:val="22"/>
            </w:rPr>
            <w:t>2024-12-18</w:t>
          </w:r>
          <w:r w:rsidRPr="00B61CF3">
            <w:rPr>
              <w:rFonts w:eastAsiaTheme="minorHAnsi" w:cstheme="minorBidi"/>
              <w:sz w:val="20"/>
              <w:szCs w:val="22"/>
            </w:rPr>
            <w:fldChar w:fldCharType="end"/>
          </w:r>
        </w:p>
      </w:tc>
      <w:tc>
        <w:tcPr>
          <w:tcW w:w="1842" w:type="dxa"/>
        </w:tcPr>
        <w:p w14:paraId="0DF0658E" w14:textId="77777777" w:rsidR="009C3D46" w:rsidRDefault="009C3D46" w:rsidP="00D13535">
          <w:pPr>
            <w:pStyle w:val="Sidhuvud"/>
            <w:jc w:val="right"/>
          </w:pPr>
          <w:r>
            <w:t xml:space="preserve">Sida </w:t>
          </w:r>
          <w:r>
            <w:fldChar w:fldCharType="begin"/>
          </w:r>
          <w:r>
            <w:instrText xml:space="preserve"> PAGE \*Arabic </w:instrText>
          </w:r>
          <w:r>
            <w:fldChar w:fldCharType="separate"/>
          </w:r>
          <w:r>
            <w:rPr>
              <w:noProof/>
            </w:rPr>
            <w:t>1</w:t>
          </w:r>
          <w:r>
            <w:rPr>
              <w:noProof/>
            </w:rPr>
            <w:fldChar w:fldCharType="end"/>
          </w:r>
          <w:r>
            <w:t xml:space="preserve"> (</w:t>
          </w:r>
          <w:r>
            <w:fldChar w:fldCharType="begin"/>
          </w:r>
          <w:r>
            <w:instrText xml:space="preserve"> NUMPAGES \*Arabic </w:instrText>
          </w:r>
          <w:r>
            <w:fldChar w:fldCharType="separate"/>
          </w:r>
          <w:r>
            <w:rPr>
              <w:noProof/>
            </w:rPr>
            <w:t>1</w:t>
          </w:r>
          <w:r>
            <w:rPr>
              <w:noProof/>
            </w:rPr>
            <w:fldChar w:fldCharType="end"/>
          </w:r>
          <w:r>
            <w:t xml:space="preserve">)  </w:t>
          </w:r>
        </w:p>
      </w:tc>
    </w:tr>
  </w:tbl>
  <w:p w14:paraId="4FE7B8EB" w14:textId="6DDB4264" w:rsidR="00D13535" w:rsidRDefault="00697249">
    <w:pPr>
      <w:pStyle w:val="Sidhuvud"/>
    </w:pPr>
    <w:r>
      <w:rPr>
        <w:noProof/>
      </w:rPr>
      <mc:AlternateContent>
        <mc:Choice Requires="wps">
          <w:drawing>
            <wp:anchor distT="0" distB="0" distL="114300" distR="114300" simplePos="0" relativeHeight="251658255" behindDoc="1" locked="0" layoutInCell="0" allowOverlap="1" wp14:anchorId="1164D1C8" wp14:editId="164841F6">
              <wp:simplePos x="0" y="0"/>
              <wp:positionH relativeFrom="margin">
                <wp:align>center</wp:align>
              </wp:positionH>
              <wp:positionV relativeFrom="margin">
                <wp:align>center</wp:align>
              </wp:positionV>
              <wp:extent cx="7146925" cy="1099185"/>
              <wp:effectExtent l="0" t="0" r="0" b="0"/>
              <wp:wrapNone/>
              <wp:docPr id="761859250" name="PowerPlusWaterMarkObject11464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CA58C4"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164D1C8" id="_x0000_t202" coordsize="21600,21600" o:spt="202" path="m,l,21600r21600,l21600,xe">
              <v:stroke joinstyle="miter"/>
              <v:path gradientshapeok="t" o:connecttype="rect"/>
            </v:shapetype>
            <v:shape id="PowerPlusWaterMarkObject1146467" o:spid="_x0000_s1037" type="#_x0000_t202" style="position:absolute;margin-left:0;margin-top:0;width:562.75pt;height:86.5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0PHwIAACY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" o:allowincell="f" filled="f" stroked="f">
              <v:stroke joinstyle="round"/>
              <o:lock v:ext="edit" rotation="t" aspectratio="t" verticies="t" adjusthandles="t" grouping="t" shapetype="t"/>
              <v:textbox>
                <w:txbxContent>
                  <w:p w14:paraId="67CA58C4"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43" w:type="dxa"/>
      <w:tblInd w:w="-426" w:type="dxa"/>
      <w:tblLayout w:type="fixed"/>
      <w:tblCellMar>
        <w:left w:w="45" w:type="dxa"/>
        <w:right w:w="45" w:type="dxa"/>
      </w:tblCellMar>
      <w:tblLook w:val="0000" w:firstRow="0" w:lastRow="0" w:firstColumn="0" w:lastColumn="0" w:noHBand="0" w:noVBand="0"/>
    </w:tblPr>
    <w:tblGrid>
      <w:gridCol w:w="1322"/>
      <w:gridCol w:w="3544"/>
      <w:gridCol w:w="2835"/>
      <w:gridCol w:w="1842"/>
    </w:tblGrid>
    <w:tr w:rsidR="006B76EB" w14:paraId="7300D2CD" w14:textId="77777777">
      <w:tc>
        <w:tcPr>
          <w:tcW w:w="1322" w:type="dxa"/>
        </w:tcPr>
        <w:p w14:paraId="4A3E84DF" w14:textId="77777777" w:rsidR="006B76EB" w:rsidRDefault="006B76EB" w:rsidP="006B76EB">
          <w:pPr>
            <w:pStyle w:val="LEDTEXT"/>
            <w:snapToGrid w:val="0"/>
            <w:jc w:val="right"/>
            <w:rPr>
              <w:sz w:val="16"/>
            </w:rPr>
          </w:pPr>
          <w:r>
            <w:rPr>
              <w:noProof/>
            </w:rPr>
            <w:drawing>
              <wp:inline distT="0" distB="0" distL="0" distR="0" wp14:anchorId="4EF0C77C" wp14:editId="0621CFD9">
                <wp:extent cx="593815" cy="913562"/>
                <wp:effectExtent l="0" t="0" r="0" b="1270"/>
                <wp:docPr id="1039235248" name="Bildobjekt 1039235248" descr="BKV Logga.jpg">
                  <a:extLst xmlns:a="http://schemas.openxmlformats.org/drawingml/2006/main">
                    <a:ext uri="{FF2B5EF4-FFF2-40B4-BE49-F238E27FC236}">
                      <a16:creationId xmlns:a16="http://schemas.microsoft.com/office/drawing/2014/main" id="{1C815236-EFFF-4D72-8594-075DF3EB4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descr="BKV Logga.jpg">
                          <a:extLst>
                            <a:ext uri="{FF2B5EF4-FFF2-40B4-BE49-F238E27FC236}">
                              <a16:creationId xmlns:a16="http://schemas.microsoft.com/office/drawing/2014/main" id="{1C815236-EFFF-4D72-8594-075DF3EB4B8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3815" cy="913562"/>
                        </a:xfrm>
                        <a:prstGeom prst="rect">
                          <a:avLst/>
                        </a:prstGeom>
                      </pic:spPr>
                    </pic:pic>
                  </a:graphicData>
                </a:graphic>
              </wp:inline>
            </w:drawing>
          </w:r>
        </w:p>
      </w:tc>
      <w:tc>
        <w:tcPr>
          <w:tcW w:w="3544" w:type="dxa"/>
        </w:tcPr>
        <w:p w14:paraId="5B7C3314" w14:textId="77777777" w:rsidR="006B76EB" w:rsidRDefault="006B76EB" w:rsidP="006B76EB">
          <w:pPr>
            <w:pStyle w:val="Sidhuvud"/>
            <w:rPr>
              <w:spacing w:val="40"/>
              <w:sz w:val="28"/>
            </w:rPr>
          </w:pPr>
          <w:r>
            <w:rPr>
              <w:spacing w:val="40"/>
              <w:sz w:val="28"/>
            </w:rPr>
            <w:t>BKV Norrtälje</w:t>
          </w:r>
        </w:p>
        <w:p w14:paraId="46C07ED3" w14:textId="77777777" w:rsidR="006B76EB" w:rsidRDefault="006B76EB" w:rsidP="006B76EB">
          <w:pPr>
            <w:pStyle w:val="Mynd"/>
          </w:pPr>
          <w:r>
            <w:t>Välj sektion</w:t>
          </w:r>
        </w:p>
        <w:p w14:paraId="61CE4875" w14:textId="77777777" w:rsidR="006B76EB" w:rsidRDefault="006B76EB" w:rsidP="006B76EB">
          <w:pPr>
            <w:pStyle w:val="Mynd"/>
          </w:pPr>
        </w:p>
        <w:p w14:paraId="41BE883F" w14:textId="77777777" w:rsidR="006B76EB" w:rsidRDefault="006B76EB" w:rsidP="006B76EB">
          <w:pPr>
            <w:pStyle w:val="Mynd"/>
          </w:pPr>
        </w:p>
      </w:tc>
      <w:tc>
        <w:tcPr>
          <w:tcW w:w="2835" w:type="dxa"/>
        </w:tcPr>
        <w:p w14:paraId="457DA743" w14:textId="77777777" w:rsidR="006B76EB" w:rsidRDefault="006B76EB" w:rsidP="006B76EB">
          <w:pPr>
            <w:pStyle w:val="Sidhuvud"/>
            <w:snapToGrid w:val="0"/>
            <w:rPr>
              <w:b/>
              <w:bCs/>
            </w:rPr>
          </w:pPr>
          <w:r w:rsidRPr="00815392">
            <w:rPr>
              <w:b/>
              <w:bCs/>
            </w:rPr>
            <w:t>HANDLING</w:t>
          </w:r>
        </w:p>
        <w:p w14:paraId="00868F09" w14:textId="77777777" w:rsidR="009C3D46" w:rsidRPr="009C3D46" w:rsidRDefault="009C3D46" w:rsidP="006B76EB">
          <w:pPr>
            <w:pStyle w:val="Sidhuvud"/>
            <w:snapToGrid w:val="0"/>
          </w:pPr>
        </w:p>
        <w:p w14:paraId="4529E9A4" w14:textId="39AF9DEA" w:rsidR="009C3D46" w:rsidRPr="009C3D46" w:rsidRDefault="009C3D46" w:rsidP="006B76EB">
          <w:pPr>
            <w:pStyle w:val="Sidhuvud"/>
            <w:snapToGrid w:val="0"/>
          </w:pPr>
          <w:r w:rsidRPr="009C3D46">
            <w:fldChar w:fldCharType="begin"/>
          </w:r>
          <w:r w:rsidRPr="009C3D46">
            <w:instrText xml:space="preserve"> TIME \@ "yyyy-MM-dd" </w:instrText>
          </w:r>
          <w:r w:rsidRPr="009C3D46">
            <w:fldChar w:fldCharType="separate"/>
          </w:r>
          <w:r w:rsidR="00C31961">
            <w:rPr>
              <w:noProof/>
            </w:rPr>
            <w:t>2024-12-18</w:t>
          </w:r>
          <w:r w:rsidRPr="009C3D46">
            <w:fldChar w:fldCharType="end"/>
          </w:r>
        </w:p>
        <w:p w14:paraId="73F51A35" w14:textId="77777777" w:rsidR="006B76EB" w:rsidRPr="004462B0" w:rsidRDefault="006B76EB" w:rsidP="006B76EB">
          <w:pPr>
            <w:pStyle w:val="LEDTEXT"/>
            <w:rPr>
              <w:b/>
              <w:sz w:val="20"/>
            </w:rPr>
          </w:pPr>
        </w:p>
      </w:tc>
      <w:tc>
        <w:tcPr>
          <w:tcW w:w="1842" w:type="dxa"/>
        </w:tcPr>
        <w:p w14:paraId="1CFB628F" w14:textId="77777777" w:rsidR="006B76EB" w:rsidRDefault="006B76EB" w:rsidP="006B76EB">
          <w:pPr>
            <w:pStyle w:val="Sidhuvud"/>
            <w:jc w:val="right"/>
          </w:pPr>
          <w:r>
            <w:t xml:space="preserve">Sida </w:t>
          </w:r>
          <w:r>
            <w:fldChar w:fldCharType="begin"/>
          </w:r>
          <w:r>
            <w:instrText xml:space="preserve"> PAGE \*Arabic </w:instrText>
          </w:r>
          <w:r>
            <w:fldChar w:fldCharType="separate"/>
          </w:r>
          <w:r>
            <w:rPr>
              <w:noProof/>
            </w:rPr>
            <w:t>1</w:t>
          </w:r>
          <w:r>
            <w:rPr>
              <w:noProof/>
            </w:rPr>
            <w:fldChar w:fldCharType="end"/>
          </w:r>
          <w:r>
            <w:t xml:space="preserve"> (</w:t>
          </w:r>
          <w:r>
            <w:fldChar w:fldCharType="begin"/>
          </w:r>
          <w:r>
            <w:instrText xml:space="preserve"> NUMPAGES \*Arabic </w:instrText>
          </w:r>
          <w:r>
            <w:fldChar w:fldCharType="separate"/>
          </w:r>
          <w:r>
            <w:rPr>
              <w:noProof/>
            </w:rPr>
            <w:t>1</w:t>
          </w:r>
          <w:r>
            <w:rPr>
              <w:noProof/>
            </w:rPr>
            <w:fldChar w:fldCharType="end"/>
          </w:r>
          <w:r>
            <w:t xml:space="preserve">)  </w:t>
          </w:r>
        </w:p>
      </w:tc>
    </w:tr>
  </w:tbl>
  <w:p w14:paraId="342F216E" w14:textId="0F8ED8DD" w:rsidR="006B76EB" w:rsidRDefault="00697249">
    <w:pPr>
      <w:pStyle w:val="Sidhuvud"/>
    </w:pPr>
    <w:r>
      <w:rPr>
        <w:noProof/>
      </w:rPr>
      <mc:AlternateContent>
        <mc:Choice Requires="wps">
          <w:drawing>
            <wp:anchor distT="0" distB="0" distL="114300" distR="114300" simplePos="0" relativeHeight="251658253" behindDoc="1" locked="0" layoutInCell="0" allowOverlap="1" wp14:anchorId="38BCB737" wp14:editId="6D174717">
              <wp:simplePos x="0" y="0"/>
              <wp:positionH relativeFrom="margin">
                <wp:align>center</wp:align>
              </wp:positionH>
              <wp:positionV relativeFrom="margin">
                <wp:align>center</wp:align>
              </wp:positionV>
              <wp:extent cx="7146925" cy="1099185"/>
              <wp:effectExtent l="0" t="0" r="0" b="0"/>
              <wp:wrapNone/>
              <wp:docPr id="1115438403" name="PowerPlusWaterMarkObject11464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C98C74"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8BCB737" id="_x0000_t202" coordsize="21600,21600" o:spt="202" path="m,l,21600r21600,l21600,xe">
              <v:stroke joinstyle="miter"/>
              <v:path gradientshapeok="t" o:connecttype="rect"/>
            </v:shapetype>
            <v:shape id="PowerPlusWaterMarkObject1146465" o:spid="_x0000_s1038" type="#_x0000_t202" style="position:absolute;margin-left:0;margin-top:0;width:562.75pt;height:86.5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7vIAIAACY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" o:allowincell="f" filled="f" stroked="f">
              <v:stroke joinstyle="round"/>
              <o:lock v:ext="edit" rotation="t" aspectratio="t" verticies="t" adjusthandles="t" grouping="t" shapetype="t"/>
              <v:textbox>
                <w:txbxContent>
                  <w:p w14:paraId="28C98C74"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63" w:type="dxa"/>
      <w:tblLayout w:type="fixed"/>
      <w:tblCellMar>
        <w:left w:w="45" w:type="dxa"/>
        <w:right w:w="45" w:type="dxa"/>
      </w:tblCellMar>
      <w:tblLook w:val="0000" w:firstRow="0" w:lastRow="0" w:firstColumn="0" w:lastColumn="0" w:noHBand="0" w:noVBand="0"/>
    </w:tblPr>
    <w:tblGrid>
      <w:gridCol w:w="3686"/>
      <w:gridCol w:w="2835"/>
      <w:gridCol w:w="1842"/>
    </w:tblGrid>
    <w:tr w:rsidR="00BC4E4E" w14:paraId="51951897" w14:textId="77777777">
      <w:tc>
        <w:tcPr>
          <w:tcW w:w="3686" w:type="dxa"/>
        </w:tcPr>
        <w:p w14:paraId="478D6441" w14:textId="77777777" w:rsidR="00BC4E4E" w:rsidRPr="009C3D46" w:rsidRDefault="00BC4E4E" w:rsidP="009C3D46">
          <w:pPr>
            <w:pStyle w:val="Sidhuvud"/>
            <w:rPr>
              <w:spacing w:val="40"/>
              <w:sz w:val="28"/>
            </w:rPr>
          </w:pPr>
          <w:r>
            <w:rPr>
              <w:spacing w:val="40"/>
              <w:sz w:val="28"/>
            </w:rPr>
            <w:t>BKV Norrtälje</w:t>
          </w:r>
        </w:p>
        <w:p w14:paraId="164BECCE" w14:textId="77777777" w:rsidR="00BC4E4E" w:rsidRDefault="00BC4E4E" w:rsidP="00D13535">
          <w:pPr>
            <w:pStyle w:val="Mynd"/>
          </w:pPr>
        </w:p>
      </w:tc>
      <w:tc>
        <w:tcPr>
          <w:tcW w:w="2835" w:type="dxa"/>
        </w:tcPr>
        <w:p w14:paraId="039BA8E3" w14:textId="3E6AFA62" w:rsidR="00BC4E4E" w:rsidRPr="00B61CF3" w:rsidRDefault="00BC4E4E" w:rsidP="0451BBEA">
          <w:pPr>
            <w:pStyle w:val="LEDTEXT"/>
            <w:rPr>
              <w:rFonts w:eastAsiaTheme="minorEastAsia" w:cstheme="minorBidi"/>
              <w:noProof/>
              <w:sz w:val="20"/>
            </w:rPr>
          </w:pPr>
          <w:r w:rsidRPr="0E7783A4">
            <w:rPr>
              <w:rFonts w:eastAsiaTheme="minorEastAsia" w:cstheme="minorBidi"/>
              <w:sz w:val="20"/>
            </w:rPr>
            <w:fldChar w:fldCharType="begin"/>
          </w:r>
          <w:r w:rsidRPr="0E7783A4">
            <w:rPr>
              <w:rFonts w:eastAsiaTheme="minorEastAsia" w:cstheme="minorBidi"/>
              <w:sz w:val="20"/>
            </w:rPr>
            <w:instrText xml:space="preserve"> TIME \@ "yyyy-MM-dd" </w:instrText>
          </w:r>
          <w:r w:rsidRPr="0E7783A4">
            <w:rPr>
              <w:rFonts w:eastAsiaTheme="minorEastAsia" w:cstheme="minorBidi"/>
              <w:sz w:val="20"/>
            </w:rPr>
            <w:fldChar w:fldCharType="separate"/>
          </w:r>
          <w:r w:rsidR="00C31961">
            <w:rPr>
              <w:rFonts w:eastAsiaTheme="minorEastAsia" w:cstheme="minorBidi"/>
              <w:noProof/>
              <w:sz w:val="20"/>
            </w:rPr>
            <w:t>2024-12-18</w:t>
          </w:r>
          <w:r w:rsidRPr="0E7783A4">
            <w:rPr>
              <w:rFonts w:eastAsiaTheme="minorEastAsia" w:cstheme="minorBidi"/>
              <w:sz w:val="20"/>
            </w:rPr>
            <w:fldChar w:fldCharType="end"/>
          </w:r>
        </w:p>
        <w:p w14:paraId="741037F4" w14:textId="05C9CCD1" w:rsidR="00BC4E4E" w:rsidRPr="00B61CF3" w:rsidRDefault="00BC4E4E" w:rsidP="0451BBEA">
          <w:pPr>
            <w:pStyle w:val="LEDTEXT"/>
            <w:rPr>
              <w:rFonts w:eastAsiaTheme="minorEastAsia" w:cstheme="minorBidi"/>
              <w:noProof/>
              <w:sz w:val="20"/>
            </w:rPr>
          </w:pPr>
        </w:p>
        <w:p w14:paraId="79C8507B" w14:textId="014B5584" w:rsidR="00BC4E4E" w:rsidRPr="00B61CF3" w:rsidRDefault="0451BBEA">
          <w:pPr>
            <w:pStyle w:val="LEDTEXT"/>
            <w:rPr>
              <w:rFonts w:eastAsiaTheme="minorEastAsia" w:cstheme="minorBidi"/>
              <w:noProof/>
              <w:sz w:val="20"/>
            </w:rPr>
          </w:pPr>
          <w:r w:rsidRPr="0451BBEA">
            <w:rPr>
              <w:rFonts w:eastAsiaTheme="minorEastAsia" w:cstheme="minorBidi"/>
              <w:noProof/>
              <w:sz w:val="20"/>
            </w:rPr>
            <w:t>Version 0.</w:t>
          </w:r>
          <w:r w:rsidR="005865CD">
            <w:rPr>
              <w:rFonts w:eastAsiaTheme="minorEastAsia" w:cstheme="minorBidi"/>
              <w:noProof/>
              <w:sz w:val="20"/>
            </w:rPr>
            <w:t>6</w:t>
          </w:r>
          <w:r w:rsidR="00A26C8B">
            <w:rPr>
              <w:rFonts w:eastAsiaTheme="minorEastAsia" w:cstheme="minorBidi"/>
              <w:noProof/>
              <w:sz w:val="20"/>
            </w:rPr>
            <w:t>1</w:t>
          </w:r>
        </w:p>
      </w:tc>
      <w:tc>
        <w:tcPr>
          <w:tcW w:w="1842" w:type="dxa"/>
        </w:tcPr>
        <w:p w14:paraId="14C480FD" w14:textId="77777777" w:rsidR="00BC4E4E" w:rsidRDefault="00BC4E4E" w:rsidP="00D13535">
          <w:pPr>
            <w:pStyle w:val="Sidhuvud"/>
            <w:jc w:val="right"/>
          </w:pPr>
          <w:r>
            <w:t xml:space="preserve">Sida </w:t>
          </w:r>
          <w:r>
            <w:fldChar w:fldCharType="begin"/>
          </w:r>
          <w:r>
            <w:instrText xml:space="preserve"> PAGE \*Arabic </w:instrText>
          </w:r>
          <w:r>
            <w:fldChar w:fldCharType="separate"/>
          </w:r>
          <w:r>
            <w:rPr>
              <w:noProof/>
            </w:rPr>
            <w:t>1</w:t>
          </w:r>
          <w:r>
            <w:rPr>
              <w:noProof/>
            </w:rPr>
            <w:fldChar w:fldCharType="end"/>
          </w:r>
          <w:r>
            <w:t xml:space="preserve"> (</w:t>
          </w:r>
          <w:r>
            <w:fldChar w:fldCharType="begin"/>
          </w:r>
          <w:r>
            <w:instrText>NUMPAGES \*Arabic</w:instrText>
          </w:r>
          <w:r>
            <w:fldChar w:fldCharType="separate"/>
          </w:r>
          <w:r>
            <w:rPr>
              <w:noProof/>
            </w:rPr>
            <w:t>1</w:t>
          </w:r>
          <w:r>
            <w:fldChar w:fldCharType="end"/>
          </w:r>
          <w:r>
            <w:t xml:space="preserve">)  </w:t>
          </w:r>
        </w:p>
      </w:tc>
    </w:tr>
  </w:tbl>
  <w:p w14:paraId="00E196A8" w14:textId="4B9EE099" w:rsidR="00BC4E4E" w:rsidRDefault="00697249">
    <w:r>
      <w:rPr>
        <w:noProof/>
      </w:rPr>
      <mc:AlternateContent>
        <mc:Choice Requires="wps">
          <w:drawing>
            <wp:anchor distT="0" distB="0" distL="114300" distR="114300" simplePos="0" relativeHeight="251658243" behindDoc="1" locked="0" layoutInCell="0" allowOverlap="1" wp14:anchorId="78207E0D" wp14:editId="421F28F3">
              <wp:simplePos x="0" y="0"/>
              <wp:positionH relativeFrom="margin">
                <wp:align>center</wp:align>
              </wp:positionH>
              <wp:positionV relativeFrom="margin">
                <wp:align>center</wp:align>
              </wp:positionV>
              <wp:extent cx="7146925" cy="1099185"/>
              <wp:effectExtent l="0" t="0" r="0" b="0"/>
              <wp:wrapNone/>
              <wp:docPr id="47256721" name="PowerPlusWaterMarkObject114645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66BEC"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8207E0D" id="_x0000_t202" coordsize="21600,21600" o:spt="202" path="m,l,21600r21600,l21600,xe">
              <v:stroke joinstyle="miter"/>
              <v:path gradientshapeok="t" o:connecttype="rect"/>
            </v:shapetype>
            <v:shape id="PowerPlusWaterMarkObject1146455" o:spid="_x0000_s1027" type="#_x0000_t202" style="position:absolute;margin-left:0;margin-top:0;width:562.75pt;height:86.5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QxHgIAACU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" o:allowincell="f" filled="f" stroked="f">
              <v:stroke joinstyle="round"/>
              <o:lock v:ext="edit" rotation="t" aspectratio="t" verticies="t" adjusthandles="t" grouping="t" shapetype="t"/>
              <v:textbox>
                <w:txbxContent>
                  <w:p w14:paraId="40366BEC"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r w:rsidR="00BC4E4E">
      <w:rPr>
        <w:noProof/>
      </w:rPr>
      <mc:AlternateContent>
        <mc:Choice Requires="wps">
          <w:drawing>
            <wp:anchor distT="0" distB="0" distL="114300" distR="114300" simplePos="0" relativeHeight="251658240" behindDoc="1" locked="0" layoutInCell="0" allowOverlap="1" wp14:anchorId="1525DFEA" wp14:editId="19054F54">
              <wp:simplePos x="0" y="0"/>
              <wp:positionH relativeFrom="margin">
                <wp:align>center</wp:align>
              </wp:positionH>
              <wp:positionV relativeFrom="margin">
                <wp:align>center</wp:align>
              </wp:positionV>
              <wp:extent cx="7656830" cy="588645"/>
              <wp:effectExtent l="0" t="2447925" r="0" b="2526030"/>
              <wp:wrapNone/>
              <wp:docPr id="88610864"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6830" cy="588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CE1E3" w14:textId="77777777" w:rsidR="00BC4E4E" w:rsidRDefault="00BC4E4E" w:rsidP="00BC4E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REMISS/PRELIMINÄR UTGÅVA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25DFEA" id="Textruta 1" o:spid="_x0000_s1028" type="#_x0000_t202" style="position:absolute;margin-left:0;margin-top:0;width:602.9pt;height:46.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" o:allowincell="f" filled="f" stroked="f">
              <v:stroke joinstyle="round"/>
              <o:lock v:ext="edit" shapetype="t"/>
              <v:textbox style="mso-fit-shape-to-text:t">
                <w:txbxContent>
                  <w:p w14:paraId="331CE1E3" w14:textId="77777777" w:rsidR="00BC4E4E" w:rsidRDefault="00BC4E4E" w:rsidP="00BC4E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REMISS/PRELIMINÄR UTGÅVA</w:t>
                    </w:r>
                  </w:p>
                </w:txbxContent>
              </v:textbox>
              <w10:wrap anchorx="margin" anchory="margin"/>
            </v:shape>
          </w:pict>
        </mc:Fallback>
      </mc:AlternateContent>
    </w:r>
    <w:r w:rsidR="00BC4E4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451BBEA" w14:paraId="63AC1E2F" w14:textId="77777777" w:rsidTr="0451BBEA">
      <w:trPr>
        <w:trHeight w:val="300"/>
      </w:trPr>
      <w:tc>
        <w:tcPr>
          <w:tcW w:w="3070" w:type="dxa"/>
        </w:tcPr>
        <w:p w14:paraId="0D3B0095" w14:textId="08E281CD" w:rsidR="0451BBEA" w:rsidRDefault="0451BBEA" w:rsidP="0451BBEA">
          <w:pPr>
            <w:pStyle w:val="Sidhuvud"/>
            <w:ind w:left="-115"/>
          </w:pPr>
        </w:p>
      </w:tc>
      <w:tc>
        <w:tcPr>
          <w:tcW w:w="3070" w:type="dxa"/>
        </w:tcPr>
        <w:p w14:paraId="1EB8BFEB" w14:textId="3DFF4C81" w:rsidR="0451BBEA" w:rsidRDefault="0451BBEA" w:rsidP="0451BBEA">
          <w:pPr>
            <w:pStyle w:val="Sidhuvud"/>
            <w:jc w:val="center"/>
          </w:pPr>
        </w:p>
      </w:tc>
      <w:tc>
        <w:tcPr>
          <w:tcW w:w="3070" w:type="dxa"/>
        </w:tcPr>
        <w:p w14:paraId="0412A8B2" w14:textId="1838BBFB" w:rsidR="0451BBEA" w:rsidRDefault="0451BBEA" w:rsidP="0451BBEA">
          <w:pPr>
            <w:pStyle w:val="Sidhuvud"/>
            <w:ind w:right="-115"/>
            <w:jc w:val="right"/>
          </w:pPr>
        </w:p>
      </w:tc>
    </w:tr>
  </w:tbl>
  <w:p w14:paraId="349DFEF1" w14:textId="7756B52F" w:rsidR="001E5AF4" w:rsidRDefault="00697249">
    <w:pPr>
      <w:pStyle w:val="Sidhuvud"/>
    </w:pPr>
    <w:r>
      <w:rPr>
        <w:noProof/>
      </w:rPr>
      <mc:AlternateContent>
        <mc:Choice Requires="wps">
          <w:drawing>
            <wp:anchor distT="0" distB="0" distL="114300" distR="114300" simplePos="0" relativeHeight="251658241" behindDoc="1" locked="0" layoutInCell="0" allowOverlap="1" wp14:anchorId="110EED53" wp14:editId="4072D748">
              <wp:simplePos x="0" y="0"/>
              <wp:positionH relativeFrom="margin">
                <wp:align>center</wp:align>
              </wp:positionH>
              <wp:positionV relativeFrom="margin">
                <wp:align>center</wp:align>
              </wp:positionV>
              <wp:extent cx="7146925" cy="1294765"/>
              <wp:effectExtent l="0" t="0" r="0" b="0"/>
              <wp:wrapNone/>
              <wp:docPr id="155637066" name="PowerPlusWaterMarkObject11464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294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E49794"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10EED53" id="_x0000_t202" coordsize="21600,21600" o:spt="202" path="m,l,21600r21600,l21600,xe">
              <v:stroke joinstyle="miter"/>
              <v:path gradientshapeok="t" o:connecttype="rect"/>
            </v:shapetype>
            <v:shape id="PowerPlusWaterMarkObject1146453" o:spid="_x0000_s1029" type="#_x0000_t202" style="position:absolute;margin-left:0;margin-top:0;width:562.75pt;height:101.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" o:allowincell="f" filled="f" stroked="f">
              <v:stroke joinstyle="round"/>
              <o:lock v:ext="edit" rotation="t" aspectratio="t" verticies="t" adjusthandles="t" grouping="t" shapetype="t"/>
              <v:textbox>
                <w:txbxContent>
                  <w:p w14:paraId="63E49794"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F37D0" w14:textId="70CF035C" w:rsidR="00347BBD" w:rsidRDefault="00697249">
    <w:pPr>
      <w:pStyle w:val="Sidhuvud"/>
    </w:pPr>
    <w:r>
      <w:rPr>
        <w:noProof/>
      </w:rPr>
      <mc:AlternateContent>
        <mc:Choice Requires="wps">
          <w:drawing>
            <wp:anchor distT="0" distB="0" distL="114300" distR="114300" simplePos="0" relativeHeight="251658245" behindDoc="1" locked="0" layoutInCell="0" allowOverlap="1" wp14:anchorId="2FD09ACA" wp14:editId="10B9B94E">
              <wp:simplePos x="0" y="0"/>
              <wp:positionH relativeFrom="margin">
                <wp:align>center</wp:align>
              </wp:positionH>
              <wp:positionV relativeFrom="margin">
                <wp:align>center</wp:align>
              </wp:positionV>
              <wp:extent cx="7146925" cy="1099185"/>
              <wp:effectExtent l="0" t="0" r="0" b="0"/>
              <wp:wrapNone/>
              <wp:docPr id="389949576" name="PowerPlusWaterMarkObject114645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03EC2"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FD09ACA" id="_x0000_t202" coordsize="21600,21600" o:spt="202" path="m,l,21600r21600,l21600,xe">
              <v:stroke joinstyle="miter"/>
              <v:path gradientshapeok="t" o:connecttype="rect"/>
            </v:shapetype>
            <v:shape id="PowerPlusWaterMarkObject1146457" o:spid="_x0000_s1030" type="#_x0000_t202" style="position:absolute;margin-left:0;margin-top:0;width:562.75pt;height:86.5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" o:allowincell="f" filled="f" stroked="f">
              <v:stroke joinstyle="round"/>
              <o:lock v:ext="edit" rotation="t" aspectratio="t" verticies="t" adjusthandles="t" grouping="t" shapetype="t"/>
              <v:textbox>
                <w:txbxContent>
                  <w:p w14:paraId="5E703EC2"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63" w:type="dxa"/>
      <w:tblLayout w:type="fixed"/>
      <w:tblCellMar>
        <w:left w:w="45" w:type="dxa"/>
        <w:right w:w="45" w:type="dxa"/>
      </w:tblCellMar>
      <w:tblLook w:val="0000" w:firstRow="0" w:lastRow="0" w:firstColumn="0" w:lastColumn="0" w:noHBand="0" w:noVBand="0"/>
    </w:tblPr>
    <w:tblGrid>
      <w:gridCol w:w="3686"/>
      <w:gridCol w:w="2835"/>
      <w:gridCol w:w="1842"/>
    </w:tblGrid>
    <w:tr w:rsidR="00BC4E4E" w14:paraId="4A4047FB" w14:textId="77777777">
      <w:tc>
        <w:tcPr>
          <w:tcW w:w="3686" w:type="dxa"/>
        </w:tcPr>
        <w:p w14:paraId="10571390" w14:textId="77777777" w:rsidR="00BC4E4E" w:rsidRPr="009C3D46" w:rsidRDefault="00BC4E4E" w:rsidP="009C3D46">
          <w:pPr>
            <w:pStyle w:val="Sidhuvud"/>
            <w:rPr>
              <w:spacing w:val="40"/>
              <w:sz w:val="28"/>
            </w:rPr>
          </w:pPr>
          <w:r>
            <w:rPr>
              <w:spacing w:val="40"/>
              <w:sz w:val="28"/>
            </w:rPr>
            <w:t>BKV Norrtälje</w:t>
          </w:r>
        </w:p>
        <w:p w14:paraId="77963CA6" w14:textId="77777777" w:rsidR="00BC4E4E" w:rsidRDefault="00BC4E4E" w:rsidP="00D13535">
          <w:pPr>
            <w:pStyle w:val="Mynd"/>
          </w:pPr>
        </w:p>
      </w:tc>
      <w:tc>
        <w:tcPr>
          <w:tcW w:w="2835" w:type="dxa"/>
        </w:tcPr>
        <w:p w14:paraId="59A19521" w14:textId="6E4B0D42" w:rsidR="00BC4E4E" w:rsidRPr="00B61CF3" w:rsidRDefault="00BC4E4E" w:rsidP="0451BBEA">
          <w:pPr>
            <w:pStyle w:val="LEDTEXT"/>
            <w:rPr>
              <w:rFonts w:eastAsiaTheme="minorEastAsia" w:cstheme="minorBidi"/>
              <w:noProof/>
              <w:sz w:val="20"/>
            </w:rPr>
          </w:pPr>
          <w:r w:rsidRPr="0E7783A4">
            <w:rPr>
              <w:rFonts w:eastAsiaTheme="minorEastAsia" w:cstheme="minorBidi"/>
              <w:sz w:val="20"/>
            </w:rPr>
            <w:fldChar w:fldCharType="begin"/>
          </w:r>
          <w:r w:rsidRPr="0E7783A4">
            <w:rPr>
              <w:rFonts w:eastAsiaTheme="minorEastAsia" w:cstheme="minorBidi"/>
              <w:sz w:val="20"/>
            </w:rPr>
            <w:instrText xml:space="preserve"> TIME \@ "yyyy-MM-dd" </w:instrText>
          </w:r>
          <w:r w:rsidRPr="0E7783A4">
            <w:rPr>
              <w:rFonts w:eastAsiaTheme="minorEastAsia" w:cstheme="minorBidi"/>
              <w:sz w:val="20"/>
            </w:rPr>
            <w:fldChar w:fldCharType="separate"/>
          </w:r>
          <w:r w:rsidR="00C31961">
            <w:rPr>
              <w:rFonts w:eastAsiaTheme="minorEastAsia" w:cstheme="minorBidi"/>
              <w:noProof/>
              <w:sz w:val="20"/>
            </w:rPr>
            <w:t>2024-12-18</w:t>
          </w:r>
          <w:r w:rsidRPr="0E7783A4">
            <w:rPr>
              <w:rFonts w:eastAsiaTheme="minorEastAsia" w:cstheme="minorBidi"/>
              <w:sz w:val="20"/>
            </w:rPr>
            <w:fldChar w:fldCharType="end"/>
          </w:r>
        </w:p>
        <w:p w14:paraId="26E2F153" w14:textId="77777777" w:rsidR="00BC4E4E" w:rsidRPr="00B61CF3" w:rsidRDefault="00BC4E4E" w:rsidP="0451BBEA">
          <w:pPr>
            <w:pStyle w:val="LEDTEXT"/>
            <w:rPr>
              <w:rFonts w:eastAsiaTheme="minorEastAsia" w:cstheme="minorBidi"/>
              <w:noProof/>
              <w:sz w:val="20"/>
            </w:rPr>
          </w:pPr>
        </w:p>
        <w:p w14:paraId="6B50CAED" w14:textId="77777777" w:rsidR="00BC4E4E" w:rsidRPr="00B61CF3" w:rsidRDefault="0451BBEA">
          <w:pPr>
            <w:pStyle w:val="LEDTEXT"/>
            <w:rPr>
              <w:rFonts w:eastAsiaTheme="minorEastAsia" w:cstheme="minorBidi"/>
              <w:noProof/>
              <w:sz w:val="20"/>
            </w:rPr>
          </w:pPr>
          <w:r w:rsidRPr="0451BBEA">
            <w:rPr>
              <w:rFonts w:eastAsiaTheme="minorEastAsia" w:cstheme="minorBidi"/>
              <w:noProof/>
              <w:sz w:val="20"/>
            </w:rPr>
            <w:t>Version 0.</w:t>
          </w:r>
          <w:r w:rsidR="005865CD">
            <w:rPr>
              <w:rFonts w:eastAsiaTheme="minorEastAsia" w:cstheme="minorBidi"/>
              <w:noProof/>
              <w:sz w:val="20"/>
            </w:rPr>
            <w:t>6</w:t>
          </w:r>
        </w:p>
      </w:tc>
      <w:tc>
        <w:tcPr>
          <w:tcW w:w="1842" w:type="dxa"/>
        </w:tcPr>
        <w:p w14:paraId="1585D4C5" w14:textId="77777777" w:rsidR="00BC4E4E" w:rsidRDefault="00BC4E4E" w:rsidP="00D13535">
          <w:pPr>
            <w:pStyle w:val="Sidhuvud"/>
            <w:jc w:val="right"/>
          </w:pPr>
          <w:r>
            <w:t xml:space="preserve">Sida </w:t>
          </w:r>
          <w:r>
            <w:fldChar w:fldCharType="begin"/>
          </w:r>
          <w:r>
            <w:instrText xml:space="preserve"> PAGE \*Arabic </w:instrText>
          </w:r>
          <w:r>
            <w:fldChar w:fldCharType="separate"/>
          </w:r>
          <w:r>
            <w:rPr>
              <w:noProof/>
            </w:rPr>
            <w:t>1</w:t>
          </w:r>
          <w:r>
            <w:rPr>
              <w:noProof/>
            </w:rPr>
            <w:fldChar w:fldCharType="end"/>
          </w:r>
          <w:r>
            <w:t xml:space="preserve"> (</w:t>
          </w:r>
          <w:r>
            <w:fldChar w:fldCharType="begin"/>
          </w:r>
          <w:r>
            <w:instrText>NUMPAGES \*Arabic</w:instrText>
          </w:r>
          <w:r>
            <w:fldChar w:fldCharType="separate"/>
          </w:r>
          <w:r>
            <w:rPr>
              <w:noProof/>
            </w:rPr>
            <w:t>1</w:t>
          </w:r>
          <w:r>
            <w:fldChar w:fldCharType="end"/>
          </w:r>
          <w:r>
            <w:t xml:space="preserve">)  </w:t>
          </w:r>
        </w:p>
      </w:tc>
    </w:tr>
  </w:tbl>
  <w:p w14:paraId="7055B2FD" w14:textId="291B191D" w:rsidR="009A49B5" w:rsidRDefault="00697249">
    <w:pPr>
      <w:pStyle w:val="Sidhuvud"/>
    </w:pPr>
    <w:r>
      <w:rPr>
        <w:noProof/>
      </w:rPr>
      <mc:AlternateContent>
        <mc:Choice Requires="wps">
          <w:drawing>
            <wp:anchor distT="0" distB="0" distL="114300" distR="114300" simplePos="0" relativeHeight="251658246" behindDoc="1" locked="0" layoutInCell="0" allowOverlap="1" wp14:anchorId="2C4B2C53" wp14:editId="40069823">
              <wp:simplePos x="0" y="0"/>
              <wp:positionH relativeFrom="margin">
                <wp:align>center</wp:align>
              </wp:positionH>
              <wp:positionV relativeFrom="margin">
                <wp:align>center</wp:align>
              </wp:positionV>
              <wp:extent cx="7146925" cy="1099185"/>
              <wp:effectExtent l="0" t="0" r="0" b="0"/>
              <wp:wrapNone/>
              <wp:docPr id="256048827" name="PowerPlusWaterMarkObject114645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158CF0"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C4B2C53" id="_x0000_t202" coordsize="21600,21600" o:spt="202" path="m,l,21600r21600,l21600,xe">
              <v:stroke joinstyle="miter"/>
              <v:path gradientshapeok="t" o:connecttype="rect"/>
            </v:shapetype>
            <v:shape id="PowerPlusWaterMarkObject1146458" o:spid="_x0000_s1031" type="#_x0000_t202" style="position:absolute;margin-left:0;margin-top:0;width:562.75pt;height:86.5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VHwIAACU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" o:allowincell="f" filled="f" stroked="f">
              <v:stroke joinstyle="round"/>
              <o:lock v:ext="edit" rotation="t" aspectratio="t" verticies="t" adjusthandles="t" grouping="t" shapetype="t"/>
              <v:textbox>
                <w:txbxContent>
                  <w:p w14:paraId="51158CF0"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r w:rsidR="00BC4E4E">
      <w:tab/>
    </w:r>
  </w:p>
  <w:p w14:paraId="1080D36F" w14:textId="7F756F88" w:rsidR="00BC4E4E" w:rsidRDefault="00BC4E4E">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D4B8" w14:textId="67BE055B" w:rsidR="00347BBD" w:rsidRDefault="00697249">
    <w:pPr>
      <w:pStyle w:val="Sidhuvud"/>
    </w:pPr>
    <w:r>
      <w:rPr>
        <w:noProof/>
      </w:rPr>
      <mc:AlternateContent>
        <mc:Choice Requires="wps">
          <w:drawing>
            <wp:anchor distT="0" distB="0" distL="114300" distR="114300" simplePos="0" relativeHeight="251658244" behindDoc="1" locked="0" layoutInCell="0" allowOverlap="1" wp14:anchorId="467A954A" wp14:editId="58075666">
              <wp:simplePos x="0" y="0"/>
              <wp:positionH relativeFrom="margin">
                <wp:align>center</wp:align>
              </wp:positionH>
              <wp:positionV relativeFrom="margin">
                <wp:align>center</wp:align>
              </wp:positionV>
              <wp:extent cx="7146925" cy="1099185"/>
              <wp:effectExtent l="0" t="0" r="0" b="0"/>
              <wp:wrapNone/>
              <wp:docPr id="1303373993" name="PowerPlusWaterMarkObject114645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EF270A"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67A954A" id="_x0000_t202" coordsize="21600,21600" o:spt="202" path="m,l,21600r21600,l21600,xe">
              <v:stroke joinstyle="miter"/>
              <v:path gradientshapeok="t" o:connecttype="rect"/>
            </v:shapetype>
            <v:shape id="PowerPlusWaterMarkObject1146456" o:spid="_x0000_s1032" type="#_x0000_t202" style="position:absolute;margin-left:0;margin-top:0;width:562.75pt;height:86.5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" o:allowincell="f" filled="f" stroked="f">
              <v:stroke joinstyle="round"/>
              <o:lock v:ext="edit" rotation="t" aspectratio="t" verticies="t" adjusthandles="t" grouping="t" shapetype="t"/>
              <v:textbox>
                <w:txbxContent>
                  <w:p w14:paraId="0EEF270A"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0E2A" w14:textId="27A8BE85" w:rsidR="00347BBD" w:rsidRDefault="00697249">
    <w:pPr>
      <w:pStyle w:val="Sidhuvud"/>
    </w:pPr>
    <w:r>
      <w:rPr>
        <w:noProof/>
      </w:rPr>
      <mc:AlternateContent>
        <mc:Choice Requires="wps">
          <w:drawing>
            <wp:anchor distT="0" distB="0" distL="114300" distR="114300" simplePos="0" relativeHeight="251658248" behindDoc="1" locked="0" layoutInCell="0" allowOverlap="1" wp14:anchorId="39EBD720" wp14:editId="2C8A5F2C">
              <wp:simplePos x="0" y="0"/>
              <wp:positionH relativeFrom="margin">
                <wp:align>center</wp:align>
              </wp:positionH>
              <wp:positionV relativeFrom="margin">
                <wp:align>center</wp:align>
              </wp:positionV>
              <wp:extent cx="7146925" cy="1099185"/>
              <wp:effectExtent l="0" t="0" r="0" b="0"/>
              <wp:wrapNone/>
              <wp:docPr id="1032848453" name="PowerPlusWaterMarkObject114646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5083DA"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9EBD720" id="_x0000_t202" coordsize="21600,21600" o:spt="202" path="m,l,21600r21600,l21600,xe">
              <v:stroke joinstyle="miter"/>
              <v:path gradientshapeok="t" o:connecttype="rect"/>
            </v:shapetype>
            <v:shape id="PowerPlusWaterMarkObject1146460" o:spid="_x0000_s1033" type="#_x0000_t202" style="position:absolute;margin-left:0;margin-top:0;width:562.75pt;height:86.5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IqHwIAACU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" o:allowincell="f" filled="f" stroked="f">
              <v:stroke joinstyle="round"/>
              <o:lock v:ext="edit" rotation="t" aspectratio="t" verticies="t" adjusthandles="t" grouping="t" shapetype="t"/>
              <v:textbox>
                <w:txbxContent>
                  <w:p w14:paraId="6A5083DA"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AF22A" w14:textId="42C9CF80" w:rsidR="00347BBD" w:rsidRDefault="00697249">
    <w:pPr>
      <w:pStyle w:val="Sidhuvud"/>
    </w:pPr>
    <w:r>
      <w:rPr>
        <w:noProof/>
      </w:rPr>
      <mc:AlternateContent>
        <mc:Choice Requires="wps">
          <w:drawing>
            <wp:anchor distT="0" distB="0" distL="114300" distR="114300" simplePos="0" relativeHeight="251658249" behindDoc="1" locked="0" layoutInCell="0" allowOverlap="1" wp14:anchorId="635158D5" wp14:editId="5371E5D6">
              <wp:simplePos x="0" y="0"/>
              <wp:positionH relativeFrom="margin">
                <wp:align>center</wp:align>
              </wp:positionH>
              <wp:positionV relativeFrom="margin">
                <wp:align>center</wp:align>
              </wp:positionV>
              <wp:extent cx="7146925" cy="1099185"/>
              <wp:effectExtent l="0" t="0" r="0" b="0"/>
              <wp:wrapNone/>
              <wp:docPr id="224642081" name="PowerPlusWaterMarkObject114646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8701C5"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35158D5" id="_x0000_t202" coordsize="21600,21600" o:spt="202" path="m,l,21600r21600,l21600,xe">
              <v:stroke joinstyle="miter"/>
              <v:path gradientshapeok="t" o:connecttype="rect"/>
            </v:shapetype>
            <v:shape id="PowerPlusWaterMarkObject1146461" o:spid="_x0000_s1034" type="#_x0000_t202" style="position:absolute;margin-left:0;margin-top:0;width:562.75pt;height:86.5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z9IAIAACU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" o:allowincell="f" filled="f" stroked="f">
              <v:stroke joinstyle="round"/>
              <o:lock v:ext="edit" rotation="t" aspectratio="t" verticies="t" adjusthandles="t" grouping="t" shapetype="t"/>
              <v:textbox>
                <w:txbxContent>
                  <w:p w14:paraId="678701C5"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451BBEA" w14:paraId="3E2501A7" w14:textId="77777777" w:rsidTr="009A2A5F">
      <w:trPr>
        <w:trHeight w:val="300"/>
      </w:trPr>
      <w:tc>
        <w:tcPr>
          <w:tcW w:w="4665" w:type="dxa"/>
        </w:tcPr>
        <w:p w14:paraId="51AE95EB" w14:textId="4C547248" w:rsidR="0451BBEA" w:rsidRDefault="0451BBEA" w:rsidP="005C1E78">
          <w:pPr>
            <w:pStyle w:val="Sidhuvud"/>
            <w:ind w:left="-115"/>
          </w:pPr>
        </w:p>
      </w:tc>
      <w:tc>
        <w:tcPr>
          <w:tcW w:w="4665" w:type="dxa"/>
        </w:tcPr>
        <w:p w14:paraId="7A79ECD7" w14:textId="7EE67CB2" w:rsidR="0451BBEA" w:rsidRDefault="0451BBEA" w:rsidP="005C1E78">
          <w:pPr>
            <w:pStyle w:val="Sidhuvud"/>
            <w:jc w:val="center"/>
          </w:pPr>
        </w:p>
      </w:tc>
      <w:tc>
        <w:tcPr>
          <w:tcW w:w="4665" w:type="dxa"/>
        </w:tcPr>
        <w:p w14:paraId="789B2F09" w14:textId="2C03C6AD" w:rsidR="0451BBEA" w:rsidRDefault="0451BBEA" w:rsidP="005C1E78">
          <w:pPr>
            <w:pStyle w:val="Sidhuvud"/>
            <w:ind w:right="-115"/>
            <w:jc w:val="right"/>
          </w:pPr>
        </w:p>
      </w:tc>
    </w:tr>
  </w:tbl>
  <w:p w14:paraId="18CFAD64" w14:textId="71345DD9" w:rsidR="001E5AF4" w:rsidRDefault="00697249">
    <w:pPr>
      <w:pStyle w:val="Sidhuvud"/>
    </w:pPr>
    <w:r>
      <w:rPr>
        <w:noProof/>
      </w:rPr>
      <mc:AlternateContent>
        <mc:Choice Requires="wps">
          <w:drawing>
            <wp:anchor distT="0" distB="0" distL="114300" distR="114300" simplePos="0" relativeHeight="251658247" behindDoc="1" locked="0" layoutInCell="0" allowOverlap="1" wp14:anchorId="115358A7" wp14:editId="538B2E30">
              <wp:simplePos x="0" y="0"/>
              <wp:positionH relativeFrom="margin">
                <wp:align>center</wp:align>
              </wp:positionH>
              <wp:positionV relativeFrom="margin">
                <wp:align>center</wp:align>
              </wp:positionV>
              <wp:extent cx="7146925" cy="1099185"/>
              <wp:effectExtent l="0" t="0" r="0" b="0"/>
              <wp:wrapNone/>
              <wp:docPr id="857114300" name="PowerPlusWaterMarkObject114645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46925" cy="1099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FB9EBD"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15358A7" id="_x0000_t202" coordsize="21600,21600" o:spt="202" path="m,l,21600r21600,l21600,xe">
              <v:stroke joinstyle="miter"/>
              <v:path gradientshapeok="t" o:connecttype="rect"/>
            </v:shapetype>
            <v:shape id="PowerPlusWaterMarkObject1146459" o:spid="_x0000_s1035" type="#_x0000_t202" style="position:absolute;margin-left:0;margin-top:0;width:562.75pt;height:86.5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" o:allowincell="f" filled="f" stroked="f">
              <v:stroke joinstyle="round"/>
              <o:lock v:ext="edit" rotation="t" aspectratio="t" verticies="t" adjusthandles="t" grouping="t" shapetype="t"/>
              <v:textbox>
                <w:txbxContent>
                  <w:p w14:paraId="10FB9EBD" w14:textId="77777777" w:rsidR="00697249" w:rsidRDefault="00697249" w:rsidP="0069724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REMISSUTGÅVA</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0re4hY7A" int2:invalidationBookmarkName="" int2:hashCode="z6BUE+gj/SUgOQ" int2:id="20wBvNs4">
      <int2:state int2:value="Rejected" int2:type="gram"/>
    </int2:bookmark>
    <int2:bookmark int2:bookmarkName="_Int_A3MsJc3X" int2:invalidationBookmarkName="" int2:hashCode="G4GlscteZui6wI" int2:id="Bo12YbPf">
      <int2:state int2:value="Rejected" int2:type="gram"/>
    </int2:bookmark>
    <int2:bookmark int2:bookmarkName="_Int_W9QwUOe2" int2:invalidationBookmarkName="" int2:hashCode="MDgpXxEbGy6lml" int2:id="CB5cMSrS">
      <int2:state int2:value="Rejected" int2:type="gram"/>
    </int2:bookmark>
    <int2:bookmark int2:bookmarkName="_Int_qpMKo2XC" int2:invalidationBookmarkName="" int2:hashCode="YaLEEHLd9RuRor" int2:id="j1SiiHfI">
      <int2:state int2:value="Rejected" int2:type="gram"/>
    </int2:bookmark>
    <int2:bookmark int2:bookmarkName="_Int_TywujUHz" int2:invalidationBookmarkName="" int2:hashCode="LQ5CBd0RyChHOA" int2:id="GKnLcgAr">
      <int2:state int2:value="Rejected" int2:type="gram"/>
    </int2:bookmark>
    <int2:bookmark int2:bookmarkName="_Int_qBFMavE8" int2:invalidationBookmarkName="" int2:hashCode="NZCA3RmiVyoUfv" int2:id="J4GyHB1L">
      <int2:state int2:value="Rejected" int2:type="gram"/>
    </int2:bookmark>
    <int2:bookmark int2:bookmarkName="_Int_oh33jtyU" int2:invalidationBookmarkName="" int2:hashCode="tOOPN9yu5JJWv/" int2:id="OwaD61HV">
      <int2:state int2:value="Rejected" int2:type="gram"/>
    </int2:bookmark>
    <int2:bookmark int2:bookmarkName="_Int_5m6LYqVL" int2:invalidationBookmarkName="" int2:hashCode="LPg+im8B3UpNFL" int2:id="TqpVhsep">
      <int2:state int2:value="Rejected" int2:type="gram"/>
    </int2:bookmark>
    <int2:bookmark int2:bookmarkName="_Int_iKS4rel1" int2:invalidationBookmarkName="" int2:hashCode="tOOPN9yu5JJWv/" int2:id="WAKxNFdt">
      <int2:state int2:value="Rejected" int2:type="gram"/>
    </int2:bookmark>
    <int2:bookmark int2:bookmarkName="_Int_CfMtU7zQ" int2:invalidationBookmarkName="" int2:hashCode="+2Z9IIRulqvyL8" int2:id="Zi0kKxjC">
      <int2:state int2:value="Rejected" int2:type="gram"/>
    </int2:bookmark>
    <int2:bookmark int2:bookmarkName="_Int_gi5IMP8p" int2:invalidationBookmarkName="" int2:hashCode="sdLKmlyP9JEEMO" int2:id="dAsbIrQw">
      <int2:state int2:value="Rejected" int2:type="gram"/>
    </int2:bookmark>
    <int2:bookmark int2:bookmarkName="_Int_qOxUUIYE" int2:invalidationBookmarkName="" int2:hashCode="e/XUNuXstEKuWy" int2:id="vAAk89rx">
      <int2:state int2:value="Rejected" int2:type="gram"/>
    </int2:bookmark>
    <int2:bookmark int2:bookmarkName="_Int_FQyufH60" int2:invalidationBookmarkName="" int2:hashCode="SEKZ1IAXL7Ua6s" int2:id="jjic7UkQ">
      <int2:state int2:value="Rejected" int2:type="gram"/>
    </int2:bookmark>
    <int2:bookmark int2:bookmarkName="_Int_nBtZ89BM" int2:invalidationBookmarkName="" int2:hashCode="rAZCVeH/WHwuaq" int2:id="iPIwWY1c">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0053"/>
    <w:multiLevelType w:val="hybridMultilevel"/>
    <w:tmpl w:val="3B94EE2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EB1D97"/>
    <w:multiLevelType w:val="hybridMultilevel"/>
    <w:tmpl w:val="FFFFFFFF"/>
    <w:lvl w:ilvl="0" w:tplc="6456C12A">
      <w:start w:val="1"/>
      <w:numFmt w:val="bullet"/>
      <w:lvlText w:val="·"/>
      <w:lvlJc w:val="left"/>
      <w:pPr>
        <w:ind w:left="720" w:hanging="360"/>
      </w:pPr>
      <w:rPr>
        <w:rFonts w:ascii="Symbol" w:hAnsi="Symbol" w:hint="default"/>
      </w:rPr>
    </w:lvl>
    <w:lvl w:ilvl="1" w:tplc="063C6772">
      <w:start w:val="1"/>
      <w:numFmt w:val="bullet"/>
      <w:lvlText w:val="o"/>
      <w:lvlJc w:val="left"/>
      <w:pPr>
        <w:ind w:left="1440" w:hanging="360"/>
      </w:pPr>
      <w:rPr>
        <w:rFonts w:ascii="Courier New" w:hAnsi="Courier New" w:hint="default"/>
      </w:rPr>
    </w:lvl>
    <w:lvl w:ilvl="2" w:tplc="18A850B6">
      <w:start w:val="1"/>
      <w:numFmt w:val="bullet"/>
      <w:lvlText w:val=""/>
      <w:lvlJc w:val="left"/>
      <w:pPr>
        <w:ind w:left="2160" w:hanging="360"/>
      </w:pPr>
      <w:rPr>
        <w:rFonts w:ascii="Wingdings" w:hAnsi="Wingdings" w:hint="default"/>
      </w:rPr>
    </w:lvl>
    <w:lvl w:ilvl="3" w:tplc="D2BC0E42">
      <w:start w:val="1"/>
      <w:numFmt w:val="bullet"/>
      <w:lvlText w:val=""/>
      <w:lvlJc w:val="left"/>
      <w:pPr>
        <w:ind w:left="2880" w:hanging="360"/>
      </w:pPr>
      <w:rPr>
        <w:rFonts w:ascii="Symbol" w:hAnsi="Symbol" w:hint="default"/>
      </w:rPr>
    </w:lvl>
    <w:lvl w:ilvl="4" w:tplc="6F92C96E">
      <w:start w:val="1"/>
      <w:numFmt w:val="bullet"/>
      <w:lvlText w:val="o"/>
      <w:lvlJc w:val="left"/>
      <w:pPr>
        <w:ind w:left="3600" w:hanging="360"/>
      </w:pPr>
      <w:rPr>
        <w:rFonts w:ascii="Courier New" w:hAnsi="Courier New" w:hint="default"/>
      </w:rPr>
    </w:lvl>
    <w:lvl w:ilvl="5" w:tplc="1B32D18A">
      <w:start w:val="1"/>
      <w:numFmt w:val="bullet"/>
      <w:lvlText w:val=""/>
      <w:lvlJc w:val="left"/>
      <w:pPr>
        <w:ind w:left="4320" w:hanging="360"/>
      </w:pPr>
      <w:rPr>
        <w:rFonts w:ascii="Wingdings" w:hAnsi="Wingdings" w:hint="default"/>
      </w:rPr>
    </w:lvl>
    <w:lvl w:ilvl="6" w:tplc="45D8D4F2">
      <w:start w:val="1"/>
      <w:numFmt w:val="bullet"/>
      <w:lvlText w:val=""/>
      <w:lvlJc w:val="left"/>
      <w:pPr>
        <w:ind w:left="5040" w:hanging="360"/>
      </w:pPr>
      <w:rPr>
        <w:rFonts w:ascii="Symbol" w:hAnsi="Symbol" w:hint="default"/>
      </w:rPr>
    </w:lvl>
    <w:lvl w:ilvl="7" w:tplc="BE88DEC8">
      <w:start w:val="1"/>
      <w:numFmt w:val="bullet"/>
      <w:lvlText w:val="o"/>
      <w:lvlJc w:val="left"/>
      <w:pPr>
        <w:ind w:left="5760" w:hanging="360"/>
      </w:pPr>
      <w:rPr>
        <w:rFonts w:ascii="Courier New" w:hAnsi="Courier New" w:hint="default"/>
      </w:rPr>
    </w:lvl>
    <w:lvl w:ilvl="8" w:tplc="2B12C940">
      <w:start w:val="1"/>
      <w:numFmt w:val="bullet"/>
      <w:lvlText w:val=""/>
      <w:lvlJc w:val="left"/>
      <w:pPr>
        <w:ind w:left="6480" w:hanging="360"/>
      </w:pPr>
      <w:rPr>
        <w:rFonts w:ascii="Wingdings" w:hAnsi="Wingdings" w:hint="default"/>
      </w:rPr>
    </w:lvl>
  </w:abstractNum>
  <w:abstractNum w:abstractNumId="2" w15:restartNumberingAfterBreak="0">
    <w:nsid w:val="04C10EE6"/>
    <w:multiLevelType w:val="hybridMultilevel"/>
    <w:tmpl w:val="82EAE24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4C5B349"/>
    <w:multiLevelType w:val="hybridMultilevel"/>
    <w:tmpl w:val="FFFFFFFF"/>
    <w:lvl w:ilvl="0" w:tplc="E42CF130">
      <w:start w:val="1"/>
      <w:numFmt w:val="bullet"/>
      <w:lvlText w:val="·"/>
      <w:lvlJc w:val="left"/>
      <w:pPr>
        <w:ind w:left="720" w:hanging="360"/>
      </w:pPr>
      <w:rPr>
        <w:rFonts w:ascii="Symbol" w:hAnsi="Symbol" w:hint="default"/>
      </w:rPr>
    </w:lvl>
    <w:lvl w:ilvl="1" w:tplc="67685980">
      <w:start w:val="1"/>
      <w:numFmt w:val="bullet"/>
      <w:lvlText w:val="o"/>
      <w:lvlJc w:val="left"/>
      <w:pPr>
        <w:ind w:left="1440" w:hanging="360"/>
      </w:pPr>
      <w:rPr>
        <w:rFonts w:ascii="Courier New" w:hAnsi="Courier New" w:hint="default"/>
      </w:rPr>
    </w:lvl>
    <w:lvl w:ilvl="2" w:tplc="F5124114">
      <w:start w:val="1"/>
      <w:numFmt w:val="bullet"/>
      <w:lvlText w:val=""/>
      <w:lvlJc w:val="left"/>
      <w:pPr>
        <w:ind w:left="2160" w:hanging="360"/>
      </w:pPr>
      <w:rPr>
        <w:rFonts w:ascii="Wingdings" w:hAnsi="Wingdings" w:hint="default"/>
      </w:rPr>
    </w:lvl>
    <w:lvl w:ilvl="3" w:tplc="0B7CEFA2">
      <w:start w:val="1"/>
      <w:numFmt w:val="bullet"/>
      <w:lvlText w:val=""/>
      <w:lvlJc w:val="left"/>
      <w:pPr>
        <w:ind w:left="2880" w:hanging="360"/>
      </w:pPr>
      <w:rPr>
        <w:rFonts w:ascii="Symbol" w:hAnsi="Symbol" w:hint="default"/>
      </w:rPr>
    </w:lvl>
    <w:lvl w:ilvl="4" w:tplc="9E0827AE">
      <w:start w:val="1"/>
      <w:numFmt w:val="bullet"/>
      <w:lvlText w:val="o"/>
      <w:lvlJc w:val="left"/>
      <w:pPr>
        <w:ind w:left="3600" w:hanging="360"/>
      </w:pPr>
      <w:rPr>
        <w:rFonts w:ascii="Courier New" w:hAnsi="Courier New" w:hint="default"/>
      </w:rPr>
    </w:lvl>
    <w:lvl w:ilvl="5" w:tplc="AF7836A2">
      <w:start w:val="1"/>
      <w:numFmt w:val="bullet"/>
      <w:lvlText w:val=""/>
      <w:lvlJc w:val="left"/>
      <w:pPr>
        <w:ind w:left="4320" w:hanging="360"/>
      </w:pPr>
      <w:rPr>
        <w:rFonts w:ascii="Wingdings" w:hAnsi="Wingdings" w:hint="default"/>
      </w:rPr>
    </w:lvl>
    <w:lvl w:ilvl="6" w:tplc="4FC0D5EE">
      <w:start w:val="1"/>
      <w:numFmt w:val="bullet"/>
      <w:lvlText w:val=""/>
      <w:lvlJc w:val="left"/>
      <w:pPr>
        <w:ind w:left="5040" w:hanging="360"/>
      </w:pPr>
      <w:rPr>
        <w:rFonts w:ascii="Symbol" w:hAnsi="Symbol" w:hint="default"/>
      </w:rPr>
    </w:lvl>
    <w:lvl w:ilvl="7" w:tplc="94981322">
      <w:start w:val="1"/>
      <w:numFmt w:val="bullet"/>
      <w:lvlText w:val="o"/>
      <w:lvlJc w:val="left"/>
      <w:pPr>
        <w:ind w:left="5760" w:hanging="360"/>
      </w:pPr>
      <w:rPr>
        <w:rFonts w:ascii="Courier New" w:hAnsi="Courier New" w:hint="default"/>
      </w:rPr>
    </w:lvl>
    <w:lvl w:ilvl="8" w:tplc="4A1A4C34">
      <w:start w:val="1"/>
      <w:numFmt w:val="bullet"/>
      <w:lvlText w:val=""/>
      <w:lvlJc w:val="left"/>
      <w:pPr>
        <w:ind w:left="6480" w:hanging="360"/>
      </w:pPr>
      <w:rPr>
        <w:rFonts w:ascii="Wingdings" w:hAnsi="Wingdings" w:hint="default"/>
      </w:rPr>
    </w:lvl>
  </w:abstractNum>
  <w:abstractNum w:abstractNumId="4" w15:restartNumberingAfterBreak="0">
    <w:nsid w:val="05DFE9F3"/>
    <w:multiLevelType w:val="hybridMultilevel"/>
    <w:tmpl w:val="FFFFFFFF"/>
    <w:lvl w:ilvl="0" w:tplc="93CEB924">
      <w:start w:val="1"/>
      <w:numFmt w:val="bullet"/>
      <w:lvlText w:val="·"/>
      <w:lvlJc w:val="left"/>
      <w:pPr>
        <w:ind w:left="720" w:hanging="360"/>
      </w:pPr>
      <w:rPr>
        <w:rFonts w:ascii="Symbol" w:hAnsi="Symbol" w:hint="default"/>
      </w:rPr>
    </w:lvl>
    <w:lvl w:ilvl="1" w:tplc="52AA951C">
      <w:start w:val="1"/>
      <w:numFmt w:val="bullet"/>
      <w:lvlText w:val="o"/>
      <w:lvlJc w:val="left"/>
      <w:pPr>
        <w:ind w:left="1440" w:hanging="360"/>
      </w:pPr>
      <w:rPr>
        <w:rFonts w:ascii="Courier New" w:hAnsi="Courier New" w:hint="default"/>
      </w:rPr>
    </w:lvl>
    <w:lvl w:ilvl="2" w:tplc="BD2247F8">
      <w:start w:val="1"/>
      <w:numFmt w:val="bullet"/>
      <w:lvlText w:val=""/>
      <w:lvlJc w:val="left"/>
      <w:pPr>
        <w:ind w:left="2160" w:hanging="360"/>
      </w:pPr>
      <w:rPr>
        <w:rFonts w:ascii="Wingdings" w:hAnsi="Wingdings" w:hint="default"/>
      </w:rPr>
    </w:lvl>
    <w:lvl w:ilvl="3" w:tplc="5CA6D078">
      <w:start w:val="1"/>
      <w:numFmt w:val="bullet"/>
      <w:lvlText w:val=""/>
      <w:lvlJc w:val="left"/>
      <w:pPr>
        <w:ind w:left="2880" w:hanging="360"/>
      </w:pPr>
      <w:rPr>
        <w:rFonts w:ascii="Symbol" w:hAnsi="Symbol" w:hint="default"/>
      </w:rPr>
    </w:lvl>
    <w:lvl w:ilvl="4" w:tplc="12BC3A9E">
      <w:start w:val="1"/>
      <w:numFmt w:val="bullet"/>
      <w:lvlText w:val="o"/>
      <w:lvlJc w:val="left"/>
      <w:pPr>
        <w:ind w:left="3600" w:hanging="360"/>
      </w:pPr>
      <w:rPr>
        <w:rFonts w:ascii="Courier New" w:hAnsi="Courier New" w:hint="default"/>
      </w:rPr>
    </w:lvl>
    <w:lvl w:ilvl="5" w:tplc="23D2B474">
      <w:start w:val="1"/>
      <w:numFmt w:val="bullet"/>
      <w:lvlText w:val=""/>
      <w:lvlJc w:val="left"/>
      <w:pPr>
        <w:ind w:left="4320" w:hanging="360"/>
      </w:pPr>
      <w:rPr>
        <w:rFonts w:ascii="Wingdings" w:hAnsi="Wingdings" w:hint="default"/>
      </w:rPr>
    </w:lvl>
    <w:lvl w:ilvl="6" w:tplc="7B70D846">
      <w:start w:val="1"/>
      <w:numFmt w:val="bullet"/>
      <w:lvlText w:val=""/>
      <w:lvlJc w:val="left"/>
      <w:pPr>
        <w:ind w:left="5040" w:hanging="360"/>
      </w:pPr>
      <w:rPr>
        <w:rFonts w:ascii="Symbol" w:hAnsi="Symbol" w:hint="default"/>
      </w:rPr>
    </w:lvl>
    <w:lvl w:ilvl="7" w:tplc="B00A090A">
      <w:start w:val="1"/>
      <w:numFmt w:val="bullet"/>
      <w:lvlText w:val="o"/>
      <w:lvlJc w:val="left"/>
      <w:pPr>
        <w:ind w:left="5760" w:hanging="360"/>
      </w:pPr>
      <w:rPr>
        <w:rFonts w:ascii="Courier New" w:hAnsi="Courier New" w:hint="default"/>
      </w:rPr>
    </w:lvl>
    <w:lvl w:ilvl="8" w:tplc="22D49520">
      <w:start w:val="1"/>
      <w:numFmt w:val="bullet"/>
      <w:lvlText w:val=""/>
      <w:lvlJc w:val="left"/>
      <w:pPr>
        <w:ind w:left="6480" w:hanging="360"/>
      </w:pPr>
      <w:rPr>
        <w:rFonts w:ascii="Wingdings" w:hAnsi="Wingdings" w:hint="default"/>
      </w:rPr>
    </w:lvl>
  </w:abstractNum>
  <w:abstractNum w:abstractNumId="5" w15:restartNumberingAfterBreak="0">
    <w:nsid w:val="06AE5F5A"/>
    <w:multiLevelType w:val="hybridMultilevel"/>
    <w:tmpl w:val="80C8D7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092331E3"/>
    <w:multiLevelType w:val="hybridMultilevel"/>
    <w:tmpl w:val="0EB23E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0B904629"/>
    <w:multiLevelType w:val="hybridMultilevel"/>
    <w:tmpl w:val="94700BD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D0359FD"/>
    <w:multiLevelType w:val="hybridMultilevel"/>
    <w:tmpl w:val="038C8C8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E28D28A"/>
    <w:multiLevelType w:val="hybridMultilevel"/>
    <w:tmpl w:val="FFFFFFFF"/>
    <w:lvl w:ilvl="0" w:tplc="3174BA5A">
      <w:start w:val="1"/>
      <w:numFmt w:val="bullet"/>
      <w:lvlText w:val="·"/>
      <w:lvlJc w:val="left"/>
      <w:pPr>
        <w:ind w:left="720" w:hanging="360"/>
      </w:pPr>
      <w:rPr>
        <w:rFonts w:ascii="Symbol" w:hAnsi="Symbol" w:hint="default"/>
      </w:rPr>
    </w:lvl>
    <w:lvl w:ilvl="1" w:tplc="8C08A63C">
      <w:start w:val="1"/>
      <w:numFmt w:val="bullet"/>
      <w:lvlText w:val="o"/>
      <w:lvlJc w:val="left"/>
      <w:pPr>
        <w:ind w:left="1440" w:hanging="360"/>
      </w:pPr>
      <w:rPr>
        <w:rFonts w:ascii="Courier New" w:hAnsi="Courier New" w:hint="default"/>
      </w:rPr>
    </w:lvl>
    <w:lvl w:ilvl="2" w:tplc="B5B45EA2">
      <w:start w:val="1"/>
      <w:numFmt w:val="bullet"/>
      <w:lvlText w:val=""/>
      <w:lvlJc w:val="left"/>
      <w:pPr>
        <w:ind w:left="2160" w:hanging="360"/>
      </w:pPr>
      <w:rPr>
        <w:rFonts w:ascii="Wingdings" w:hAnsi="Wingdings" w:hint="default"/>
      </w:rPr>
    </w:lvl>
    <w:lvl w:ilvl="3" w:tplc="D7846D52">
      <w:start w:val="1"/>
      <w:numFmt w:val="bullet"/>
      <w:lvlText w:val=""/>
      <w:lvlJc w:val="left"/>
      <w:pPr>
        <w:ind w:left="2880" w:hanging="360"/>
      </w:pPr>
      <w:rPr>
        <w:rFonts w:ascii="Symbol" w:hAnsi="Symbol" w:hint="default"/>
      </w:rPr>
    </w:lvl>
    <w:lvl w:ilvl="4" w:tplc="469891A4">
      <w:start w:val="1"/>
      <w:numFmt w:val="bullet"/>
      <w:lvlText w:val="o"/>
      <w:lvlJc w:val="left"/>
      <w:pPr>
        <w:ind w:left="3600" w:hanging="360"/>
      </w:pPr>
      <w:rPr>
        <w:rFonts w:ascii="Courier New" w:hAnsi="Courier New" w:hint="default"/>
      </w:rPr>
    </w:lvl>
    <w:lvl w:ilvl="5" w:tplc="AAB442D8">
      <w:start w:val="1"/>
      <w:numFmt w:val="bullet"/>
      <w:lvlText w:val=""/>
      <w:lvlJc w:val="left"/>
      <w:pPr>
        <w:ind w:left="4320" w:hanging="360"/>
      </w:pPr>
      <w:rPr>
        <w:rFonts w:ascii="Wingdings" w:hAnsi="Wingdings" w:hint="default"/>
      </w:rPr>
    </w:lvl>
    <w:lvl w:ilvl="6" w:tplc="E5405E24">
      <w:start w:val="1"/>
      <w:numFmt w:val="bullet"/>
      <w:lvlText w:val=""/>
      <w:lvlJc w:val="left"/>
      <w:pPr>
        <w:ind w:left="5040" w:hanging="360"/>
      </w:pPr>
      <w:rPr>
        <w:rFonts w:ascii="Symbol" w:hAnsi="Symbol" w:hint="default"/>
      </w:rPr>
    </w:lvl>
    <w:lvl w:ilvl="7" w:tplc="10F60AF2">
      <w:start w:val="1"/>
      <w:numFmt w:val="bullet"/>
      <w:lvlText w:val="o"/>
      <w:lvlJc w:val="left"/>
      <w:pPr>
        <w:ind w:left="5760" w:hanging="360"/>
      </w:pPr>
      <w:rPr>
        <w:rFonts w:ascii="Courier New" w:hAnsi="Courier New" w:hint="default"/>
      </w:rPr>
    </w:lvl>
    <w:lvl w:ilvl="8" w:tplc="2480B93E">
      <w:start w:val="1"/>
      <w:numFmt w:val="bullet"/>
      <w:lvlText w:val=""/>
      <w:lvlJc w:val="left"/>
      <w:pPr>
        <w:ind w:left="6480" w:hanging="360"/>
      </w:pPr>
      <w:rPr>
        <w:rFonts w:ascii="Wingdings" w:hAnsi="Wingdings" w:hint="default"/>
      </w:rPr>
    </w:lvl>
  </w:abstractNum>
  <w:abstractNum w:abstractNumId="10" w15:restartNumberingAfterBreak="0">
    <w:nsid w:val="0E4BEB70"/>
    <w:multiLevelType w:val="hybridMultilevel"/>
    <w:tmpl w:val="FFFFFFFF"/>
    <w:lvl w:ilvl="0" w:tplc="FABEFC42">
      <w:start w:val="1"/>
      <w:numFmt w:val="bullet"/>
      <w:lvlText w:val="·"/>
      <w:lvlJc w:val="left"/>
      <w:pPr>
        <w:ind w:left="720" w:hanging="360"/>
      </w:pPr>
      <w:rPr>
        <w:rFonts w:ascii="Symbol" w:hAnsi="Symbol" w:hint="default"/>
      </w:rPr>
    </w:lvl>
    <w:lvl w:ilvl="1" w:tplc="0CC8C8EC">
      <w:start w:val="1"/>
      <w:numFmt w:val="bullet"/>
      <w:lvlText w:val="o"/>
      <w:lvlJc w:val="left"/>
      <w:pPr>
        <w:ind w:left="1440" w:hanging="360"/>
      </w:pPr>
      <w:rPr>
        <w:rFonts w:ascii="Courier New" w:hAnsi="Courier New" w:hint="default"/>
      </w:rPr>
    </w:lvl>
    <w:lvl w:ilvl="2" w:tplc="8ADE0390">
      <w:start w:val="1"/>
      <w:numFmt w:val="bullet"/>
      <w:lvlText w:val=""/>
      <w:lvlJc w:val="left"/>
      <w:pPr>
        <w:ind w:left="2160" w:hanging="360"/>
      </w:pPr>
      <w:rPr>
        <w:rFonts w:ascii="Wingdings" w:hAnsi="Wingdings" w:hint="default"/>
      </w:rPr>
    </w:lvl>
    <w:lvl w:ilvl="3" w:tplc="2E9ED528">
      <w:start w:val="1"/>
      <w:numFmt w:val="bullet"/>
      <w:lvlText w:val=""/>
      <w:lvlJc w:val="left"/>
      <w:pPr>
        <w:ind w:left="2880" w:hanging="360"/>
      </w:pPr>
      <w:rPr>
        <w:rFonts w:ascii="Symbol" w:hAnsi="Symbol" w:hint="default"/>
      </w:rPr>
    </w:lvl>
    <w:lvl w:ilvl="4" w:tplc="11265F9E">
      <w:start w:val="1"/>
      <w:numFmt w:val="bullet"/>
      <w:lvlText w:val="o"/>
      <w:lvlJc w:val="left"/>
      <w:pPr>
        <w:ind w:left="3600" w:hanging="360"/>
      </w:pPr>
      <w:rPr>
        <w:rFonts w:ascii="Courier New" w:hAnsi="Courier New" w:hint="default"/>
      </w:rPr>
    </w:lvl>
    <w:lvl w:ilvl="5" w:tplc="AF165B0A">
      <w:start w:val="1"/>
      <w:numFmt w:val="bullet"/>
      <w:lvlText w:val=""/>
      <w:lvlJc w:val="left"/>
      <w:pPr>
        <w:ind w:left="4320" w:hanging="360"/>
      </w:pPr>
      <w:rPr>
        <w:rFonts w:ascii="Wingdings" w:hAnsi="Wingdings" w:hint="default"/>
      </w:rPr>
    </w:lvl>
    <w:lvl w:ilvl="6" w:tplc="F038247A">
      <w:start w:val="1"/>
      <w:numFmt w:val="bullet"/>
      <w:lvlText w:val=""/>
      <w:lvlJc w:val="left"/>
      <w:pPr>
        <w:ind w:left="5040" w:hanging="360"/>
      </w:pPr>
      <w:rPr>
        <w:rFonts w:ascii="Symbol" w:hAnsi="Symbol" w:hint="default"/>
      </w:rPr>
    </w:lvl>
    <w:lvl w:ilvl="7" w:tplc="A1942FA4">
      <w:start w:val="1"/>
      <w:numFmt w:val="bullet"/>
      <w:lvlText w:val="o"/>
      <w:lvlJc w:val="left"/>
      <w:pPr>
        <w:ind w:left="5760" w:hanging="360"/>
      </w:pPr>
      <w:rPr>
        <w:rFonts w:ascii="Courier New" w:hAnsi="Courier New" w:hint="default"/>
      </w:rPr>
    </w:lvl>
    <w:lvl w:ilvl="8" w:tplc="0F4E640A">
      <w:start w:val="1"/>
      <w:numFmt w:val="bullet"/>
      <w:lvlText w:val=""/>
      <w:lvlJc w:val="left"/>
      <w:pPr>
        <w:ind w:left="6480" w:hanging="360"/>
      </w:pPr>
      <w:rPr>
        <w:rFonts w:ascii="Wingdings" w:hAnsi="Wingdings" w:hint="default"/>
      </w:rPr>
    </w:lvl>
  </w:abstractNum>
  <w:abstractNum w:abstractNumId="11" w15:restartNumberingAfterBreak="0">
    <w:nsid w:val="1022B896"/>
    <w:multiLevelType w:val="hybridMultilevel"/>
    <w:tmpl w:val="FFFFFFFF"/>
    <w:lvl w:ilvl="0" w:tplc="7FE04452">
      <w:start w:val="1"/>
      <w:numFmt w:val="bullet"/>
      <w:lvlText w:val="·"/>
      <w:lvlJc w:val="left"/>
      <w:pPr>
        <w:ind w:left="720" w:hanging="360"/>
      </w:pPr>
      <w:rPr>
        <w:rFonts w:ascii="Symbol" w:hAnsi="Symbol" w:hint="default"/>
      </w:rPr>
    </w:lvl>
    <w:lvl w:ilvl="1" w:tplc="713A4D4E">
      <w:start w:val="1"/>
      <w:numFmt w:val="bullet"/>
      <w:lvlText w:val="o"/>
      <w:lvlJc w:val="left"/>
      <w:pPr>
        <w:ind w:left="1440" w:hanging="360"/>
      </w:pPr>
      <w:rPr>
        <w:rFonts w:ascii="Courier New" w:hAnsi="Courier New" w:hint="default"/>
      </w:rPr>
    </w:lvl>
    <w:lvl w:ilvl="2" w:tplc="1E3A15A6">
      <w:start w:val="1"/>
      <w:numFmt w:val="bullet"/>
      <w:lvlText w:val=""/>
      <w:lvlJc w:val="left"/>
      <w:pPr>
        <w:ind w:left="2160" w:hanging="360"/>
      </w:pPr>
      <w:rPr>
        <w:rFonts w:ascii="Wingdings" w:hAnsi="Wingdings" w:hint="default"/>
      </w:rPr>
    </w:lvl>
    <w:lvl w:ilvl="3" w:tplc="FD10ED6A">
      <w:start w:val="1"/>
      <w:numFmt w:val="bullet"/>
      <w:lvlText w:val=""/>
      <w:lvlJc w:val="left"/>
      <w:pPr>
        <w:ind w:left="2880" w:hanging="360"/>
      </w:pPr>
      <w:rPr>
        <w:rFonts w:ascii="Symbol" w:hAnsi="Symbol" w:hint="default"/>
      </w:rPr>
    </w:lvl>
    <w:lvl w:ilvl="4" w:tplc="BAC2134A">
      <w:start w:val="1"/>
      <w:numFmt w:val="bullet"/>
      <w:lvlText w:val="o"/>
      <w:lvlJc w:val="left"/>
      <w:pPr>
        <w:ind w:left="3600" w:hanging="360"/>
      </w:pPr>
      <w:rPr>
        <w:rFonts w:ascii="Courier New" w:hAnsi="Courier New" w:hint="default"/>
      </w:rPr>
    </w:lvl>
    <w:lvl w:ilvl="5" w:tplc="6CB8584C">
      <w:start w:val="1"/>
      <w:numFmt w:val="bullet"/>
      <w:lvlText w:val=""/>
      <w:lvlJc w:val="left"/>
      <w:pPr>
        <w:ind w:left="4320" w:hanging="360"/>
      </w:pPr>
      <w:rPr>
        <w:rFonts w:ascii="Wingdings" w:hAnsi="Wingdings" w:hint="default"/>
      </w:rPr>
    </w:lvl>
    <w:lvl w:ilvl="6" w:tplc="D96C7BF8">
      <w:start w:val="1"/>
      <w:numFmt w:val="bullet"/>
      <w:lvlText w:val=""/>
      <w:lvlJc w:val="left"/>
      <w:pPr>
        <w:ind w:left="5040" w:hanging="360"/>
      </w:pPr>
      <w:rPr>
        <w:rFonts w:ascii="Symbol" w:hAnsi="Symbol" w:hint="default"/>
      </w:rPr>
    </w:lvl>
    <w:lvl w:ilvl="7" w:tplc="76C87BB4">
      <w:start w:val="1"/>
      <w:numFmt w:val="bullet"/>
      <w:lvlText w:val="o"/>
      <w:lvlJc w:val="left"/>
      <w:pPr>
        <w:ind w:left="5760" w:hanging="360"/>
      </w:pPr>
      <w:rPr>
        <w:rFonts w:ascii="Courier New" w:hAnsi="Courier New" w:hint="default"/>
      </w:rPr>
    </w:lvl>
    <w:lvl w:ilvl="8" w:tplc="232A6520">
      <w:start w:val="1"/>
      <w:numFmt w:val="bullet"/>
      <w:lvlText w:val=""/>
      <w:lvlJc w:val="left"/>
      <w:pPr>
        <w:ind w:left="6480" w:hanging="360"/>
      </w:pPr>
      <w:rPr>
        <w:rFonts w:ascii="Wingdings" w:hAnsi="Wingdings" w:hint="default"/>
      </w:rPr>
    </w:lvl>
  </w:abstractNum>
  <w:abstractNum w:abstractNumId="12" w15:restartNumberingAfterBreak="0">
    <w:nsid w:val="10C01843"/>
    <w:multiLevelType w:val="hybridMultilevel"/>
    <w:tmpl w:val="FFFFFFFF"/>
    <w:lvl w:ilvl="0" w:tplc="D7F67242">
      <w:start w:val="1"/>
      <w:numFmt w:val="bullet"/>
      <w:lvlText w:val="·"/>
      <w:lvlJc w:val="left"/>
      <w:pPr>
        <w:ind w:left="720" w:hanging="360"/>
      </w:pPr>
      <w:rPr>
        <w:rFonts w:ascii="Symbol" w:hAnsi="Symbol" w:hint="default"/>
      </w:rPr>
    </w:lvl>
    <w:lvl w:ilvl="1" w:tplc="F0DCC400">
      <w:start w:val="1"/>
      <w:numFmt w:val="bullet"/>
      <w:lvlText w:val="o"/>
      <w:lvlJc w:val="left"/>
      <w:pPr>
        <w:ind w:left="1440" w:hanging="360"/>
      </w:pPr>
      <w:rPr>
        <w:rFonts w:ascii="Courier New" w:hAnsi="Courier New" w:hint="default"/>
      </w:rPr>
    </w:lvl>
    <w:lvl w:ilvl="2" w:tplc="CE9837D8">
      <w:start w:val="1"/>
      <w:numFmt w:val="bullet"/>
      <w:lvlText w:val=""/>
      <w:lvlJc w:val="left"/>
      <w:pPr>
        <w:ind w:left="2160" w:hanging="360"/>
      </w:pPr>
      <w:rPr>
        <w:rFonts w:ascii="Wingdings" w:hAnsi="Wingdings" w:hint="default"/>
      </w:rPr>
    </w:lvl>
    <w:lvl w:ilvl="3" w:tplc="AC3E332E">
      <w:start w:val="1"/>
      <w:numFmt w:val="bullet"/>
      <w:lvlText w:val=""/>
      <w:lvlJc w:val="left"/>
      <w:pPr>
        <w:ind w:left="2880" w:hanging="360"/>
      </w:pPr>
      <w:rPr>
        <w:rFonts w:ascii="Symbol" w:hAnsi="Symbol" w:hint="default"/>
      </w:rPr>
    </w:lvl>
    <w:lvl w:ilvl="4" w:tplc="B3AA26F0">
      <w:start w:val="1"/>
      <w:numFmt w:val="bullet"/>
      <w:lvlText w:val="o"/>
      <w:lvlJc w:val="left"/>
      <w:pPr>
        <w:ind w:left="3600" w:hanging="360"/>
      </w:pPr>
      <w:rPr>
        <w:rFonts w:ascii="Courier New" w:hAnsi="Courier New" w:hint="default"/>
      </w:rPr>
    </w:lvl>
    <w:lvl w:ilvl="5" w:tplc="0A0A935A">
      <w:start w:val="1"/>
      <w:numFmt w:val="bullet"/>
      <w:lvlText w:val=""/>
      <w:lvlJc w:val="left"/>
      <w:pPr>
        <w:ind w:left="4320" w:hanging="360"/>
      </w:pPr>
      <w:rPr>
        <w:rFonts w:ascii="Wingdings" w:hAnsi="Wingdings" w:hint="default"/>
      </w:rPr>
    </w:lvl>
    <w:lvl w:ilvl="6" w:tplc="80CA2992">
      <w:start w:val="1"/>
      <w:numFmt w:val="bullet"/>
      <w:lvlText w:val=""/>
      <w:lvlJc w:val="left"/>
      <w:pPr>
        <w:ind w:left="5040" w:hanging="360"/>
      </w:pPr>
      <w:rPr>
        <w:rFonts w:ascii="Symbol" w:hAnsi="Symbol" w:hint="default"/>
      </w:rPr>
    </w:lvl>
    <w:lvl w:ilvl="7" w:tplc="119CF272">
      <w:start w:val="1"/>
      <w:numFmt w:val="bullet"/>
      <w:lvlText w:val="o"/>
      <w:lvlJc w:val="left"/>
      <w:pPr>
        <w:ind w:left="5760" w:hanging="360"/>
      </w:pPr>
      <w:rPr>
        <w:rFonts w:ascii="Courier New" w:hAnsi="Courier New" w:hint="default"/>
      </w:rPr>
    </w:lvl>
    <w:lvl w:ilvl="8" w:tplc="BDE46F7E">
      <w:start w:val="1"/>
      <w:numFmt w:val="bullet"/>
      <w:lvlText w:val=""/>
      <w:lvlJc w:val="left"/>
      <w:pPr>
        <w:ind w:left="6480" w:hanging="360"/>
      </w:pPr>
      <w:rPr>
        <w:rFonts w:ascii="Wingdings" w:hAnsi="Wingdings" w:hint="default"/>
      </w:rPr>
    </w:lvl>
  </w:abstractNum>
  <w:abstractNum w:abstractNumId="13" w15:restartNumberingAfterBreak="0">
    <w:nsid w:val="12643C8B"/>
    <w:multiLevelType w:val="hybridMultilevel"/>
    <w:tmpl w:val="FFFFFFFF"/>
    <w:lvl w:ilvl="0" w:tplc="F386E680">
      <w:start w:val="1"/>
      <w:numFmt w:val="bullet"/>
      <w:lvlText w:val="·"/>
      <w:lvlJc w:val="left"/>
      <w:pPr>
        <w:ind w:left="720" w:hanging="360"/>
      </w:pPr>
      <w:rPr>
        <w:rFonts w:ascii="Symbol" w:hAnsi="Symbol" w:hint="default"/>
      </w:rPr>
    </w:lvl>
    <w:lvl w:ilvl="1" w:tplc="56461258">
      <w:start w:val="1"/>
      <w:numFmt w:val="bullet"/>
      <w:lvlText w:val="o"/>
      <w:lvlJc w:val="left"/>
      <w:pPr>
        <w:ind w:left="1440" w:hanging="360"/>
      </w:pPr>
      <w:rPr>
        <w:rFonts w:ascii="Symbol" w:hAnsi="Symbol" w:hint="default"/>
      </w:rPr>
    </w:lvl>
    <w:lvl w:ilvl="2" w:tplc="335486FA">
      <w:start w:val="1"/>
      <w:numFmt w:val="bullet"/>
      <w:lvlText w:val=""/>
      <w:lvlJc w:val="left"/>
      <w:pPr>
        <w:ind w:left="2160" w:hanging="360"/>
      </w:pPr>
      <w:rPr>
        <w:rFonts w:ascii="Wingdings" w:hAnsi="Wingdings" w:hint="default"/>
      </w:rPr>
    </w:lvl>
    <w:lvl w:ilvl="3" w:tplc="9398BC22">
      <w:start w:val="1"/>
      <w:numFmt w:val="bullet"/>
      <w:lvlText w:val=""/>
      <w:lvlJc w:val="left"/>
      <w:pPr>
        <w:ind w:left="2880" w:hanging="360"/>
      </w:pPr>
      <w:rPr>
        <w:rFonts w:ascii="Symbol" w:hAnsi="Symbol" w:hint="default"/>
      </w:rPr>
    </w:lvl>
    <w:lvl w:ilvl="4" w:tplc="0546996E">
      <w:start w:val="1"/>
      <w:numFmt w:val="bullet"/>
      <w:lvlText w:val="o"/>
      <w:lvlJc w:val="left"/>
      <w:pPr>
        <w:ind w:left="3600" w:hanging="360"/>
      </w:pPr>
      <w:rPr>
        <w:rFonts w:ascii="Courier New" w:hAnsi="Courier New" w:hint="default"/>
      </w:rPr>
    </w:lvl>
    <w:lvl w:ilvl="5" w:tplc="B8E23A10">
      <w:start w:val="1"/>
      <w:numFmt w:val="bullet"/>
      <w:lvlText w:val=""/>
      <w:lvlJc w:val="left"/>
      <w:pPr>
        <w:ind w:left="4320" w:hanging="360"/>
      </w:pPr>
      <w:rPr>
        <w:rFonts w:ascii="Wingdings" w:hAnsi="Wingdings" w:hint="default"/>
      </w:rPr>
    </w:lvl>
    <w:lvl w:ilvl="6" w:tplc="D8224E24">
      <w:start w:val="1"/>
      <w:numFmt w:val="bullet"/>
      <w:lvlText w:val=""/>
      <w:lvlJc w:val="left"/>
      <w:pPr>
        <w:ind w:left="5040" w:hanging="360"/>
      </w:pPr>
      <w:rPr>
        <w:rFonts w:ascii="Symbol" w:hAnsi="Symbol" w:hint="default"/>
      </w:rPr>
    </w:lvl>
    <w:lvl w:ilvl="7" w:tplc="2D28A4CC">
      <w:start w:val="1"/>
      <w:numFmt w:val="bullet"/>
      <w:lvlText w:val="o"/>
      <w:lvlJc w:val="left"/>
      <w:pPr>
        <w:ind w:left="5760" w:hanging="360"/>
      </w:pPr>
      <w:rPr>
        <w:rFonts w:ascii="Courier New" w:hAnsi="Courier New" w:hint="default"/>
      </w:rPr>
    </w:lvl>
    <w:lvl w:ilvl="8" w:tplc="9F621428">
      <w:start w:val="1"/>
      <w:numFmt w:val="bullet"/>
      <w:lvlText w:val=""/>
      <w:lvlJc w:val="left"/>
      <w:pPr>
        <w:ind w:left="6480" w:hanging="360"/>
      </w:pPr>
      <w:rPr>
        <w:rFonts w:ascii="Wingdings" w:hAnsi="Wingdings" w:hint="default"/>
      </w:rPr>
    </w:lvl>
  </w:abstractNum>
  <w:abstractNum w:abstractNumId="14" w15:restartNumberingAfterBreak="0">
    <w:nsid w:val="12836261"/>
    <w:multiLevelType w:val="hybridMultilevel"/>
    <w:tmpl w:val="009CD7F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94A0149"/>
    <w:multiLevelType w:val="hybridMultilevel"/>
    <w:tmpl w:val="FFFFFFFF"/>
    <w:lvl w:ilvl="0" w:tplc="66CC2E4E">
      <w:start w:val="1"/>
      <w:numFmt w:val="bullet"/>
      <w:lvlText w:val="·"/>
      <w:lvlJc w:val="left"/>
      <w:pPr>
        <w:ind w:left="720" w:hanging="360"/>
      </w:pPr>
      <w:rPr>
        <w:rFonts w:ascii="Symbol" w:hAnsi="Symbol" w:hint="default"/>
      </w:rPr>
    </w:lvl>
    <w:lvl w:ilvl="1" w:tplc="F1D62AA8">
      <w:start w:val="1"/>
      <w:numFmt w:val="bullet"/>
      <w:lvlText w:val="o"/>
      <w:lvlJc w:val="left"/>
      <w:pPr>
        <w:ind w:left="1440" w:hanging="360"/>
      </w:pPr>
      <w:rPr>
        <w:rFonts w:ascii="Courier New" w:hAnsi="Courier New" w:hint="default"/>
      </w:rPr>
    </w:lvl>
    <w:lvl w:ilvl="2" w:tplc="B4ACCE5C">
      <w:start w:val="1"/>
      <w:numFmt w:val="bullet"/>
      <w:lvlText w:val=""/>
      <w:lvlJc w:val="left"/>
      <w:pPr>
        <w:ind w:left="2160" w:hanging="360"/>
      </w:pPr>
      <w:rPr>
        <w:rFonts w:ascii="Wingdings" w:hAnsi="Wingdings" w:hint="default"/>
      </w:rPr>
    </w:lvl>
    <w:lvl w:ilvl="3" w:tplc="2CE2282C">
      <w:start w:val="1"/>
      <w:numFmt w:val="bullet"/>
      <w:lvlText w:val=""/>
      <w:lvlJc w:val="left"/>
      <w:pPr>
        <w:ind w:left="2880" w:hanging="360"/>
      </w:pPr>
      <w:rPr>
        <w:rFonts w:ascii="Symbol" w:hAnsi="Symbol" w:hint="default"/>
      </w:rPr>
    </w:lvl>
    <w:lvl w:ilvl="4" w:tplc="8F288F38">
      <w:start w:val="1"/>
      <w:numFmt w:val="bullet"/>
      <w:lvlText w:val="o"/>
      <w:lvlJc w:val="left"/>
      <w:pPr>
        <w:ind w:left="3600" w:hanging="360"/>
      </w:pPr>
      <w:rPr>
        <w:rFonts w:ascii="Courier New" w:hAnsi="Courier New" w:hint="default"/>
      </w:rPr>
    </w:lvl>
    <w:lvl w:ilvl="5" w:tplc="F7D41F6E">
      <w:start w:val="1"/>
      <w:numFmt w:val="bullet"/>
      <w:lvlText w:val=""/>
      <w:lvlJc w:val="left"/>
      <w:pPr>
        <w:ind w:left="4320" w:hanging="360"/>
      </w:pPr>
      <w:rPr>
        <w:rFonts w:ascii="Wingdings" w:hAnsi="Wingdings" w:hint="default"/>
      </w:rPr>
    </w:lvl>
    <w:lvl w:ilvl="6" w:tplc="244861A4">
      <w:start w:val="1"/>
      <w:numFmt w:val="bullet"/>
      <w:lvlText w:val=""/>
      <w:lvlJc w:val="left"/>
      <w:pPr>
        <w:ind w:left="5040" w:hanging="360"/>
      </w:pPr>
      <w:rPr>
        <w:rFonts w:ascii="Symbol" w:hAnsi="Symbol" w:hint="default"/>
      </w:rPr>
    </w:lvl>
    <w:lvl w:ilvl="7" w:tplc="500C40C8">
      <w:start w:val="1"/>
      <w:numFmt w:val="bullet"/>
      <w:lvlText w:val="o"/>
      <w:lvlJc w:val="left"/>
      <w:pPr>
        <w:ind w:left="5760" w:hanging="360"/>
      </w:pPr>
      <w:rPr>
        <w:rFonts w:ascii="Courier New" w:hAnsi="Courier New" w:hint="default"/>
      </w:rPr>
    </w:lvl>
    <w:lvl w:ilvl="8" w:tplc="9506730A">
      <w:start w:val="1"/>
      <w:numFmt w:val="bullet"/>
      <w:lvlText w:val=""/>
      <w:lvlJc w:val="left"/>
      <w:pPr>
        <w:ind w:left="6480" w:hanging="360"/>
      </w:pPr>
      <w:rPr>
        <w:rFonts w:ascii="Wingdings" w:hAnsi="Wingdings" w:hint="default"/>
      </w:rPr>
    </w:lvl>
  </w:abstractNum>
  <w:abstractNum w:abstractNumId="16" w15:restartNumberingAfterBreak="0">
    <w:nsid w:val="1ADC65AE"/>
    <w:multiLevelType w:val="hybridMultilevel"/>
    <w:tmpl w:val="FFFFFFFF"/>
    <w:lvl w:ilvl="0" w:tplc="9AA8BB50">
      <w:start w:val="1"/>
      <w:numFmt w:val="bullet"/>
      <w:lvlText w:val="·"/>
      <w:lvlJc w:val="left"/>
      <w:pPr>
        <w:ind w:left="720" w:hanging="360"/>
      </w:pPr>
      <w:rPr>
        <w:rFonts w:ascii="Symbol" w:hAnsi="Symbol" w:hint="default"/>
      </w:rPr>
    </w:lvl>
    <w:lvl w:ilvl="1" w:tplc="8006C90E">
      <w:start w:val="1"/>
      <w:numFmt w:val="bullet"/>
      <w:lvlText w:val="o"/>
      <w:lvlJc w:val="left"/>
      <w:pPr>
        <w:ind w:left="1440" w:hanging="360"/>
      </w:pPr>
      <w:rPr>
        <w:rFonts w:ascii="Courier New" w:hAnsi="Courier New" w:hint="default"/>
      </w:rPr>
    </w:lvl>
    <w:lvl w:ilvl="2" w:tplc="A0BCE8F0">
      <w:start w:val="1"/>
      <w:numFmt w:val="bullet"/>
      <w:lvlText w:val=""/>
      <w:lvlJc w:val="left"/>
      <w:pPr>
        <w:ind w:left="2160" w:hanging="360"/>
      </w:pPr>
      <w:rPr>
        <w:rFonts w:ascii="Wingdings" w:hAnsi="Wingdings" w:hint="default"/>
      </w:rPr>
    </w:lvl>
    <w:lvl w:ilvl="3" w:tplc="D57CA998">
      <w:start w:val="1"/>
      <w:numFmt w:val="bullet"/>
      <w:lvlText w:val=""/>
      <w:lvlJc w:val="left"/>
      <w:pPr>
        <w:ind w:left="2880" w:hanging="360"/>
      </w:pPr>
      <w:rPr>
        <w:rFonts w:ascii="Symbol" w:hAnsi="Symbol" w:hint="default"/>
      </w:rPr>
    </w:lvl>
    <w:lvl w:ilvl="4" w:tplc="DDE4F8A6">
      <w:start w:val="1"/>
      <w:numFmt w:val="bullet"/>
      <w:lvlText w:val="o"/>
      <w:lvlJc w:val="left"/>
      <w:pPr>
        <w:ind w:left="3600" w:hanging="360"/>
      </w:pPr>
      <w:rPr>
        <w:rFonts w:ascii="Courier New" w:hAnsi="Courier New" w:hint="default"/>
      </w:rPr>
    </w:lvl>
    <w:lvl w:ilvl="5" w:tplc="C016B1E0">
      <w:start w:val="1"/>
      <w:numFmt w:val="bullet"/>
      <w:lvlText w:val=""/>
      <w:lvlJc w:val="left"/>
      <w:pPr>
        <w:ind w:left="4320" w:hanging="360"/>
      </w:pPr>
      <w:rPr>
        <w:rFonts w:ascii="Wingdings" w:hAnsi="Wingdings" w:hint="default"/>
      </w:rPr>
    </w:lvl>
    <w:lvl w:ilvl="6" w:tplc="71986874">
      <w:start w:val="1"/>
      <w:numFmt w:val="bullet"/>
      <w:lvlText w:val=""/>
      <w:lvlJc w:val="left"/>
      <w:pPr>
        <w:ind w:left="5040" w:hanging="360"/>
      </w:pPr>
      <w:rPr>
        <w:rFonts w:ascii="Symbol" w:hAnsi="Symbol" w:hint="default"/>
      </w:rPr>
    </w:lvl>
    <w:lvl w:ilvl="7" w:tplc="BEC298EA">
      <w:start w:val="1"/>
      <w:numFmt w:val="bullet"/>
      <w:lvlText w:val="o"/>
      <w:lvlJc w:val="left"/>
      <w:pPr>
        <w:ind w:left="5760" w:hanging="360"/>
      </w:pPr>
      <w:rPr>
        <w:rFonts w:ascii="Courier New" w:hAnsi="Courier New" w:hint="default"/>
      </w:rPr>
    </w:lvl>
    <w:lvl w:ilvl="8" w:tplc="F0347BA8">
      <w:start w:val="1"/>
      <w:numFmt w:val="bullet"/>
      <w:lvlText w:val=""/>
      <w:lvlJc w:val="left"/>
      <w:pPr>
        <w:ind w:left="6480" w:hanging="360"/>
      </w:pPr>
      <w:rPr>
        <w:rFonts w:ascii="Wingdings" w:hAnsi="Wingdings" w:hint="default"/>
      </w:rPr>
    </w:lvl>
  </w:abstractNum>
  <w:abstractNum w:abstractNumId="17" w15:restartNumberingAfterBreak="0">
    <w:nsid w:val="1BC92551"/>
    <w:multiLevelType w:val="hybridMultilevel"/>
    <w:tmpl w:val="7FE2634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CC037E0"/>
    <w:multiLevelType w:val="hybridMultilevel"/>
    <w:tmpl w:val="9A3A087E"/>
    <w:lvl w:ilvl="0" w:tplc="1D20B240">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1CF29E1E"/>
    <w:multiLevelType w:val="hybridMultilevel"/>
    <w:tmpl w:val="FFFFFFFF"/>
    <w:lvl w:ilvl="0" w:tplc="914CA344">
      <w:start w:val="1"/>
      <w:numFmt w:val="bullet"/>
      <w:lvlText w:val="·"/>
      <w:lvlJc w:val="left"/>
      <w:pPr>
        <w:ind w:left="720" w:hanging="360"/>
      </w:pPr>
      <w:rPr>
        <w:rFonts w:ascii="Symbol" w:hAnsi="Symbol" w:hint="default"/>
      </w:rPr>
    </w:lvl>
    <w:lvl w:ilvl="1" w:tplc="CED41F40">
      <w:start w:val="1"/>
      <w:numFmt w:val="bullet"/>
      <w:lvlText w:val="o"/>
      <w:lvlJc w:val="left"/>
      <w:pPr>
        <w:ind w:left="1440" w:hanging="360"/>
      </w:pPr>
      <w:rPr>
        <w:rFonts w:ascii="Courier New" w:hAnsi="Courier New" w:hint="default"/>
      </w:rPr>
    </w:lvl>
    <w:lvl w:ilvl="2" w:tplc="48B4942C">
      <w:start w:val="1"/>
      <w:numFmt w:val="bullet"/>
      <w:lvlText w:val=""/>
      <w:lvlJc w:val="left"/>
      <w:pPr>
        <w:ind w:left="2160" w:hanging="360"/>
      </w:pPr>
      <w:rPr>
        <w:rFonts w:ascii="Wingdings" w:hAnsi="Wingdings" w:hint="default"/>
      </w:rPr>
    </w:lvl>
    <w:lvl w:ilvl="3" w:tplc="D6A2926C">
      <w:start w:val="1"/>
      <w:numFmt w:val="bullet"/>
      <w:lvlText w:val=""/>
      <w:lvlJc w:val="left"/>
      <w:pPr>
        <w:ind w:left="2880" w:hanging="360"/>
      </w:pPr>
      <w:rPr>
        <w:rFonts w:ascii="Symbol" w:hAnsi="Symbol" w:hint="default"/>
      </w:rPr>
    </w:lvl>
    <w:lvl w:ilvl="4" w:tplc="A9D0FABC">
      <w:start w:val="1"/>
      <w:numFmt w:val="bullet"/>
      <w:lvlText w:val="o"/>
      <w:lvlJc w:val="left"/>
      <w:pPr>
        <w:ind w:left="3600" w:hanging="360"/>
      </w:pPr>
      <w:rPr>
        <w:rFonts w:ascii="Courier New" w:hAnsi="Courier New" w:hint="default"/>
      </w:rPr>
    </w:lvl>
    <w:lvl w:ilvl="5" w:tplc="8A0C885E">
      <w:start w:val="1"/>
      <w:numFmt w:val="bullet"/>
      <w:lvlText w:val=""/>
      <w:lvlJc w:val="left"/>
      <w:pPr>
        <w:ind w:left="4320" w:hanging="360"/>
      </w:pPr>
      <w:rPr>
        <w:rFonts w:ascii="Wingdings" w:hAnsi="Wingdings" w:hint="default"/>
      </w:rPr>
    </w:lvl>
    <w:lvl w:ilvl="6" w:tplc="F00211FC">
      <w:start w:val="1"/>
      <w:numFmt w:val="bullet"/>
      <w:lvlText w:val=""/>
      <w:lvlJc w:val="left"/>
      <w:pPr>
        <w:ind w:left="5040" w:hanging="360"/>
      </w:pPr>
      <w:rPr>
        <w:rFonts w:ascii="Symbol" w:hAnsi="Symbol" w:hint="default"/>
      </w:rPr>
    </w:lvl>
    <w:lvl w:ilvl="7" w:tplc="70389DB0">
      <w:start w:val="1"/>
      <w:numFmt w:val="bullet"/>
      <w:lvlText w:val="o"/>
      <w:lvlJc w:val="left"/>
      <w:pPr>
        <w:ind w:left="5760" w:hanging="360"/>
      </w:pPr>
      <w:rPr>
        <w:rFonts w:ascii="Courier New" w:hAnsi="Courier New" w:hint="default"/>
      </w:rPr>
    </w:lvl>
    <w:lvl w:ilvl="8" w:tplc="022E1076">
      <w:start w:val="1"/>
      <w:numFmt w:val="bullet"/>
      <w:lvlText w:val=""/>
      <w:lvlJc w:val="left"/>
      <w:pPr>
        <w:ind w:left="6480" w:hanging="360"/>
      </w:pPr>
      <w:rPr>
        <w:rFonts w:ascii="Wingdings" w:hAnsi="Wingdings" w:hint="default"/>
      </w:rPr>
    </w:lvl>
  </w:abstractNum>
  <w:abstractNum w:abstractNumId="20" w15:restartNumberingAfterBreak="0">
    <w:nsid w:val="1EC47DF0"/>
    <w:multiLevelType w:val="hybridMultilevel"/>
    <w:tmpl w:val="83DAAF7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220564A4"/>
    <w:multiLevelType w:val="hybridMultilevel"/>
    <w:tmpl w:val="5EFA100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32C1652"/>
    <w:multiLevelType w:val="hybridMultilevel"/>
    <w:tmpl w:val="FFFFFFFF"/>
    <w:lvl w:ilvl="0" w:tplc="90EC2670">
      <w:start w:val="1"/>
      <w:numFmt w:val="bullet"/>
      <w:lvlText w:val="·"/>
      <w:lvlJc w:val="left"/>
      <w:pPr>
        <w:ind w:left="720" w:hanging="360"/>
      </w:pPr>
      <w:rPr>
        <w:rFonts w:ascii="Symbol" w:hAnsi="Symbol" w:hint="default"/>
      </w:rPr>
    </w:lvl>
    <w:lvl w:ilvl="1" w:tplc="F5488BDA">
      <w:start w:val="1"/>
      <w:numFmt w:val="bullet"/>
      <w:lvlText w:val="o"/>
      <w:lvlJc w:val="left"/>
      <w:pPr>
        <w:ind w:left="1440" w:hanging="360"/>
      </w:pPr>
      <w:rPr>
        <w:rFonts w:ascii="Courier New" w:hAnsi="Courier New" w:hint="default"/>
      </w:rPr>
    </w:lvl>
    <w:lvl w:ilvl="2" w:tplc="D6263062">
      <w:start w:val="1"/>
      <w:numFmt w:val="bullet"/>
      <w:lvlText w:val=""/>
      <w:lvlJc w:val="left"/>
      <w:pPr>
        <w:ind w:left="2160" w:hanging="360"/>
      </w:pPr>
      <w:rPr>
        <w:rFonts w:ascii="Wingdings" w:hAnsi="Wingdings" w:hint="default"/>
      </w:rPr>
    </w:lvl>
    <w:lvl w:ilvl="3" w:tplc="713202A8">
      <w:start w:val="1"/>
      <w:numFmt w:val="bullet"/>
      <w:lvlText w:val=""/>
      <w:lvlJc w:val="left"/>
      <w:pPr>
        <w:ind w:left="2880" w:hanging="360"/>
      </w:pPr>
      <w:rPr>
        <w:rFonts w:ascii="Symbol" w:hAnsi="Symbol" w:hint="default"/>
      </w:rPr>
    </w:lvl>
    <w:lvl w:ilvl="4" w:tplc="4C42F70A">
      <w:start w:val="1"/>
      <w:numFmt w:val="bullet"/>
      <w:lvlText w:val="o"/>
      <w:lvlJc w:val="left"/>
      <w:pPr>
        <w:ind w:left="3600" w:hanging="360"/>
      </w:pPr>
      <w:rPr>
        <w:rFonts w:ascii="Courier New" w:hAnsi="Courier New" w:hint="default"/>
      </w:rPr>
    </w:lvl>
    <w:lvl w:ilvl="5" w:tplc="06287760">
      <w:start w:val="1"/>
      <w:numFmt w:val="bullet"/>
      <w:lvlText w:val=""/>
      <w:lvlJc w:val="left"/>
      <w:pPr>
        <w:ind w:left="4320" w:hanging="360"/>
      </w:pPr>
      <w:rPr>
        <w:rFonts w:ascii="Wingdings" w:hAnsi="Wingdings" w:hint="default"/>
      </w:rPr>
    </w:lvl>
    <w:lvl w:ilvl="6" w:tplc="130C1D5C">
      <w:start w:val="1"/>
      <w:numFmt w:val="bullet"/>
      <w:lvlText w:val=""/>
      <w:lvlJc w:val="left"/>
      <w:pPr>
        <w:ind w:left="5040" w:hanging="360"/>
      </w:pPr>
      <w:rPr>
        <w:rFonts w:ascii="Symbol" w:hAnsi="Symbol" w:hint="default"/>
      </w:rPr>
    </w:lvl>
    <w:lvl w:ilvl="7" w:tplc="97DE9766">
      <w:start w:val="1"/>
      <w:numFmt w:val="bullet"/>
      <w:lvlText w:val="o"/>
      <w:lvlJc w:val="left"/>
      <w:pPr>
        <w:ind w:left="5760" w:hanging="360"/>
      </w:pPr>
      <w:rPr>
        <w:rFonts w:ascii="Courier New" w:hAnsi="Courier New" w:hint="default"/>
      </w:rPr>
    </w:lvl>
    <w:lvl w:ilvl="8" w:tplc="96164162">
      <w:start w:val="1"/>
      <w:numFmt w:val="bullet"/>
      <w:lvlText w:val=""/>
      <w:lvlJc w:val="left"/>
      <w:pPr>
        <w:ind w:left="6480" w:hanging="360"/>
      </w:pPr>
      <w:rPr>
        <w:rFonts w:ascii="Wingdings" w:hAnsi="Wingdings" w:hint="default"/>
      </w:rPr>
    </w:lvl>
  </w:abstractNum>
  <w:abstractNum w:abstractNumId="23" w15:restartNumberingAfterBreak="0">
    <w:nsid w:val="2378A537"/>
    <w:multiLevelType w:val="hybridMultilevel"/>
    <w:tmpl w:val="FFFFFFFF"/>
    <w:lvl w:ilvl="0" w:tplc="F7CE58C4">
      <w:start w:val="1"/>
      <w:numFmt w:val="bullet"/>
      <w:lvlText w:val="·"/>
      <w:lvlJc w:val="left"/>
      <w:pPr>
        <w:ind w:left="720" w:hanging="360"/>
      </w:pPr>
      <w:rPr>
        <w:rFonts w:ascii="Symbol" w:hAnsi="Symbol" w:hint="default"/>
      </w:rPr>
    </w:lvl>
    <w:lvl w:ilvl="1" w:tplc="D2A6AAE8">
      <w:start w:val="1"/>
      <w:numFmt w:val="bullet"/>
      <w:lvlText w:val="o"/>
      <w:lvlJc w:val="left"/>
      <w:pPr>
        <w:ind w:left="1440" w:hanging="360"/>
      </w:pPr>
      <w:rPr>
        <w:rFonts w:ascii="Courier New" w:hAnsi="Courier New" w:hint="default"/>
      </w:rPr>
    </w:lvl>
    <w:lvl w:ilvl="2" w:tplc="2FA42D84">
      <w:start w:val="1"/>
      <w:numFmt w:val="bullet"/>
      <w:lvlText w:val=""/>
      <w:lvlJc w:val="left"/>
      <w:pPr>
        <w:ind w:left="2160" w:hanging="360"/>
      </w:pPr>
      <w:rPr>
        <w:rFonts w:ascii="Wingdings" w:hAnsi="Wingdings" w:hint="default"/>
      </w:rPr>
    </w:lvl>
    <w:lvl w:ilvl="3" w:tplc="7876BF28">
      <w:start w:val="1"/>
      <w:numFmt w:val="bullet"/>
      <w:lvlText w:val=""/>
      <w:lvlJc w:val="left"/>
      <w:pPr>
        <w:ind w:left="2880" w:hanging="360"/>
      </w:pPr>
      <w:rPr>
        <w:rFonts w:ascii="Symbol" w:hAnsi="Symbol" w:hint="default"/>
      </w:rPr>
    </w:lvl>
    <w:lvl w:ilvl="4" w:tplc="D28A9074">
      <w:start w:val="1"/>
      <w:numFmt w:val="bullet"/>
      <w:lvlText w:val="o"/>
      <w:lvlJc w:val="left"/>
      <w:pPr>
        <w:ind w:left="3600" w:hanging="360"/>
      </w:pPr>
      <w:rPr>
        <w:rFonts w:ascii="Courier New" w:hAnsi="Courier New" w:hint="default"/>
      </w:rPr>
    </w:lvl>
    <w:lvl w:ilvl="5" w:tplc="405C7C50">
      <w:start w:val="1"/>
      <w:numFmt w:val="bullet"/>
      <w:lvlText w:val=""/>
      <w:lvlJc w:val="left"/>
      <w:pPr>
        <w:ind w:left="4320" w:hanging="360"/>
      </w:pPr>
      <w:rPr>
        <w:rFonts w:ascii="Wingdings" w:hAnsi="Wingdings" w:hint="default"/>
      </w:rPr>
    </w:lvl>
    <w:lvl w:ilvl="6" w:tplc="9E9C2C6E">
      <w:start w:val="1"/>
      <w:numFmt w:val="bullet"/>
      <w:lvlText w:val=""/>
      <w:lvlJc w:val="left"/>
      <w:pPr>
        <w:ind w:left="5040" w:hanging="360"/>
      </w:pPr>
      <w:rPr>
        <w:rFonts w:ascii="Symbol" w:hAnsi="Symbol" w:hint="default"/>
      </w:rPr>
    </w:lvl>
    <w:lvl w:ilvl="7" w:tplc="C5889304">
      <w:start w:val="1"/>
      <w:numFmt w:val="bullet"/>
      <w:lvlText w:val="o"/>
      <w:lvlJc w:val="left"/>
      <w:pPr>
        <w:ind w:left="5760" w:hanging="360"/>
      </w:pPr>
      <w:rPr>
        <w:rFonts w:ascii="Courier New" w:hAnsi="Courier New" w:hint="default"/>
      </w:rPr>
    </w:lvl>
    <w:lvl w:ilvl="8" w:tplc="9C58819A">
      <w:start w:val="1"/>
      <w:numFmt w:val="bullet"/>
      <w:lvlText w:val=""/>
      <w:lvlJc w:val="left"/>
      <w:pPr>
        <w:ind w:left="6480" w:hanging="360"/>
      </w:pPr>
      <w:rPr>
        <w:rFonts w:ascii="Wingdings" w:hAnsi="Wingdings" w:hint="default"/>
      </w:rPr>
    </w:lvl>
  </w:abstractNum>
  <w:abstractNum w:abstractNumId="24" w15:restartNumberingAfterBreak="0">
    <w:nsid w:val="24DF3BB9"/>
    <w:multiLevelType w:val="hybridMultilevel"/>
    <w:tmpl w:val="E40098A6"/>
    <w:lvl w:ilvl="0" w:tplc="FFFFFFFF">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4FC15F4"/>
    <w:multiLevelType w:val="hybridMultilevel"/>
    <w:tmpl w:val="BA8AE05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82603BA"/>
    <w:multiLevelType w:val="hybridMultilevel"/>
    <w:tmpl w:val="2AA699E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287245F2"/>
    <w:multiLevelType w:val="hybridMultilevel"/>
    <w:tmpl w:val="CC3CC66E"/>
    <w:lvl w:ilvl="0" w:tplc="FFFFFFFF">
      <w:start w:val="1"/>
      <w:numFmt w:val="bullet"/>
      <w:lvlText w:val="•"/>
      <w:lvlJc w:val="left"/>
      <w:pPr>
        <w:ind w:left="720" w:hanging="360"/>
      </w:pPr>
      <w:rPr>
        <w:rFonts w:ascii="Calibri" w:hAnsi="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2892E759"/>
    <w:multiLevelType w:val="hybridMultilevel"/>
    <w:tmpl w:val="FFFFFFFF"/>
    <w:lvl w:ilvl="0" w:tplc="5F129DAA">
      <w:start w:val="1"/>
      <w:numFmt w:val="bullet"/>
      <w:lvlText w:val="·"/>
      <w:lvlJc w:val="left"/>
      <w:pPr>
        <w:ind w:left="720" w:hanging="360"/>
      </w:pPr>
      <w:rPr>
        <w:rFonts w:ascii="Symbol" w:hAnsi="Symbol" w:hint="default"/>
      </w:rPr>
    </w:lvl>
    <w:lvl w:ilvl="1" w:tplc="0D04B27E">
      <w:start w:val="1"/>
      <w:numFmt w:val="bullet"/>
      <w:lvlText w:val="o"/>
      <w:lvlJc w:val="left"/>
      <w:pPr>
        <w:ind w:left="1440" w:hanging="360"/>
      </w:pPr>
      <w:rPr>
        <w:rFonts w:ascii="Courier New" w:hAnsi="Courier New" w:hint="default"/>
      </w:rPr>
    </w:lvl>
    <w:lvl w:ilvl="2" w:tplc="FB3E13B2">
      <w:start w:val="1"/>
      <w:numFmt w:val="bullet"/>
      <w:lvlText w:val=""/>
      <w:lvlJc w:val="left"/>
      <w:pPr>
        <w:ind w:left="2160" w:hanging="360"/>
      </w:pPr>
      <w:rPr>
        <w:rFonts w:ascii="Wingdings" w:hAnsi="Wingdings" w:hint="default"/>
      </w:rPr>
    </w:lvl>
    <w:lvl w:ilvl="3" w:tplc="F9F245B4">
      <w:start w:val="1"/>
      <w:numFmt w:val="bullet"/>
      <w:lvlText w:val=""/>
      <w:lvlJc w:val="left"/>
      <w:pPr>
        <w:ind w:left="2880" w:hanging="360"/>
      </w:pPr>
      <w:rPr>
        <w:rFonts w:ascii="Symbol" w:hAnsi="Symbol" w:hint="default"/>
      </w:rPr>
    </w:lvl>
    <w:lvl w:ilvl="4" w:tplc="62FCD262">
      <w:start w:val="1"/>
      <w:numFmt w:val="bullet"/>
      <w:lvlText w:val="o"/>
      <w:lvlJc w:val="left"/>
      <w:pPr>
        <w:ind w:left="3600" w:hanging="360"/>
      </w:pPr>
      <w:rPr>
        <w:rFonts w:ascii="Courier New" w:hAnsi="Courier New" w:hint="default"/>
      </w:rPr>
    </w:lvl>
    <w:lvl w:ilvl="5" w:tplc="B0C052D6">
      <w:start w:val="1"/>
      <w:numFmt w:val="bullet"/>
      <w:lvlText w:val=""/>
      <w:lvlJc w:val="left"/>
      <w:pPr>
        <w:ind w:left="4320" w:hanging="360"/>
      </w:pPr>
      <w:rPr>
        <w:rFonts w:ascii="Wingdings" w:hAnsi="Wingdings" w:hint="default"/>
      </w:rPr>
    </w:lvl>
    <w:lvl w:ilvl="6" w:tplc="4FA291F6">
      <w:start w:val="1"/>
      <w:numFmt w:val="bullet"/>
      <w:lvlText w:val=""/>
      <w:lvlJc w:val="left"/>
      <w:pPr>
        <w:ind w:left="5040" w:hanging="360"/>
      </w:pPr>
      <w:rPr>
        <w:rFonts w:ascii="Symbol" w:hAnsi="Symbol" w:hint="default"/>
      </w:rPr>
    </w:lvl>
    <w:lvl w:ilvl="7" w:tplc="FADA2B38">
      <w:start w:val="1"/>
      <w:numFmt w:val="bullet"/>
      <w:lvlText w:val="o"/>
      <w:lvlJc w:val="left"/>
      <w:pPr>
        <w:ind w:left="5760" w:hanging="360"/>
      </w:pPr>
      <w:rPr>
        <w:rFonts w:ascii="Courier New" w:hAnsi="Courier New" w:hint="default"/>
      </w:rPr>
    </w:lvl>
    <w:lvl w:ilvl="8" w:tplc="63CC1FA4">
      <w:start w:val="1"/>
      <w:numFmt w:val="bullet"/>
      <w:lvlText w:val=""/>
      <w:lvlJc w:val="left"/>
      <w:pPr>
        <w:ind w:left="6480" w:hanging="360"/>
      </w:pPr>
      <w:rPr>
        <w:rFonts w:ascii="Wingdings" w:hAnsi="Wingdings" w:hint="default"/>
      </w:rPr>
    </w:lvl>
  </w:abstractNum>
  <w:abstractNum w:abstractNumId="29" w15:restartNumberingAfterBreak="0">
    <w:nsid w:val="28D83403"/>
    <w:multiLevelType w:val="hybridMultilevel"/>
    <w:tmpl w:val="C55E32D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2AFA7160"/>
    <w:multiLevelType w:val="hybridMultilevel"/>
    <w:tmpl w:val="7FFA18B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2C810574"/>
    <w:multiLevelType w:val="hybridMultilevel"/>
    <w:tmpl w:val="C7860F5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2D571911"/>
    <w:multiLevelType w:val="hybridMultilevel"/>
    <w:tmpl w:val="B862F68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2EF101F9"/>
    <w:multiLevelType w:val="hybridMultilevel"/>
    <w:tmpl w:val="D5CECAA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FC84151"/>
    <w:multiLevelType w:val="hybridMultilevel"/>
    <w:tmpl w:val="2320EE5E"/>
    <w:lvl w:ilvl="0" w:tplc="1D20B240">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316D681A"/>
    <w:multiLevelType w:val="hybridMultilevel"/>
    <w:tmpl w:val="F4CE227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31B11943"/>
    <w:multiLevelType w:val="hybridMultilevel"/>
    <w:tmpl w:val="FFFFFFFF"/>
    <w:lvl w:ilvl="0" w:tplc="51BAC9F6">
      <w:start w:val="1"/>
      <w:numFmt w:val="bullet"/>
      <w:lvlText w:val="·"/>
      <w:lvlJc w:val="left"/>
      <w:pPr>
        <w:ind w:left="720" w:hanging="360"/>
      </w:pPr>
      <w:rPr>
        <w:rFonts w:ascii="Symbol" w:hAnsi="Symbol" w:hint="default"/>
      </w:rPr>
    </w:lvl>
    <w:lvl w:ilvl="1" w:tplc="A03A3EEA">
      <w:start w:val="1"/>
      <w:numFmt w:val="bullet"/>
      <w:lvlText w:val="o"/>
      <w:lvlJc w:val="left"/>
      <w:pPr>
        <w:ind w:left="1440" w:hanging="360"/>
      </w:pPr>
      <w:rPr>
        <w:rFonts w:ascii="Courier New" w:hAnsi="Courier New" w:hint="default"/>
      </w:rPr>
    </w:lvl>
    <w:lvl w:ilvl="2" w:tplc="05BECBDC">
      <w:start w:val="1"/>
      <w:numFmt w:val="bullet"/>
      <w:lvlText w:val=""/>
      <w:lvlJc w:val="left"/>
      <w:pPr>
        <w:ind w:left="2160" w:hanging="360"/>
      </w:pPr>
      <w:rPr>
        <w:rFonts w:ascii="Wingdings" w:hAnsi="Wingdings" w:hint="default"/>
      </w:rPr>
    </w:lvl>
    <w:lvl w:ilvl="3" w:tplc="33884CC6">
      <w:start w:val="1"/>
      <w:numFmt w:val="bullet"/>
      <w:lvlText w:val=""/>
      <w:lvlJc w:val="left"/>
      <w:pPr>
        <w:ind w:left="2880" w:hanging="360"/>
      </w:pPr>
      <w:rPr>
        <w:rFonts w:ascii="Symbol" w:hAnsi="Symbol" w:hint="default"/>
      </w:rPr>
    </w:lvl>
    <w:lvl w:ilvl="4" w:tplc="CEE6DFAA">
      <w:start w:val="1"/>
      <w:numFmt w:val="bullet"/>
      <w:lvlText w:val="o"/>
      <w:lvlJc w:val="left"/>
      <w:pPr>
        <w:ind w:left="3600" w:hanging="360"/>
      </w:pPr>
      <w:rPr>
        <w:rFonts w:ascii="Courier New" w:hAnsi="Courier New" w:hint="default"/>
      </w:rPr>
    </w:lvl>
    <w:lvl w:ilvl="5" w:tplc="0A5CA902">
      <w:start w:val="1"/>
      <w:numFmt w:val="bullet"/>
      <w:lvlText w:val=""/>
      <w:lvlJc w:val="left"/>
      <w:pPr>
        <w:ind w:left="4320" w:hanging="360"/>
      </w:pPr>
      <w:rPr>
        <w:rFonts w:ascii="Wingdings" w:hAnsi="Wingdings" w:hint="default"/>
      </w:rPr>
    </w:lvl>
    <w:lvl w:ilvl="6" w:tplc="54E8C3D8">
      <w:start w:val="1"/>
      <w:numFmt w:val="bullet"/>
      <w:lvlText w:val=""/>
      <w:lvlJc w:val="left"/>
      <w:pPr>
        <w:ind w:left="5040" w:hanging="360"/>
      </w:pPr>
      <w:rPr>
        <w:rFonts w:ascii="Symbol" w:hAnsi="Symbol" w:hint="default"/>
      </w:rPr>
    </w:lvl>
    <w:lvl w:ilvl="7" w:tplc="E4AC223A">
      <w:start w:val="1"/>
      <w:numFmt w:val="bullet"/>
      <w:lvlText w:val="o"/>
      <w:lvlJc w:val="left"/>
      <w:pPr>
        <w:ind w:left="5760" w:hanging="360"/>
      </w:pPr>
      <w:rPr>
        <w:rFonts w:ascii="Courier New" w:hAnsi="Courier New" w:hint="default"/>
      </w:rPr>
    </w:lvl>
    <w:lvl w:ilvl="8" w:tplc="7A8AA348">
      <w:start w:val="1"/>
      <w:numFmt w:val="bullet"/>
      <w:lvlText w:val=""/>
      <w:lvlJc w:val="left"/>
      <w:pPr>
        <w:ind w:left="6480" w:hanging="360"/>
      </w:pPr>
      <w:rPr>
        <w:rFonts w:ascii="Wingdings" w:hAnsi="Wingdings" w:hint="default"/>
      </w:rPr>
    </w:lvl>
  </w:abstractNum>
  <w:abstractNum w:abstractNumId="37" w15:restartNumberingAfterBreak="0">
    <w:nsid w:val="33480AF0"/>
    <w:multiLevelType w:val="hybridMultilevel"/>
    <w:tmpl w:val="B332306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4112D49"/>
    <w:multiLevelType w:val="hybridMultilevel"/>
    <w:tmpl w:val="07D256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35D14D21"/>
    <w:multiLevelType w:val="hybridMultilevel"/>
    <w:tmpl w:val="3B74492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15:restartNumberingAfterBreak="0">
    <w:nsid w:val="367B959C"/>
    <w:multiLevelType w:val="hybridMultilevel"/>
    <w:tmpl w:val="FFFFFFFF"/>
    <w:lvl w:ilvl="0" w:tplc="8FD2E1E0">
      <w:start w:val="1"/>
      <w:numFmt w:val="bullet"/>
      <w:lvlText w:val="·"/>
      <w:lvlJc w:val="left"/>
      <w:pPr>
        <w:ind w:left="720" w:hanging="360"/>
      </w:pPr>
      <w:rPr>
        <w:rFonts w:ascii="Symbol" w:hAnsi="Symbol" w:hint="default"/>
      </w:rPr>
    </w:lvl>
    <w:lvl w:ilvl="1" w:tplc="EF7038B0">
      <w:start w:val="1"/>
      <w:numFmt w:val="bullet"/>
      <w:lvlText w:val="o"/>
      <w:lvlJc w:val="left"/>
      <w:pPr>
        <w:ind w:left="1440" w:hanging="360"/>
      </w:pPr>
      <w:rPr>
        <w:rFonts w:ascii="Courier New" w:hAnsi="Courier New" w:hint="default"/>
      </w:rPr>
    </w:lvl>
    <w:lvl w:ilvl="2" w:tplc="2D0A2A7A">
      <w:start w:val="1"/>
      <w:numFmt w:val="bullet"/>
      <w:lvlText w:val=""/>
      <w:lvlJc w:val="left"/>
      <w:pPr>
        <w:ind w:left="2160" w:hanging="360"/>
      </w:pPr>
      <w:rPr>
        <w:rFonts w:ascii="Wingdings" w:hAnsi="Wingdings" w:hint="default"/>
      </w:rPr>
    </w:lvl>
    <w:lvl w:ilvl="3" w:tplc="D86418D8">
      <w:start w:val="1"/>
      <w:numFmt w:val="bullet"/>
      <w:lvlText w:val=""/>
      <w:lvlJc w:val="left"/>
      <w:pPr>
        <w:ind w:left="2880" w:hanging="360"/>
      </w:pPr>
      <w:rPr>
        <w:rFonts w:ascii="Symbol" w:hAnsi="Symbol" w:hint="default"/>
      </w:rPr>
    </w:lvl>
    <w:lvl w:ilvl="4" w:tplc="61B25AE6">
      <w:start w:val="1"/>
      <w:numFmt w:val="bullet"/>
      <w:lvlText w:val="o"/>
      <w:lvlJc w:val="left"/>
      <w:pPr>
        <w:ind w:left="3600" w:hanging="360"/>
      </w:pPr>
      <w:rPr>
        <w:rFonts w:ascii="Courier New" w:hAnsi="Courier New" w:hint="default"/>
      </w:rPr>
    </w:lvl>
    <w:lvl w:ilvl="5" w:tplc="8182C18C">
      <w:start w:val="1"/>
      <w:numFmt w:val="bullet"/>
      <w:lvlText w:val=""/>
      <w:lvlJc w:val="left"/>
      <w:pPr>
        <w:ind w:left="4320" w:hanging="360"/>
      </w:pPr>
      <w:rPr>
        <w:rFonts w:ascii="Wingdings" w:hAnsi="Wingdings" w:hint="default"/>
      </w:rPr>
    </w:lvl>
    <w:lvl w:ilvl="6" w:tplc="D220C97E">
      <w:start w:val="1"/>
      <w:numFmt w:val="bullet"/>
      <w:lvlText w:val=""/>
      <w:lvlJc w:val="left"/>
      <w:pPr>
        <w:ind w:left="5040" w:hanging="360"/>
      </w:pPr>
      <w:rPr>
        <w:rFonts w:ascii="Symbol" w:hAnsi="Symbol" w:hint="default"/>
      </w:rPr>
    </w:lvl>
    <w:lvl w:ilvl="7" w:tplc="5FB038AA">
      <w:start w:val="1"/>
      <w:numFmt w:val="bullet"/>
      <w:lvlText w:val="o"/>
      <w:lvlJc w:val="left"/>
      <w:pPr>
        <w:ind w:left="5760" w:hanging="360"/>
      </w:pPr>
      <w:rPr>
        <w:rFonts w:ascii="Courier New" w:hAnsi="Courier New" w:hint="default"/>
      </w:rPr>
    </w:lvl>
    <w:lvl w:ilvl="8" w:tplc="3CC0FF00">
      <w:start w:val="1"/>
      <w:numFmt w:val="bullet"/>
      <w:lvlText w:val=""/>
      <w:lvlJc w:val="left"/>
      <w:pPr>
        <w:ind w:left="6480" w:hanging="360"/>
      </w:pPr>
      <w:rPr>
        <w:rFonts w:ascii="Wingdings" w:hAnsi="Wingdings" w:hint="default"/>
      </w:rPr>
    </w:lvl>
  </w:abstractNum>
  <w:abstractNum w:abstractNumId="41" w15:restartNumberingAfterBreak="0">
    <w:nsid w:val="369651E5"/>
    <w:multiLevelType w:val="hybridMultilevel"/>
    <w:tmpl w:val="0F9C2C9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15:restartNumberingAfterBreak="0">
    <w:nsid w:val="37962BC9"/>
    <w:multiLevelType w:val="hybridMultilevel"/>
    <w:tmpl w:val="EBAA59D8"/>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39286F85"/>
    <w:multiLevelType w:val="hybridMultilevel"/>
    <w:tmpl w:val="253CB49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3B410157"/>
    <w:multiLevelType w:val="hybridMultilevel"/>
    <w:tmpl w:val="FFFFFFFF"/>
    <w:lvl w:ilvl="0" w:tplc="3CBA0824">
      <w:start w:val="1"/>
      <w:numFmt w:val="bullet"/>
      <w:lvlText w:val="·"/>
      <w:lvlJc w:val="left"/>
      <w:pPr>
        <w:ind w:left="720" w:hanging="360"/>
      </w:pPr>
      <w:rPr>
        <w:rFonts w:ascii="Symbol" w:hAnsi="Symbol" w:hint="default"/>
      </w:rPr>
    </w:lvl>
    <w:lvl w:ilvl="1" w:tplc="A6E4FC4A">
      <w:start w:val="1"/>
      <w:numFmt w:val="bullet"/>
      <w:lvlText w:val="o"/>
      <w:lvlJc w:val="left"/>
      <w:pPr>
        <w:ind w:left="1440" w:hanging="360"/>
      </w:pPr>
      <w:rPr>
        <w:rFonts w:ascii="Courier New" w:hAnsi="Courier New" w:hint="default"/>
      </w:rPr>
    </w:lvl>
    <w:lvl w:ilvl="2" w:tplc="705621C2">
      <w:start w:val="1"/>
      <w:numFmt w:val="bullet"/>
      <w:lvlText w:val=""/>
      <w:lvlJc w:val="left"/>
      <w:pPr>
        <w:ind w:left="2160" w:hanging="360"/>
      </w:pPr>
      <w:rPr>
        <w:rFonts w:ascii="Wingdings" w:hAnsi="Wingdings" w:hint="default"/>
      </w:rPr>
    </w:lvl>
    <w:lvl w:ilvl="3" w:tplc="5BF4FDAA">
      <w:start w:val="1"/>
      <w:numFmt w:val="bullet"/>
      <w:lvlText w:val=""/>
      <w:lvlJc w:val="left"/>
      <w:pPr>
        <w:ind w:left="2880" w:hanging="360"/>
      </w:pPr>
      <w:rPr>
        <w:rFonts w:ascii="Symbol" w:hAnsi="Symbol" w:hint="default"/>
      </w:rPr>
    </w:lvl>
    <w:lvl w:ilvl="4" w:tplc="12C681D6">
      <w:start w:val="1"/>
      <w:numFmt w:val="bullet"/>
      <w:lvlText w:val="o"/>
      <w:lvlJc w:val="left"/>
      <w:pPr>
        <w:ind w:left="3600" w:hanging="360"/>
      </w:pPr>
      <w:rPr>
        <w:rFonts w:ascii="Courier New" w:hAnsi="Courier New" w:hint="default"/>
      </w:rPr>
    </w:lvl>
    <w:lvl w:ilvl="5" w:tplc="655029F2">
      <w:start w:val="1"/>
      <w:numFmt w:val="bullet"/>
      <w:lvlText w:val=""/>
      <w:lvlJc w:val="left"/>
      <w:pPr>
        <w:ind w:left="4320" w:hanging="360"/>
      </w:pPr>
      <w:rPr>
        <w:rFonts w:ascii="Wingdings" w:hAnsi="Wingdings" w:hint="default"/>
      </w:rPr>
    </w:lvl>
    <w:lvl w:ilvl="6" w:tplc="98E8A32E">
      <w:start w:val="1"/>
      <w:numFmt w:val="bullet"/>
      <w:lvlText w:val=""/>
      <w:lvlJc w:val="left"/>
      <w:pPr>
        <w:ind w:left="5040" w:hanging="360"/>
      </w:pPr>
      <w:rPr>
        <w:rFonts w:ascii="Symbol" w:hAnsi="Symbol" w:hint="default"/>
      </w:rPr>
    </w:lvl>
    <w:lvl w:ilvl="7" w:tplc="911C503C">
      <w:start w:val="1"/>
      <w:numFmt w:val="bullet"/>
      <w:lvlText w:val="o"/>
      <w:lvlJc w:val="left"/>
      <w:pPr>
        <w:ind w:left="5760" w:hanging="360"/>
      </w:pPr>
      <w:rPr>
        <w:rFonts w:ascii="Courier New" w:hAnsi="Courier New" w:hint="default"/>
      </w:rPr>
    </w:lvl>
    <w:lvl w:ilvl="8" w:tplc="6262D358">
      <w:start w:val="1"/>
      <w:numFmt w:val="bullet"/>
      <w:lvlText w:val=""/>
      <w:lvlJc w:val="left"/>
      <w:pPr>
        <w:ind w:left="6480" w:hanging="360"/>
      </w:pPr>
      <w:rPr>
        <w:rFonts w:ascii="Wingdings" w:hAnsi="Wingdings" w:hint="default"/>
      </w:rPr>
    </w:lvl>
  </w:abstractNum>
  <w:abstractNum w:abstractNumId="45" w15:restartNumberingAfterBreak="0">
    <w:nsid w:val="3D581EF1"/>
    <w:multiLevelType w:val="hybridMultilevel"/>
    <w:tmpl w:val="6E60F068"/>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3DA2353F"/>
    <w:multiLevelType w:val="hybridMultilevel"/>
    <w:tmpl w:val="ED84728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15:restartNumberingAfterBreak="0">
    <w:nsid w:val="3E1D1CBD"/>
    <w:multiLevelType w:val="hybridMultilevel"/>
    <w:tmpl w:val="720CD3C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8" w15:restartNumberingAfterBreak="0">
    <w:nsid w:val="3E307634"/>
    <w:multiLevelType w:val="hybridMultilevel"/>
    <w:tmpl w:val="F346845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9" w15:restartNumberingAfterBreak="0">
    <w:nsid w:val="3F59C537"/>
    <w:multiLevelType w:val="hybridMultilevel"/>
    <w:tmpl w:val="FFFFFFFF"/>
    <w:lvl w:ilvl="0" w:tplc="77A68C42">
      <w:start w:val="1"/>
      <w:numFmt w:val="bullet"/>
      <w:lvlText w:val="·"/>
      <w:lvlJc w:val="left"/>
      <w:pPr>
        <w:ind w:left="720" w:hanging="360"/>
      </w:pPr>
      <w:rPr>
        <w:rFonts w:ascii="Symbol" w:hAnsi="Symbol" w:hint="default"/>
      </w:rPr>
    </w:lvl>
    <w:lvl w:ilvl="1" w:tplc="5EC0585A">
      <w:start w:val="1"/>
      <w:numFmt w:val="bullet"/>
      <w:lvlText w:val="o"/>
      <w:lvlJc w:val="left"/>
      <w:pPr>
        <w:ind w:left="1440" w:hanging="360"/>
      </w:pPr>
      <w:rPr>
        <w:rFonts w:ascii="Courier New" w:hAnsi="Courier New" w:hint="default"/>
      </w:rPr>
    </w:lvl>
    <w:lvl w:ilvl="2" w:tplc="F7A05BB4">
      <w:start w:val="1"/>
      <w:numFmt w:val="bullet"/>
      <w:lvlText w:val=""/>
      <w:lvlJc w:val="left"/>
      <w:pPr>
        <w:ind w:left="2160" w:hanging="360"/>
      </w:pPr>
      <w:rPr>
        <w:rFonts w:ascii="Wingdings" w:hAnsi="Wingdings" w:hint="default"/>
      </w:rPr>
    </w:lvl>
    <w:lvl w:ilvl="3" w:tplc="8320D546">
      <w:start w:val="1"/>
      <w:numFmt w:val="bullet"/>
      <w:lvlText w:val=""/>
      <w:lvlJc w:val="left"/>
      <w:pPr>
        <w:ind w:left="2880" w:hanging="360"/>
      </w:pPr>
      <w:rPr>
        <w:rFonts w:ascii="Symbol" w:hAnsi="Symbol" w:hint="default"/>
      </w:rPr>
    </w:lvl>
    <w:lvl w:ilvl="4" w:tplc="7E8A14D2">
      <w:start w:val="1"/>
      <w:numFmt w:val="bullet"/>
      <w:lvlText w:val="o"/>
      <w:lvlJc w:val="left"/>
      <w:pPr>
        <w:ind w:left="3600" w:hanging="360"/>
      </w:pPr>
      <w:rPr>
        <w:rFonts w:ascii="Courier New" w:hAnsi="Courier New" w:hint="default"/>
      </w:rPr>
    </w:lvl>
    <w:lvl w:ilvl="5" w:tplc="3A181070">
      <w:start w:val="1"/>
      <w:numFmt w:val="bullet"/>
      <w:lvlText w:val=""/>
      <w:lvlJc w:val="left"/>
      <w:pPr>
        <w:ind w:left="4320" w:hanging="360"/>
      </w:pPr>
      <w:rPr>
        <w:rFonts w:ascii="Wingdings" w:hAnsi="Wingdings" w:hint="default"/>
      </w:rPr>
    </w:lvl>
    <w:lvl w:ilvl="6" w:tplc="108299B8">
      <w:start w:val="1"/>
      <w:numFmt w:val="bullet"/>
      <w:lvlText w:val=""/>
      <w:lvlJc w:val="left"/>
      <w:pPr>
        <w:ind w:left="5040" w:hanging="360"/>
      </w:pPr>
      <w:rPr>
        <w:rFonts w:ascii="Symbol" w:hAnsi="Symbol" w:hint="default"/>
      </w:rPr>
    </w:lvl>
    <w:lvl w:ilvl="7" w:tplc="BD304CFC">
      <w:start w:val="1"/>
      <w:numFmt w:val="bullet"/>
      <w:lvlText w:val="o"/>
      <w:lvlJc w:val="left"/>
      <w:pPr>
        <w:ind w:left="5760" w:hanging="360"/>
      </w:pPr>
      <w:rPr>
        <w:rFonts w:ascii="Courier New" w:hAnsi="Courier New" w:hint="default"/>
      </w:rPr>
    </w:lvl>
    <w:lvl w:ilvl="8" w:tplc="C7103B56">
      <w:start w:val="1"/>
      <w:numFmt w:val="bullet"/>
      <w:lvlText w:val=""/>
      <w:lvlJc w:val="left"/>
      <w:pPr>
        <w:ind w:left="6480" w:hanging="360"/>
      </w:pPr>
      <w:rPr>
        <w:rFonts w:ascii="Wingdings" w:hAnsi="Wingdings" w:hint="default"/>
      </w:rPr>
    </w:lvl>
  </w:abstractNum>
  <w:abstractNum w:abstractNumId="50" w15:restartNumberingAfterBreak="0">
    <w:nsid w:val="4242FE71"/>
    <w:multiLevelType w:val="hybridMultilevel"/>
    <w:tmpl w:val="FFFFFFFF"/>
    <w:lvl w:ilvl="0" w:tplc="10C00EB2">
      <w:start w:val="1"/>
      <w:numFmt w:val="bullet"/>
      <w:lvlText w:val="·"/>
      <w:lvlJc w:val="left"/>
      <w:pPr>
        <w:ind w:left="720" w:hanging="360"/>
      </w:pPr>
      <w:rPr>
        <w:rFonts w:ascii="Symbol" w:hAnsi="Symbol" w:hint="default"/>
      </w:rPr>
    </w:lvl>
    <w:lvl w:ilvl="1" w:tplc="37EE37B2">
      <w:start w:val="1"/>
      <w:numFmt w:val="bullet"/>
      <w:lvlText w:val="o"/>
      <w:lvlJc w:val="left"/>
      <w:pPr>
        <w:ind w:left="1440" w:hanging="360"/>
      </w:pPr>
      <w:rPr>
        <w:rFonts w:ascii="Courier New" w:hAnsi="Courier New" w:hint="default"/>
      </w:rPr>
    </w:lvl>
    <w:lvl w:ilvl="2" w:tplc="0D30345A">
      <w:start w:val="1"/>
      <w:numFmt w:val="bullet"/>
      <w:lvlText w:val=""/>
      <w:lvlJc w:val="left"/>
      <w:pPr>
        <w:ind w:left="2160" w:hanging="360"/>
      </w:pPr>
      <w:rPr>
        <w:rFonts w:ascii="Wingdings" w:hAnsi="Wingdings" w:hint="default"/>
      </w:rPr>
    </w:lvl>
    <w:lvl w:ilvl="3" w:tplc="D9F63D12">
      <w:start w:val="1"/>
      <w:numFmt w:val="bullet"/>
      <w:lvlText w:val=""/>
      <w:lvlJc w:val="left"/>
      <w:pPr>
        <w:ind w:left="2880" w:hanging="360"/>
      </w:pPr>
      <w:rPr>
        <w:rFonts w:ascii="Symbol" w:hAnsi="Symbol" w:hint="default"/>
      </w:rPr>
    </w:lvl>
    <w:lvl w:ilvl="4" w:tplc="3DFA0AA4">
      <w:start w:val="1"/>
      <w:numFmt w:val="bullet"/>
      <w:lvlText w:val="o"/>
      <w:lvlJc w:val="left"/>
      <w:pPr>
        <w:ind w:left="3600" w:hanging="360"/>
      </w:pPr>
      <w:rPr>
        <w:rFonts w:ascii="Courier New" w:hAnsi="Courier New" w:hint="default"/>
      </w:rPr>
    </w:lvl>
    <w:lvl w:ilvl="5" w:tplc="8AA0C73C">
      <w:start w:val="1"/>
      <w:numFmt w:val="bullet"/>
      <w:lvlText w:val=""/>
      <w:lvlJc w:val="left"/>
      <w:pPr>
        <w:ind w:left="4320" w:hanging="360"/>
      </w:pPr>
      <w:rPr>
        <w:rFonts w:ascii="Wingdings" w:hAnsi="Wingdings" w:hint="default"/>
      </w:rPr>
    </w:lvl>
    <w:lvl w:ilvl="6" w:tplc="D076BBA2">
      <w:start w:val="1"/>
      <w:numFmt w:val="bullet"/>
      <w:lvlText w:val=""/>
      <w:lvlJc w:val="left"/>
      <w:pPr>
        <w:ind w:left="5040" w:hanging="360"/>
      </w:pPr>
      <w:rPr>
        <w:rFonts w:ascii="Symbol" w:hAnsi="Symbol" w:hint="default"/>
      </w:rPr>
    </w:lvl>
    <w:lvl w:ilvl="7" w:tplc="C2CC9AF0">
      <w:start w:val="1"/>
      <w:numFmt w:val="bullet"/>
      <w:lvlText w:val="o"/>
      <w:lvlJc w:val="left"/>
      <w:pPr>
        <w:ind w:left="5760" w:hanging="360"/>
      </w:pPr>
      <w:rPr>
        <w:rFonts w:ascii="Courier New" w:hAnsi="Courier New" w:hint="default"/>
      </w:rPr>
    </w:lvl>
    <w:lvl w:ilvl="8" w:tplc="553686A2">
      <w:start w:val="1"/>
      <w:numFmt w:val="bullet"/>
      <w:lvlText w:val=""/>
      <w:lvlJc w:val="left"/>
      <w:pPr>
        <w:ind w:left="6480" w:hanging="360"/>
      </w:pPr>
      <w:rPr>
        <w:rFonts w:ascii="Wingdings" w:hAnsi="Wingdings" w:hint="default"/>
      </w:rPr>
    </w:lvl>
  </w:abstractNum>
  <w:abstractNum w:abstractNumId="51" w15:restartNumberingAfterBreak="0">
    <w:nsid w:val="425B5708"/>
    <w:multiLevelType w:val="hybridMultilevel"/>
    <w:tmpl w:val="244A89B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2" w15:restartNumberingAfterBreak="0">
    <w:nsid w:val="426851F6"/>
    <w:multiLevelType w:val="hybridMultilevel"/>
    <w:tmpl w:val="18A4D39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3" w15:restartNumberingAfterBreak="0">
    <w:nsid w:val="4287753E"/>
    <w:multiLevelType w:val="hybridMultilevel"/>
    <w:tmpl w:val="2FBCC64C"/>
    <w:lvl w:ilvl="0" w:tplc="1D20B240">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4" w15:restartNumberingAfterBreak="0">
    <w:nsid w:val="42F72FB8"/>
    <w:multiLevelType w:val="hybridMultilevel"/>
    <w:tmpl w:val="FFFFFFFF"/>
    <w:lvl w:ilvl="0" w:tplc="9A9846AC">
      <w:start w:val="1"/>
      <w:numFmt w:val="bullet"/>
      <w:lvlText w:val="·"/>
      <w:lvlJc w:val="left"/>
      <w:pPr>
        <w:ind w:left="720" w:hanging="360"/>
      </w:pPr>
      <w:rPr>
        <w:rFonts w:ascii="Symbol" w:hAnsi="Symbol" w:hint="default"/>
      </w:rPr>
    </w:lvl>
    <w:lvl w:ilvl="1" w:tplc="A14A05B8">
      <w:start w:val="1"/>
      <w:numFmt w:val="bullet"/>
      <w:lvlText w:val="o"/>
      <w:lvlJc w:val="left"/>
      <w:pPr>
        <w:ind w:left="1440" w:hanging="360"/>
      </w:pPr>
      <w:rPr>
        <w:rFonts w:ascii="Courier New" w:hAnsi="Courier New" w:hint="default"/>
      </w:rPr>
    </w:lvl>
    <w:lvl w:ilvl="2" w:tplc="AB320DEC">
      <w:start w:val="1"/>
      <w:numFmt w:val="bullet"/>
      <w:lvlText w:val=""/>
      <w:lvlJc w:val="left"/>
      <w:pPr>
        <w:ind w:left="2160" w:hanging="360"/>
      </w:pPr>
      <w:rPr>
        <w:rFonts w:ascii="Wingdings" w:hAnsi="Wingdings" w:hint="default"/>
      </w:rPr>
    </w:lvl>
    <w:lvl w:ilvl="3" w:tplc="6D1C2418">
      <w:start w:val="1"/>
      <w:numFmt w:val="bullet"/>
      <w:lvlText w:val=""/>
      <w:lvlJc w:val="left"/>
      <w:pPr>
        <w:ind w:left="2880" w:hanging="360"/>
      </w:pPr>
      <w:rPr>
        <w:rFonts w:ascii="Symbol" w:hAnsi="Symbol" w:hint="default"/>
      </w:rPr>
    </w:lvl>
    <w:lvl w:ilvl="4" w:tplc="F572C402">
      <w:start w:val="1"/>
      <w:numFmt w:val="bullet"/>
      <w:lvlText w:val="o"/>
      <w:lvlJc w:val="left"/>
      <w:pPr>
        <w:ind w:left="3600" w:hanging="360"/>
      </w:pPr>
      <w:rPr>
        <w:rFonts w:ascii="Courier New" w:hAnsi="Courier New" w:hint="default"/>
      </w:rPr>
    </w:lvl>
    <w:lvl w:ilvl="5" w:tplc="22603D66">
      <w:start w:val="1"/>
      <w:numFmt w:val="bullet"/>
      <w:lvlText w:val=""/>
      <w:lvlJc w:val="left"/>
      <w:pPr>
        <w:ind w:left="4320" w:hanging="360"/>
      </w:pPr>
      <w:rPr>
        <w:rFonts w:ascii="Wingdings" w:hAnsi="Wingdings" w:hint="default"/>
      </w:rPr>
    </w:lvl>
    <w:lvl w:ilvl="6" w:tplc="EC344CE2">
      <w:start w:val="1"/>
      <w:numFmt w:val="bullet"/>
      <w:lvlText w:val=""/>
      <w:lvlJc w:val="left"/>
      <w:pPr>
        <w:ind w:left="5040" w:hanging="360"/>
      </w:pPr>
      <w:rPr>
        <w:rFonts w:ascii="Symbol" w:hAnsi="Symbol" w:hint="default"/>
      </w:rPr>
    </w:lvl>
    <w:lvl w:ilvl="7" w:tplc="E66A10FA">
      <w:start w:val="1"/>
      <w:numFmt w:val="bullet"/>
      <w:lvlText w:val="o"/>
      <w:lvlJc w:val="left"/>
      <w:pPr>
        <w:ind w:left="5760" w:hanging="360"/>
      </w:pPr>
      <w:rPr>
        <w:rFonts w:ascii="Courier New" w:hAnsi="Courier New" w:hint="default"/>
      </w:rPr>
    </w:lvl>
    <w:lvl w:ilvl="8" w:tplc="CC96412A">
      <w:start w:val="1"/>
      <w:numFmt w:val="bullet"/>
      <w:lvlText w:val=""/>
      <w:lvlJc w:val="left"/>
      <w:pPr>
        <w:ind w:left="6480" w:hanging="360"/>
      </w:pPr>
      <w:rPr>
        <w:rFonts w:ascii="Wingdings" w:hAnsi="Wingdings" w:hint="default"/>
      </w:rPr>
    </w:lvl>
  </w:abstractNum>
  <w:abstractNum w:abstractNumId="55" w15:restartNumberingAfterBreak="0">
    <w:nsid w:val="43158B71"/>
    <w:multiLevelType w:val="hybridMultilevel"/>
    <w:tmpl w:val="FFFFFFFF"/>
    <w:lvl w:ilvl="0" w:tplc="46967D18">
      <w:start w:val="1"/>
      <w:numFmt w:val="bullet"/>
      <w:lvlText w:val="o"/>
      <w:lvlJc w:val="left"/>
      <w:pPr>
        <w:ind w:left="720" w:hanging="360"/>
      </w:pPr>
      <w:rPr>
        <w:rFonts w:ascii="Courier New" w:hAnsi="Courier New" w:hint="default"/>
      </w:rPr>
    </w:lvl>
    <w:lvl w:ilvl="1" w:tplc="9E769120">
      <w:start w:val="1"/>
      <w:numFmt w:val="bullet"/>
      <w:lvlText w:val="o"/>
      <w:lvlJc w:val="left"/>
      <w:pPr>
        <w:ind w:left="1440" w:hanging="360"/>
      </w:pPr>
      <w:rPr>
        <w:rFonts w:ascii="Courier New" w:hAnsi="Courier New" w:hint="default"/>
      </w:rPr>
    </w:lvl>
    <w:lvl w:ilvl="2" w:tplc="EACC561A">
      <w:start w:val="1"/>
      <w:numFmt w:val="bullet"/>
      <w:lvlText w:val=""/>
      <w:lvlJc w:val="left"/>
      <w:pPr>
        <w:ind w:left="2160" w:hanging="360"/>
      </w:pPr>
      <w:rPr>
        <w:rFonts w:ascii="Wingdings" w:hAnsi="Wingdings" w:hint="default"/>
      </w:rPr>
    </w:lvl>
    <w:lvl w:ilvl="3" w:tplc="9F947C72">
      <w:start w:val="1"/>
      <w:numFmt w:val="bullet"/>
      <w:lvlText w:val=""/>
      <w:lvlJc w:val="left"/>
      <w:pPr>
        <w:ind w:left="2880" w:hanging="360"/>
      </w:pPr>
      <w:rPr>
        <w:rFonts w:ascii="Symbol" w:hAnsi="Symbol" w:hint="default"/>
      </w:rPr>
    </w:lvl>
    <w:lvl w:ilvl="4" w:tplc="AD1A4204">
      <w:start w:val="1"/>
      <w:numFmt w:val="bullet"/>
      <w:lvlText w:val="o"/>
      <w:lvlJc w:val="left"/>
      <w:pPr>
        <w:ind w:left="3600" w:hanging="360"/>
      </w:pPr>
      <w:rPr>
        <w:rFonts w:ascii="Courier New" w:hAnsi="Courier New" w:hint="default"/>
      </w:rPr>
    </w:lvl>
    <w:lvl w:ilvl="5" w:tplc="F6EC518E">
      <w:start w:val="1"/>
      <w:numFmt w:val="bullet"/>
      <w:lvlText w:val=""/>
      <w:lvlJc w:val="left"/>
      <w:pPr>
        <w:ind w:left="4320" w:hanging="360"/>
      </w:pPr>
      <w:rPr>
        <w:rFonts w:ascii="Wingdings" w:hAnsi="Wingdings" w:hint="default"/>
      </w:rPr>
    </w:lvl>
    <w:lvl w:ilvl="6" w:tplc="05E8F044">
      <w:start w:val="1"/>
      <w:numFmt w:val="bullet"/>
      <w:lvlText w:val=""/>
      <w:lvlJc w:val="left"/>
      <w:pPr>
        <w:ind w:left="5040" w:hanging="360"/>
      </w:pPr>
      <w:rPr>
        <w:rFonts w:ascii="Symbol" w:hAnsi="Symbol" w:hint="default"/>
      </w:rPr>
    </w:lvl>
    <w:lvl w:ilvl="7" w:tplc="29BEE17C">
      <w:start w:val="1"/>
      <w:numFmt w:val="bullet"/>
      <w:lvlText w:val="o"/>
      <w:lvlJc w:val="left"/>
      <w:pPr>
        <w:ind w:left="5760" w:hanging="360"/>
      </w:pPr>
      <w:rPr>
        <w:rFonts w:ascii="Courier New" w:hAnsi="Courier New" w:hint="default"/>
      </w:rPr>
    </w:lvl>
    <w:lvl w:ilvl="8" w:tplc="09FEA902">
      <w:start w:val="1"/>
      <w:numFmt w:val="bullet"/>
      <w:lvlText w:val=""/>
      <w:lvlJc w:val="left"/>
      <w:pPr>
        <w:ind w:left="6480" w:hanging="360"/>
      </w:pPr>
      <w:rPr>
        <w:rFonts w:ascii="Wingdings" w:hAnsi="Wingdings" w:hint="default"/>
      </w:rPr>
    </w:lvl>
  </w:abstractNum>
  <w:abstractNum w:abstractNumId="56" w15:restartNumberingAfterBreak="0">
    <w:nsid w:val="446D47F8"/>
    <w:multiLevelType w:val="hybridMultilevel"/>
    <w:tmpl w:val="601CA670"/>
    <w:lvl w:ilvl="0" w:tplc="1D20B240">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 w15:restartNumberingAfterBreak="0">
    <w:nsid w:val="45807F9F"/>
    <w:multiLevelType w:val="hybridMultilevel"/>
    <w:tmpl w:val="786C546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7C22DF4"/>
    <w:multiLevelType w:val="hybridMultilevel"/>
    <w:tmpl w:val="0EAC3F54"/>
    <w:lvl w:ilvl="0" w:tplc="041D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59" w15:restartNumberingAfterBreak="0">
    <w:nsid w:val="4AA56903"/>
    <w:multiLevelType w:val="hybridMultilevel"/>
    <w:tmpl w:val="B2B201A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0" w15:restartNumberingAfterBreak="0">
    <w:nsid w:val="4D114EAF"/>
    <w:multiLevelType w:val="hybridMultilevel"/>
    <w:tmpl w:val="FFFFFFFF"/>
    <w:lvl w:ilvl="0" w:tplc="669E1EBC">
      <w:start w:val="1"/>
      <w:numFmt w:val="bullet"/>
      <w:lvlText w:val="·"/>
      <w:lvlJc w:val="left"/>
      <w:pPr>
        <w:ind w:left="720" w:hanging="360"/>
      </w:pPr>
      <w:rPr>
        <w:rFonts w:ascii="Symbol" w:hAnsi="Symbol" w:hint="default"/>
      </w:rPr>
    </w:lvl>
    <w:lvl w:ilvl="1" w:tplc="94FC00F0">
      <w:start w:val="1"/>
      <w:numFmt w:val="bullet"/>
      <w:lvlText w:val="o"/>
      <w:lvlJc w:val="left"/>
      <w:pPr>
        <w:ind w:left="1440" w:hanging="360"/>
      </w:pPr>
      <w:rPr>
        <w:rFonts w:ascii="Courier New" w:hAnsi="Courier New" w:hint="default"/>
      </w:rPr>
    </w:lvl>
    <w:lvl w:ilvl="2" w:tplc="43B25578">
      <w:start w:val="1"/>
      <w:numFmt w:val="bullet"/>
      <w:lvlText w:val=""/>
      <w:lvlJc w:val="left"/>
      <w:pPr>
        <w:ind w:left="2160" w:hanging="360"/>
      </w:pPr>
      <w:rPr>
        <w:rFonts w:ascii="Wingdings" w:hAnsi="Wingdings" w:hint="default"/>
      </w:rPr>
    </w:lvl>
    <w:lvl w:ilvl="3" w:tplc="492A5724">
      <w:start w:val="1"/>
      <w:numFmt w:val="bullet"/>
      <w:lvlText w:val=""/>
      <w:lvlJc w:val="left"/>
      <w:pPr>
        <w:ind w:left="2880" w:hanging="360"/>
      </w:pPr>
      <w:rPr>
        <w:rFonts w:ascii="Symbol" w:hAnsi="Symbol" w:hint="default"/>
      </w:rPr>
    </w:lvl>
    <w:lvl w:ilvl="4" w:tplc="8A16DD56">
      <w:start w:val="1"/>
      <w:numFmt w:val="bullet"/>
      <w:lvlText w:val="o"/>
      <w:lvlJc w:val="left"/>
      <w:pPr>
        <w:ind w:left="3600" w:hanging="360"/>
      </w:pPr>
      <w:rPr>
        <w:rFonts w:ascii="Courier New" w:hAnsi="Courier New" w:hint="default"/>
      </w:rPr>
    </w:lvl>
    <w:lvl w:ilvl="5" w:tplc="C7D494BC">
      <w:start w:val="1"/>
      <w:numFmt w:val="bullet"/>
      <w:lvlText w:val=""/>
      <w:lvlJc w:val="left"/>
      <w:pPr>
        <w:ind w:left="4320" w:hanging="360"/>
      </w:pPr>
      <w:rPr>
        <w:rFonts w:ascii="Wingdings" w:hAnsi="Wingdings" w:hint="default"/>
      </w:rPr>
    </w:lvl>
    <w:lvl w:ilvl="6" w:tplc="76309C00">
      <w:start w:val="1"/>
      <w:numFmt w:val="bullet"/>
      <w:lvlText w:val=""/>
      <w:lvlJc w:val="left"/>
      <w:pPr>
        <w:ind w:left="5040" w:hanging="360"/>
      </w:pPr>
      <w:rPr>
        <w:rFonts w:ascii="Symbol" w:hAnsi="Symbol" w:hint="default"/>
      </w:rPr>
    </w:lvl>
    <w:lvl w:ilvl="7" w:tplc="180265CA">
      <w:start w:val="1"/>
      <w:numFmt w:val="bullet"/>
      <w:lvlText w:val="o"/>
      <w:lvlJc w:val="left"/>
      <w:pPr>
        <w:ind w:left="5760" w:hanging="360"/>
      </w:pPr>
      <w:rPr>
        <w:rFonts w:ascii="Courier New" w:hAnsi="Courier New" w:hint="default"/>
      </w:rPr>
    </w:lvl>
    <w:lvl w:ilvl="8" w:tplc="5EA2DB72">
      <w:start w:val="1"/>
      <w:numFmt w:val="bullet"/>
      <w:lvlText w:val=""/>
      <w:lvlJc w:val="left"/>
      <w:pPr>
        <w:ind w:left="6480" w:hanging="360"/>
      </w:pPr>
      <w:rPr>
        <w:rFonts w:ascii="Wingdings" w:hAnsi="Wingdings" w:hint="default"/>
      </w:rPr>
    </w:lvl>
  </w:abstractNum>
  <w:abstractNum w:abstractNumId="61" w15:restartNumberingAfterBreak="0">
    <w:nsid w:val="4E141B90"/>
    <w:multiLevelType w:val="hybridMultilevel"/>
    <w:tmpl w:val="335EE78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4FDD1B62"/>
    <w:multiLevelType w:val="hybridMultilevel"/>
    <w:tmpl w:val="6E4CB7D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3" w15:restartNumberingAfterBreak="0">
    <w:nsid w:val="51F205C8"/>
    <w:multiLevelType w:val="hybridMultilevel"/>
    <w:tmpl w:val="FFFFFFFF"/>
    <w:lvl w:ilvl="0" w:tplc="6D2CCF3C">
      <w:start w:val="1"/>
      <w:numFmt w:val="bullet"/>
      <w:lvlText w:val="·"/>
      <w:lvlJc w:val="left"/>
      <w:pPr>
        <w:ind w:left="720" w:hanging="360"/>
      </w:pPr>
      <w:rPr>
        <w:rFonts w:ascii="Symbol" w:hAnsi="Symbol" w:hint="default"/>
      </w:rPr>
    </w:lvl>
    <w:lvl w:ilvl="1" w:tplc="C0308654">
      <w:start w:val="1"/>
      <w:numFmt w:val="bullet"/>
      <w:lvlText w:val="o"/>
      <w:lvlJc w:val="left"/>
      <w:pPr>
        <w:ind w:left="1440" w:hanging="360"/>
      </w:pPr>
      <w:rPr>
        <w:rFonts w:ascii="Courier New" w:hAnsi="Courier New" w:hint="default"/>
      </w:rPr>
    </w:lvl>
    <w:lvl w:ilvl="2" w:tplc="CD78EDA6">
      <w:start w:val="1"/>
      <w:numFmt w:val="bullet"/>
      <w:lvlText w:val=""/>
      <w:lvlJc w:val="left"/>
      <w:pPr>
        <w:ind w:left="2160" w:hanging="360"/>
      </w:pPr>
      <w:rPr>
        <w:rFonts w:ascii="Wingdings" w:hAnsi="Wingdings" w:hint="default"/>
      </w:rPr>
    </w:lvl>
    <w:lvl w:ilvl="3" w:tplc="B0008AFE">
      <w:start w:val="1"/>
      <w:numFmt w:val="bullet"/>
      <w:lvlText w:val=""/>
      <w:lvlJc w:val="left"/>
      <w:pPr>
        <w:ind w:left="2880" w:hanging="360"/>
      </w:pPr>
      <w:rPr>
        <w:rFonts w:ascii="Symbol" w:hAnsi="Symbol" w:hint="default"/>
      </w:rPr>
    </w:lvl>
    <w:lvl w:ilvl="4" w:tplc="B210B546">
      <w:start w:val="1"/>
      <w:numFmt w:val="bullet"/>
      <w:lvlText w:val="o"/>
      <w:lvlJc w:val="left"/>
      <w:pPr>
        <w:ind w:left="3600" w:hanging="360"/>
      </w:pPr>
      <w:rPr>
        <w:rFonts w:ascii="Courier New" w:hAnsi="Courier New" w:hint="default"/>
      </w:rPr>
    </w:lvl>
    <w:lvl w:ilvl="5" w:tplc="CC5C6C10">
      <w:start w:val="1"/>
      <w:numFmt w:val="bullet"/>
      <w:lvlText w:val=""/>
      <w:lvlJc w:val="left"/>
      <w:pPr>
        <w:ind w:left="4320" w:hanging="360"/>
      </w:pPr>
      <w:rPr>
        <w:rFonts w:ascii="Wingdings" w:hAnsi="Wingdings" w:hint="default"/>
      </w:rPr>
    </w:lvl>
    <w:lvl w:ilvl="6" w:tplc="01162436">
      <w:start w:val="1"/>
      <w:numFmt w:val="bullet"/>
      <w:lvlText w:val=""/>
      <w:lvlJc w:val="left"/>
      <w:pPr>
        <w:ind w:left="5040" w:hanging="360"/>
      </w:pPr>
      <w:rPr>
        <w:rFonts w:ascii="Symbol" w:hAnsi="Symbol" w:hint="default"/>
      </w:rPr>
    </w:lvl>
    <w:lvl w:ilvl="7" w:tplc="701E9780">
      <w:start w:val="1"/>
      <w:numFmt w:val="bullet"/>
      <w:lvlText w:val="o"/>
      <w:lvlJc w:val="left"/>
      <w:pPr>
        <w:ind w:left="5760" w:hanging="360"/>
      </w:pPr>
      <w:rPr>
        <w:rFonts w:ascii="Courier New" w:hAnsi="Courier New" w:hint="default"/>
      </w:rPr>
    </w:lvl>
    <w:lvl w:ilvl="8" w:tplc="AA086084">
      <w:start w:val="1"/>
      <w:numFmt w:val="bullet"/>
      <w:lvlText w:val=""/>
      <w:lvlJc w:val="left"/>
      <w:pPr>
        <w:ind w:left="6480" w:hanging="360"/>
      </w:pPr>
      <w:rPr>
        <w:rFonts w:ascii="Wingdings" w:hAnsi="Wingdings" w:hint="default"/>
      </w:rPr>
    </w:lvl>
  </w:abstractNum>
  <w:abstractNum w:abstractNumId="64" w15:restartNumberingAfterBreak="0">
    <w:nsid w:val="530B17E1"/>
    <w:multiLevelType w:val="hybridMultilevel"/>
    <w:tmpl w:val="6A78FDB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5" w15:restartNumberingAfterBreak="0">
    <w:nsid w:val="53F22CA6"/>
    <w:multiLevelType w:val="hybridMultilevel"/>
    <w:tmpl w:val="48F8C5A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5628773F"/>
    <w:multiLevelType w:val="hybridMultilevel"/>
    <w:tmpl w:val="FFF4C0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59E46AFF"/>
    <w:multiLevelType w:val="hybridMultilevel"/>
    <w:tmpl w:val="FFFFFFFF"/>
    <w:lvl w:ilvl="0" w:tplc="C80286D8">
      <w:start w:val="1"/>
      <w:numFmt w:val="bullet"/>
      <w:lvlText w:val="·"/>
      <w:lvlJc w:val="left"/>
      <w:pPr>
        <w:ind w:left="720" w:hanging="360"/>
      </w:pPr>
      <w:rPr>
        <w:rFonts w:ascii="Symbol" w:hAnsi="Symbol" w:hint="default"/>
      </w:rPr>
    </w:lvl>
    <w:lvl w:ilvl="1" w:tplc="AF9C6DD4">
      <w:start w:val="1"/>
      <w:numFmt w:val="bullet"/>
      <w:lvlText w:val="o"/>
      <w:lvlJc w:val="left"/>
      <w:pPr>
        <w:ind w:left="1440" w:hanging="360"/>
      </w:pPr>
      <w:rPr>
        <w:rFonts w:ascii="Courier New" w:hAnsi="Courier New" w:hint="default"/>
      </w:rPr>
    </w:lvl>
    <w:lvl w:ilvl="2" w:tplc="B9BA8D88">
      <w:start w:val="1"/>
      <w:numFmt w:val="bullet"/>
      <w:lvlText w:val=""/>
      <w:lvlJc w:val="left"/>
      <w:pPr>
        <w:ind w:left="2160" w:hanging="360"/>
      </w:pPr>
      <w:rPr>
        <w:rFonts w:ascii="Wingdings" w:hAnsi="Wingdings" w:hint="default"/>
      </w:rPr>
    </w:lvl>
    <w:lvl w:ilvl="3" w:tplc="20780AF0">
      <w:start w:val="1"/>
      <w:numFmt w:val="bullet"/>
      <w:lvlText w:val=""/>
      <w:lvlJc w:val="left"/>
      <w:pPr>
        <w:ind w:left="2880" w:hanging="360"/>
      </w:pPr>
      <w:rPr>
        <w:rFonts w:ascii="Symbol" w:hAnsi="Symbol" w:hint="default"/>
      </w:rPr>
    </w:lvl>
    <w:lvl w:ilvl="4" w:tplc="ED0ECDDE">
      <w:start w:val="1"/>
      <w:numFmt w:val="bullet"/>
      <w:lvlText w:val="o"/>
      <w:lvlJc w:val="left"/>
      <w:pPr>
        <w:ind w:left="3600" w:hanging="360"/>
      </w:pPr>
      <w:rPr>
        <w:rFonts w:ascii="Courier New" w:hAnsi="Courier New" w:hint="default"/>
      </w:rPr>
    </w:lvl>
    <w:lvl w:ilvl="5" w:tplc="72F6EA94">
      <w:start w:val="1"/>
      <w:numFmt w:val="bullet"/>
      <w:lvlText w:val=""/>
      <w:lvlJc w:val="left"/>
      <w:pPr>
        <w:ind w:left="4320" w:hanging="360"/>
      </w:pPr>
      <w:rPr>
        <w:rFonts w:ascii="Wingdings" w:hAnsi="Wingdings" w:hint="default"/>
      </w:rPr>
    </w:lvl>
    <w:lvl w:ilvl="6" w:tplc="EE26F14E">
      <w:start w:val="1"/>
      <w:numFmt w:val="bullet"/>
      <w:lvlText w:val=""/>
      <w:lvlJc w:val="left"/>
      <w:pPr>
        <w:ind w:left="5040" w:hanging="360"/>
      </w:pPr>
      <w:rPr>
        <w:rFonts w:ascii="Symbol" w:hAnsi="Symbol" w:hint="default"/>
      </w:rPr>
    </w:lvl>
    <w:lvl w:ilvl="7" w:tplc="FC5E45E4">
      <w:start w:val="1"/>
      <w:numFmt w:val="bullet"/>
      <w:lvlText w:val="o"/>
      <w:lvlJc w:val="left"/>
      <w:pPr>
        <w:ind w:left="5760" w:hanging="360"/>
      </w:pPr>
      <w:rPr>
        <w:rFonts w:ascii="Courier New" w:hAnsi="Courier New" w:hint="default"/>
      </w:rPr>
    </w:lvl>
    <w:lvl w:ilvl="8" w:tplc="8ED60B76">
      <w:start w:val="1"/>
      <w:numFmt w:val="bullet"/>
      <w:lvlText w:val=""/>
      <w:lvlJc w:val="left"/>
      <w:pPr>
        <w:ind w:left="6480" w:hanging="360"/>
      </w:pPr>
      <w:rPr>
        <w:rFonts w:ascii="Wingdings" w:hAnsi="Wingdings" w:hint="default"/>
      </w:rPr>
    </w:lvl>
  </w:abstractNum>
  <w:abstractNum w:abstractNumId="68" w15:restartNumberingAfterBreak="0">
    <w:nsid w:val="5A0B6AE8"/>
    <w:multiLevelType w:val="hybridMultilevel"/>
    <w:tmpl w:val="FFFFFFFF"/>
    <w:lvl w:ilvl="0" w:tplc="BA8E7B54">
      <w:start w:val="1"/>
      <w:numFmt w:val="bullet"/>
      <w:lvlText w:val="o"/>
      <w:lvlJc w:val="left"/>
      <w:pPr>
        <w:ind w:left="720" w:hanging="360"/>
      </w:pPr>
      <w:rPr>
        <w:rFonts w:ascii="Courier New" w:hAnsi="Courier New" w:hint="default"/>
      </w:rPr>
    </w:lvl>
    <w:lvl w:ilvl="1" w:tplc="E2265B80">
      <w:start w:val="1"/>
      <w:numFmt w:val="bullet"/>
      <w:lvlText w:val="o"/>
      <w:lvlJc w:val="left"/>
      <w:pPr>
        <w:ind w:left="1440" w:hanging="360"/>
      </w:pPr>
      <w:rPr>
        <w:rFonts w:ascii="Courier New" w:hAnsi="Courier New" w:hint="default"/>
      </w:rPr>
    </w:lvl>
    <w:lvl w:ilvl="2" w:tplc="9120DD78">
      <w:start w:val="1"/>
      <w:numFmt w:val="bullet"/>
      <w:lvlText w:val=""/>
      <w:lvlJc w:val="left"/>
      <w:pPr>
        <w:ind w:left="2160" w:hanging="360"/>
      </w:pPr>
      <w:rPr>
        <w:rFonts w:ascii="Wingdings" w:hAnsi="Wingdings" w:hint="default"/>
      </w:rPr>
    </w:lvl>
    <w:lvl w:ilvl="3" w:tplc="EFAE8D8E">
      <w:start w:val="1"/>
      <w:numFmt w:val="bullet"/>
      <w:lvlText w:val=""/>
      <w:lvlJc w:val="left"/>
      <w:pPr>
        <w:ind w:left="2880" w:hanging="360"/>
      </w:pPr>
      <w:rPr>
        <w:rFonts w:ascii="Symbol" w:hAnsi="Symbol" w:hint="default"/>
      </w:rPr>
    </w:lvl>
    <w:lvl w:ilvl="4" w:tplc="177C69EC">
      <w:start w:val="1"/>
      <w:numFmt w:val="bullet"/>
      <w:lvlText w:val="o"/>
      <w:lvlJc w:val="left"/>
      <w:pPr>
        <w:ind w:left="3600" w:hanging="360"/>
      </w:pPr>
      <w:rPr>
        <w:rFonts w:ascii="Courier New" w:hAnsi="Courier New" w:hint="default"/>
      </w:rPr>
    </w:lvl>
    <w:lvl w:ilvl="5" w:tplc="19367A88">
      <w:start w:val="1"/>
      <w:numFmt w:val="bullet"/>
      <w:lvlText w:val=""/>
      <w:lvlJc w:val="left"/>
      <w:pPr>
        <w:ind w:left="4320" w:hanging="360"/>
      </w:pPr>
      <w:rPr>
        <w:rFonts w:ascii="Wingdings" w:hAnsi="Wingdings" w:hint="default"/>
      </w:rPr>
    </w:lvl>
    <w:lvl w:ilvl="6" w:tplc="457CF5D8">
      <w:start w:val="1"/>
      <w:numFmt w:val="bullet"/>
      <w:lvlText w:val=""/>
      <w:lvlJc w:val="left"/>
      <w:pPr>
        <w:ind w:left="5040" w:hanging="360"/>
      </w:pPr>
      <w:rPr>
        <w:rFonts w:ascii="Symbol" w:hAnsi="Symbol" w:hint="default"/>
      </w:rPr>
    </w:lvl>
    <w:lvl w:ilvl="7" w:tplc="138899CA">
      <w:start w:val="1"/>
      <w:numFmt w:val="bullet"/>
      <w:lvlText w:val="o"/>
      <w:lvlJc w:val="left"/>
      <w:pPr>
        <w:ind w:left="5760" w:hanging="360"/>
      </w:pPr>
      <w:rPr>
        <w:rFonts w:ascii="Courier New" w:hAnsi="Courier New" w:hint="default"/>
      </w:rPr>
    </w:lvl>
    <w:lvl w:ilvl="8" w:tplc="7270C76C">
      <w:start w:val="1"/>
      <w:numFmt w:val="bullet"/>
      <w:lvlText w:val=""/>
      <w:lvlJc w:val="left"/>
      <w:pPr>
        <w:ind w:left="6480" w:hanging="360"/>
      </w:pPr>
      <w:rPr>
        <w:rFonts w:ascii="Wingdings" w:hAnsi="Wingdings" w:hint="default"/>
      </w:rPr>
    </w:lvl>
  </w:abstractNum>
  <w:abstractNum w:abstractNumId="69" w15:restartNumberingAfterBreak="0">
    <w:nsid w:val="5A4E257C"/>
    <w:multiLevelType w:val="hybridMultilevel"/>
    <w:tmpl w:val="5BCAE62A"/>
    <w:lvl w:ilvl="0" w:tplc="1D20B240">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0" w15:restartNumberingAfterBreak="0">
    <w:nsid w:val="5AD79BB0"/>
    <w:multiLevelType w:val="hybridMultilevel"/>
    <w:tmpl w:val="FFFFFFFF"/>
    <w:lvl w:ilvl="0" w:tplc="CB086D20">
      <w:start w:val="1"/>
      <w:numFmt w:val="bullet"/>
      <w:lvlText w:val="·"/>
      <w:lvlJc w:val="left"/>
      <w:pPr>
        <w:ind w:left="720" w:hanging="360"/>
      </w:pPr>
      <w:rPr>
        <w:rFonts w:ascii="Symbol" w:hAnsi="Symbol" w:hint="default"/>
      </w:rPr>
    </w:lvl>
    <w:lvl w:ilvl="1" w:tplc="F6C6BF7E">
      <w:start w:val="1"/>
      <w:numFmt w:val="bullet"/>
      <w:lvlText w:val="o"/>
      <w:lvlJc w:val="left"/>
      <w:pPr>
        <w:ind w:left="1440" w:hanging="360"/>
      </w:pPr>
      <w:rPr>
        <w:rFonts w:ascii="Courier New" w:hAnsi="Courier New" w:hint="default"/>
      </w:rPr>
    </w:lvl>
    <w:lvl w:ilvl="2" w:tplc="FCCCE05A">
      <w:start w:val="1"/>
      <w:numFmt w:val="bullet"/>
      <w:lvlText w:val=""/>
      <w:lvlJc w:val="left"/>
      <w:pPr>
        <w:ind w:left="2160" w:hanging="360"/>
      </w:pPr>
      <w:rPr>
        <w:rFonts w:ascii="Wingdings" w:hAnsi="Wingdings" w:hint="default"/>
      </w:rPr>
    </w:lvl>
    <w:lvl w:ilvl="3" w:tplc="7ED2CCE6">
      <w:start w:val="1"/>
      <w:numFmt w:val="bullet"/>
      <w:lvlText w:val=""/>
      <w:lvlJc w:val="left"/>
      <w:pPr>
        <w:ind w:left="2880" w:hanging="360"/>
      </w:pPr>
      <w:rPr>
        <w:rFonts w:ascii="Symbol" w:hAnsi="Symbol" w:hint="default"/>
      </w:rPr>
    </w:lvl>
    <w:lvl w:ilvl="4" w:tplc="2C38EA6A">
      <w:start w:val="1"/>
      <w:numFmt w:val="bullet"/>
      <w:lvlText w:val="o"/>
      <w:lvlJc w:val="left"/>
      <w:pPr>
        <w:ind w:left="3600" w:hanging="360"/>
      </w:pPr>
      <w:rPr>
        <w:rFonts w:ascii="Courier New" w:hAnsi="Courier New" w:hint="default"/>
      </w:rPr>
    </w:lvl>
    <w:lvl w:ilvl="5" w:tplc="9C68C066">
      <w:start w:val="1"/>
      <w:numFmt w:val="bullet"/>
      <w:lvlText w:val=""/>
      <w:lvlJc w:val="left"/>
      <w:pPr>
        <w:ind w:left="4320" w:hanging="360"/>
      </w:pPr>
      <w:rPr>
        <w:rFonts w:ascii="Wingdings" w:hAnsi="Wingdings" w:hint="default"/>
      </w:rPr>
    </w:lvl>
    <w:lvl w:ilvl="6" w:tplc="98F0AAAE">
      <w:start w:val="1"/>
      <w:numFmt w:val="bullet"/>
      <w:lvlText w:val=""/>
      <w:lvlJc w:val="left"/>
      <w:pPr>
        <w:ind w:left="5040" w:hanging="360"/>
      </w:pPr>
      <w:rPr>
        <w:rFonts w:ascii="Symbol" w:hAnsi="Symbol" w:hint="default"/>
      </w:rPr>
    </w:lvl>
    <w:lvl w:ilvl="7" w:tplc="8158AFCA">
      <w:start w:val="1"/>
      <w:numFmt w:val="bullet"/>
      <w:lvlText w:val="o"/>
      <w:lvlJc w:val="left"/>
      <w:pPr>
        <w:ind w:left="5760" w:hanging="360"/>
      </w:pPr>
      <w:rPr>
        <w:rFonts w:ascii="Courier New" w:hAnsi="Courier New" w:hint="default"/>
      </w:rPr>
    </w:lvl>
    <w:lvl w:ilvl="8" w:tplc="6AEA1C2C">
      <w:start w:val="1"/>
      <w:numFmt w:val="bullet"/>
      <w:lvlText w:val=""/>
      <w:lvlJc w:val="left"/>
      <w:pPr>
        <w:ind w:left="6480" w:hanging="360"/>
      </w:pPr>
      <w:rPr>
        <w:rFonts w:ascii="Wingdings" w:hAnsi="Wingdings" w:hint="default"/>
      </w:rPr>
    </w:lvl>
  </w:abstractNum>
  <w:abstractNum w:abstractNumId="71" w15:restartNumberingAfterBreak="0">
    <w:nsid w:val="5BF71182"/>
    <w:multiLevelType w:val="hybridMultilevel"/>
    <w:tmpl w:val="EF845192"/>
    <w:lvl w:ilvl="0" w:tplc="FFFFFFFF">
      <w:start w:val="1"/>
      <w:numFmt w:val="bullet"/>
      <w:lvlText w:val=""/>
      <w:lvlJc w:val="left"/>
      <w:pPr>
        <w:ind w:left="360" w:hanging="360"/>
      </w:pPr>
      <w:rPr>
        <w:rFonts w:ascii="Symbol" w:hAnsi="Symbol" w:hint="default"/>
      </w:rPr>
    </w:lvl>
    <w:lvl w:ilvl="1" w:tplc="94DAF4E8">
      <w:start w:val="1"/>
      <w:numFmt w:val="bullet"/>
      <w:lvlText w:val="o"/>
      <w:lvlJc w:val="left"/>
      <w:pPr>
        <w:ind w:left="1080" w:hanging="360"/>
      </w:pPr>
      <w:rPr>
        <w:rFonts w:ascii="Courier New" w:hAnsi="Courier New" w:hint="default"/>
      </w:rPr>
    </w:lvl>
    <w:lvl w:ilvl="2" w:tplc="29421012">
      <w:start w:val="1"/>
      <w:numFmt w:val="bullet"/>
      <w:lvlText w:val=""/>
      <w:lvlJc w:val="left"/>
      <w:pPr>
        <w:ind w:left="1800" w:hanging="360"/>
      </w:pPr>
      <w:rPr>
        <w:rFonts w:ascii="Wingdings" w:hAnsi="Wingdings" w:hint="default"/>
      </w:rPr>
    </w:lvl>
    <w:lvl w:ilvl="3" w:tplc="ED6CFBCE">
      <w:start w:val="1"/>
      <w:numFmt w:val="bullet"/>
      <w:lvlText w:val=""/>
      <w:lvlJc w:val="left"/>
      <w:pPr>
        <w:ind w:left="2520" w:hanging="360"/>
      </w:pPr>
      <w:rPr>
        <w:rFonts w:ascii="Symbol" w:hAnsi="Symbol" w:hint="default"/>
      </w:rPr>
    </w:lvl>
    <w:lvl w:ilvl="4" w:tplc="D12AB756">
      <w:start w:val="1"/>
      <w:numFmt w:val="bullet"/>
      <w:lvlText w:val="o"/>
      <w:lvlJc w:val="left"/>
      <w:pPr>
        <w:ind w:left="3240" w:hanging="360"/>
      </w:pPr>
      <w:rPr>
        <w:rFonts w:ascii="Courier New" w:hAnsi="Courier New" w:hint="default"/>
      </w:rPr>
    </w:lvl>
    <w:lvl w:ilvl="5" w:tplc="133E79BA">
      <w:start w:val="1"/>
      <w:numFmt w:val="bullet"/>
      <w:lvlText w:val=""/>
      <w:lvlJc w:val="left"/>
      <w:pPr>
        <w:ind w:left="3960" w:hanging="360"/>
      </w:pPr>
      <w:rPr>
        <w:rFonts w:ascii="Wingdings" w:hAnsi="Wingdings" w:hint="default"/>
      </w:rPr>
    </w:lvl>
    <w:lvl w:ilvl="6" w:tplc="302A0F26">
      <w:start w:val="1"/>
      <w:numFmt w:val="bullet"/>
      <w:lvlText w:val=""/>
      <w:lvlJc w:val="left"/>
      <w:pPr>
        <w:ind w:left="4680" w:hanging="360"/>
      </w:pPr>
      <w:rPr>
        <w:rFonts w:ascii="Symbol" w:hAnsi="Symbol" w:hint="default"/>
      </w:rPr>
    </w:lvl>
    <w:lvl w:ilvl="7" w:tplc="6F5240DA">
      <w:start w:val="1"/>
      <w:numFmt w:val="bullet"/>
      <w:lvlText w:val="o"/>
      <w:lvlJc w:val="left"/>
      <w:pPr>
        <w:ind w:left="5400" w:hanging="360"/>
      </w:pPr>
      <w:rPr>
        <w:rFonts w:ascii="Courier New" w:hAnsi="Courier New" w:hint="default"/>
      </w:rPr>
    </w:lvl>
    <w:lvl w:ilvl="8" w:tplc="804C80A2">
      <w:start w:val="1"/>
      <w:numFmt w:val="bullet"/>
      <w:lvlText w:val=""/>
      <w:lvlJc w:val="left"/>
      <w:pPr>
        <w:ind w:left="6120" w:hanging="360"/>
      </w:pPr>
      <w:rPr>
        <w:rFonts w:ascii="Wingdings" w:hAnsi="Wingdings" w:hint="default"/>
      </w:rPr>
    </w:lvl>
  </w:abstractNum>
  <w:abstractNum w:abstractNumId="72" w15:restartNumberingAfterBreak="0">
    <w:nsid w:val="5CAE4156"/>
    <w:multiLevelType w:val="hybridMultilevel"/>
    <w:tmpl w:val="9EE66ABC"/>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3" w15:restartNumberingAfterBreak="0">
    <w:nsid w:val="5E455222"/>
    <w:multiLevelType w:val="hybridMultilevel"/>
    <w:tmpl w:val="616E54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15:restartNumberingAfterBreak="0">
    <w:nsid w:val="5F5B379E"/>
    <w:multiLevelType w:val="hybridMultilevel"/>
    <w:tmpl w:val="FFFFFFFF"/>
    <w:lvl w:ilvl="0" w:tplc="C524AA44">
      <w:start w:val="1"/>
      <w:numFmt w:val="bullet"/>
      <w:lvlText w:val="·"/>
      <w:lvlJc w:val="left"/>
      <w:pPr>
        <w:ind w:left="720" w:hanging="360"/>
      </w:pPr>
      <w:rPr>
        <w:rFonts w:ascii="Symbol" w:hAnsi="Symbol" w:hint="default"/>
      </w:rPr>
    </w:lvl>
    <w:lvl w:ilvl="1" w:tplc="7E3C6B40">
      <w:start w:val="1"/>
      <w:numFmt w:val="bullet"/>
      <w:lvlText w:val="o"/>
      <w:lvlJc w:val="left"/>
      <w:pPr>
        <w:ind w:left="1440" w:hanging="360"/>
      </w:pPr>
      <w:rPr>
        <w:rFonts w:ascii="Courier New" w:hAnsi="Courier New" w:hint="default"/>
      </w:rPr>
    </w:lvl>
    <w:lvl w:ilvl="2" w:tplc="FD36B958">
      <w:start w:val="1"/>
      <w:numFmt w:val="bullet"/>
      <w:lvlText w:val=""/>
      <w:lvlJc w:val="left"/>
      <w:pPr>
        <w:ind w:left="2160" w:hanging="360"/>
      </w:pPr>
      <w:rPr>
        <w:rFonts w:ascii="Wingdings" w:hAnsi="Wingdings" w:hint="default"/>
      </w:rPr>
    </w:lvl>
    <w:lvl w:ilvl="3" w:tplc="F134E6DC">
      <w:start w:val="1"/>
      <w:numFmt w:val="bullet"/>
      <w:lvlText w:val=""/>
      <w:lvlJc w:val="left"/>
      <w:pPr>
        <w:ind w:left="2880" w:hanging="360"/>
      </w:pPr>
      <w:rPr>
        <w:rFonts w:ascii="Symbol" w:hAnsi="Symbol" w:hint="default"/>
      </w:rPr>
    </w:lvl>
    <w:lvl w:ilvl="4" w:tplc="43720202">
      <w:start w:val="1"/>
      <w:numFmt w:val="bullet"/>
      <w:lvlText w:val="o"/>
      <w:lvlJc w:val="left"/>
      <w:pPr>
        <w:ind w:left="3600" w:hanging="360"/>
      </w:pPr>
      <w:rPr>
        <w:rFonts w:ascii="Courier New" w:hAnsi="Courier New" w:hint="default"/>
      </w:rPr>
    </w:lvl>
    <w:lvl w:ilvl="5" w:tplc="4198F3AC">
      <w:start w:val="1"/>
      <w:numFmt w:val="bullet"/>
      <w:lvlText w:val=""/>
      <w:lvlJc w:val="left"/>
      <w:pPr>
        <w:ind w:left="4320" w:hanging="360"/>
      </w:pPr>
      <w:rPr>
        <w:rFonts w:ascii="Wingdings" w:hAnsi="Wingdings" w:hint="default"/>
      </w:rPr>
    </w:lvl>
    <w:lvl w:ilvl="6" w:tplc="D31699F4">
      <w:start w:val="1"/>
      <w:numFmt w:val="bullet"/>
      <w:lvlText w:val=""/>
      <w:lvlJc w:val="left"/>
      <w:pPr>
        <w:ind w:left="5040" w:hanging="360"/>
      </w:pPr>
      <w:rPr>
        <w:rFonts w:ascii="Symbol" w:hAnsi="Symbol" w:hint="default"/>
      </w:rPr>
    </w:lvl>
    <w:lvl w:ilvl="7" w:tplc="B63CB95E">
      <w:start w:val="1"/>
      <w:numFmt w:val="bullet"/>
      <w:lvlText w:val="o"/>
      <w:lvlJc w:val="left"/>
      <w:pPr>
        <w:ind w:left="5760" w:hanging="360"/>
      </w:pPr>
      <w:rPr>
        <w:rFonts w:ascii="Courier New" w:hAnsi="Courier New" w:hint="default"/>
      </w:rPr>
    </w:lvl>
    <w:lvl w:ilvl="8" w:tplc="DDCC938A">
      <w:start w:val="1"/>
      <w:numFmt w:val="bullet"/>
      <w:lvlText w:val=""/>
      <w:lvlJc w:val="left"/>
      <w:pPr>
        <w:ind w:left="6480" w:hanging="360"/>
      </w:pPr>
      <w:rPr>
        <w:rFonts w:ascii="Wingdings" w:hAnsi="Wingdings" w:hint="default"/>
      </w:rPr>
    </w:lvl>
  </w:abstractNum>
  <w:abstractNum w:abstractNumId="75" w15:restartNumberingAfterBreak="0">
    <w:nsid w:val="60086A12"/>
    <w:multiLevelType w:val="hybridMultilevel"/>
    <w:tmpl w:val="EC04EEB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15:restartNumberingAfterBreak="0">
    <w:nsid w:val="60DD4099"/>
    <w:multiLevelType w:val="hybridMultilevel"/>
    <w:tmpl w:val="EFE02A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7" w15:restartNumberingAfterBreak="0">
    <w:nsid w:val="627C00E7"/>
    <w:multiLevelType w:val="hybridMultilevel"/>
    <w:tmpl w:val="FFFFFFFF"/>
    <w:lvl w:ilvl="0" w:tplc="3D985922">
      <w:start w:val="1"/>
      <w:numFmt w:val="bullet"/>
      <w:lvlText w:val=""/>
      <w:lvlJc w:val="left"/>
      <w:pPr>
        <w:ind w:left="720" w:hanging="360"/>
      </w:pPr>
      <w:rPr>
        <w:rFonts w:ascii="Symbol" w:hAnsi="Symbol" w:hint="default"/>
      </w:rPr>
    </w:lvl>
    <w:lvl w:ilvl="1" w:tplc="F6EA172A">
      <w:start w:val="1"/>
      <w:numFmt w:val="bullet"/>
      <w:lvlText w:val="o"/>
      <w:lvlJc w:val="left"/>
      <w:pPr>
        <w:ind w:left="1440" w:hanging="360"/>
      </w:pPr>
      <w:rPr>
        <w:rFonts w:ascii="Courier New" w:hAnsi="Courier New" w:hint="default"/>
      </w:rPr>
    </w:lvl>
    <w:lvl w:ilvl="2" w:tplc="283E2D14">
      <w:start w:val="1"/>
      <w:numFmt w:val="bullet"/>
      <w:lvlText w:val=""/>
      <w:lvlJc w:val="left"/>
      <w:pPr>
        <w:ind w:left="2160" w:hanging="360"/>
      </w:pPr>
      <w:rPr>
        <w:rFonts w:ascii="Wingdings" w:hAnsi="Wingdings" w:hint="default"/>
      </w:rPr>
    </w:lvl>
    <w:lvl w:ilvl="3" w:tplc="C4160584">
      <w:start w:val="1"/>
      <w:numFmt w:val="bullet"/>
      <w:lvlText w:val=""/>
      <w:lvlJc w:val="left"/>
      <w:pPr>
        <w:ind w:left="2880" w:hanging="360"/>
      </w:pPr>
      <w:rPr>
        <w:rFonts w:ascii="Symbol" w:hAnsi="Symbol" w:hint="default"/>
      </w:rPr>
    </w:lvl>
    <w:lvl w:ilvl="4" w:tplc="D9345F66">
      <w:start w:val="1"/>
      <w:numFmt w:val="bullet"/>
      <w:lvlText w:val="o"/>
      <w:lvlJc w:val="left"/>
      <w:pPr>
        <w:ind w:left="3600" w:hanging="360"/>
      </w:pPr>
      <w:rPr>
        <w:rFonts w:ascii="Courier New" w:hAnsi="Courier New" w:hint="default"/>
      </w:rPr>
    </w:lvl>
    <w:lvl w:ilvl="5" w:tplc="24FAF992">
      <w:start w:val="1"/>
      <w:numFmt w:val="bullet"/>
      <w:lvlText w:val=""/>
      <w:lvlJc w:val="left"/>
      <w:pPr>
        <w:ind w:left="4320" w:hanging="360"/>
      </w:pPr>
      <w:rPr>
        <w:rFonts w:ascii="Wingdings" w:hAnsi="Wingdings" w:hint="default"/>
      </w:rPr>
    </w:lvl>
    <w:lvl w:ilvl="6" w:tplc="DEC85628">
      <w:start w:val="1"/>
      <w:numFmt w:val="bullet"/>
      <w:lvlText w:val=""/>
      <w:lvlJc w:val="left"/>
      <w:pPr>
        <w:ind w:left="5040" w:hanging="360"/>
      </w:pPr>
      <w:rPr>
        <w:rFonts w:ascii="Symbol" w:hAnsi="Symbol" w:hint="default"/>
      </w:rPr>
    </w:lvl>
    <w:lvl w:ilvl="7" w:tplc="8F4E2A94">
      <w:start w:val="1"/>
      <w:numFmt w:val="bullet"/>
      <w:lvlText w:val="o"/>
      <w:lvlJc w:val="left"/>
      <w:pPr>
        <w:ind w:left="5760" w:hanging="360"/>
      </w:pPr>
      <w:rPr>
        <w:rFonts w:ascii="Courier New" w:hAnsi="Courier New" w:hint="default"/>
      </w:rPr>
    </w:lvl>
    <w:lvl w:ilvl="8" w:tplc="D68E9824">
      <w:start w:val="1"/>
      <w:numFmt w:val="bullet"/>
      <w:lvlText w:val=""/>
      <w:lvlJc w:val="left"/>
      <w:pPr>
        <w:ind w:left="6480" w:hanging="360"/>
      </w:pPr>
      <w:rPr>
        <w:rFonts w:ascii="Wingdings" w:hAnsi="Wingdings" w:hint="default"/>
      </w:rPr>
    </w:lvl>
  </w:abstractNum>
  <w:abstractNum w:abstractNumId="78" w15:restartNumberingAfterBreak="0">
    <w:nsid w:val="628D1035"/>
    <w:multiLevelType w:val="hybridMultilevel"/>
    <w:tmpl w:val="FE0E0D2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9" w15:restartNumberingAfterBreak="0">
    <w:nsid w:val="62E83145"/>
    <w:multiLevelType w:val="hybridMultilevel"/>
    <w:tmpl w:val="02D8707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0" w15:restartNumberingAfterBreak="0">
    <w:nsid w:val="64C17DB4"/>
    <w:multiLevelType w:val="hybridMultilevel"/>
    <w:tmpl w:val="1E2AB68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1" w15:restartNumberingAfterBreak="0">
    <w:nsid w:val="64F269B4"/>
    <w:multiLevelType w:val="hybridMultilevel"/>
    <w:tmpl w:val="EFDEBB5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2" w15:restartNumberingAfterBreak="0">
    <w:nsid w:val="65680AA4"/>
    <w:multiLevelType w:val="hybridMultilevel"/>
    <w:tmpl w:val="D13C856E"/>
    <w:lvl w:ilvl="0" w:tplc="1D20B240">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68D4560A"/>
    <w:multiLevelType w:val="hybridMultilevel"/>
    <w:tmpl w:val="F0C8B10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4" w15:restartNumberingAfterBreak="0">
    <w:nsid w:val="69F91990"/>
    <w:multiLevelType w:val="hybridMultilevel"/>
    <w:tmpl w:val="FFFFFFFF"/>
    <w:lvl w:ilvl="0" w:tplc="7B3EA02E">
      <w:start w:val="1"/>
      <w:numFmt w:val="bullet"/>
      <w:lvlText w:val="·"/>
      <w:lvlJc w:val="left"/>
      <w:pPr>
        <w:ind w:left="720" w:hanging="360"/>
      </w:pPr>
      <w:rPr>
        <w:rFonts w:ascii="Symbol" w:hAnsi="Symbol" w:hint="default"/>
      </w:rPr>
    </w:lvl>
    <w:lvl w:ilvl="1" w:tplc="7C1E28E4">
      <w:start w:val="1"/>
      <w:numFmt w:val="bullet"/>
      <w:lvlText w:val="o"/>
      <w:lvlJc w:val="left"/>
      <w:pPr>
        <w:ind w:left="1440" w:hanging="360"/>
      </w:pPr>
      <w:rPr>
        <w:rFonts w:ascii="Courier New" w:hAnsi="Courier New" w:hint="default"/>
      </w:rPr>
    </w:lvl>
    <w:lvl w:ilvl="2" w:tplc="09FC882E">
      <w:start w:val="1"/>
      <w:numFmt w:val="bullet"/>
      <w:lvlText w:val=""/>
      <w:lvlJc w:val="left"/>
      <w:pPr>
        <w:ind w:left="2160" w:hanging="360"/>
      </w:pPr>
      <w:rPr>
        <w:rFonts w:ascii="Wingdings" w:hAnsi="Wingdings" w:hint="default"/>
      </w:rPr>
    </w:lvl>
    <w:lvl w:ilvl="3" w:tplc="BE125532">
      <w:start w:val="1"/>
      <w:numFmt w:val="bullet"/>
      <w:lvlText w:val=""/>
      <w:lvlJc w:val="left"/>
      <w:pPr>
        <w:ind w:left="2880" w:hanging="360"/>
      </w:pPr>
      <w:rPr>
        <w:rFonts w:ascii="Symbol" w:hAnsi="Symbol" w:hint="default"/>
      </w:rPr>
    </w:lvl>
    <w:lvl w:ilvl="4" w:tplc="D8DE7EDE">
      <w:start w:val="1"/>
      <w:numFmt w:val="bullet"/>
      <w:lvlText w:val="o"/>
      <w:lvlJc w:val="left"/>
      <w:pPr>
        <w:ind w:left="3600" w:hanging="360"/>
      </w:pPr>
      <w:rPr>
        <w:rFonts w:ascii="Courier New" w:hAnsi="Courier New" w:hint="default"/>
      </w:rPr>
    </w:lvl>
    <w:lvl w:ilvl="5" w:tplc="ADF05744">
      <w:start w:val="1"/>
      <w:numFmt w:val="bullet"/>
      <w:lvlText w:val=""/>
      <w:lvlJc w:val="left"/>
      <w:pPr>
        <w:ind w:left="4320" w:hanging="360"/>
      </w:pPr>
      <w:rPr>
        <w:rFonts w:ascii="Wingdings" w:hAnsi="Wingdings" w:hint="default"/>
      </w:rPr>
    </w:lvl>
    <w:lvl w:ilvl="6" w:tplc="50DEEC00">
      <w:start w:val="1"/>
      <w:numFmt w:val="bullet"/>
      <w:lvlText w:val=""/>
      <w:lvlJc w:val="left"/>
      <w:pPr>
        <w:ind w:left="5040" w:hanging="360"/>
      </w:pPr>
      <w:rPr>
        <w:rFonts w:ascii="Symbol" w:hAnsi="Symbol" w:hint="default"/>
      </w:rPr>
    </w:lvl>
    <w:lvl w:ilvl="7" w:tplc="80363562">
      <w:start w:val="1"/>
      <w:numFmt w:val="bullet"/>
      <w:lvlText w:val="o"/>
      <w:lvlJc w:val="left"/>
      <w:pPr>
        <w:ind w:left="5760" w:hanging="360"/>
      </w:pPr>
      <w:rPr>
        <w:rFonts w:ascii="Courier New" w:hAnsi="Courier New" w:hint="default"/>
      </w:rPr>
    </w:lvl>
    <w:lvl w:ilvl="8" w:tplc="5A96AC88">
      <w:start w:val="1"/>
      <w:numFmt w:val="bullet"/>
      <w:lvlText w:val=""/>
      <w:lvlJc w:val="left"/>
      <w:pPr>
        <w:ind w:left="6480" w:hanging="360"/>
      </w:pPr>
      <w:rPr>
        <w:rFonts w:ascii="Wingdings" w:hAnsi="Wingdings" w:hint="default"/>
      </w:rPr>
    </w:lvl>
  </w:abstractNum>
  <w:abstractNum w:abstractNumId="85" w15:restartNumberingAfterBreak="0">
    <w:nsid w:val="6A12A5E8"/>
    <w:multiLevelType w:val="hybridMultilevel"/>
    <w:tmpl w:val="FFFFFFFF"/>
    <w:lvl w:ilvl="0" w:tplc="5E24170A">
      <w:start w:val="1"/>
      <w:numFmt w:val="bullet"/>
      <w:lvlText w:val="·"/>
      <w:lvlJc w:val="left"/>
      <w:pPr>
        <w:ind w:left="720" w:hanging="360"/>
      </w:pPr>
      <w:rPr>
        <w:rFonts w:ascii="Symbol" w:hAnsi="Symbol" w:hint="default"/>
      </w:rPr>
    </w:lvl>
    <w:lvl w:ilvl="1" w:tplc="295C274A">
      <w:start w:val="1"/>
      <w:numFmt w:val="bullet"/>
      <w:lvlText w:val="o"/>
      <w:lvlJc w:val="left"/>
      <w:pPr>
        <w:ind w:left="1440" w:hanging="360"/>
      </w:pPr>
      <w:rPr>
        <w:rFonts w:ascii="Courier New" w:hAnsi="Courier New" w:hint="default"/>
      </w:rPr>
    </w:lvl>
    <w:lvl w:ilvl="2" w:tplc="BCEC292E">
      <w:start w:val="1"/>
      <w:numFmt w:val="bullet"/>
      <w:lvlText w:val=""/>
      <w:lvlJc w:val="left"/>
      <w:pPr>
        <w:ind w:left="2160" w:hanging="360"/>
      </w:pPr>
      <w:rPr>
        <w:rFonts w:ascii="Wingdings" w:hAnsi="Wingdings" w:hint="default"/>
      </w:rPr>
    </w:lvl>
    <w:lvl w:ilvl="3" w:tplc="32149FA8">
      <w:start w:val="1"/>
      <w:numFmt w:val="bullet"/>
      <w:lvlText w:val=""/>
      <w:lvlJc w:val="left"/>
      <w:pPr>
        <w:ind w:left="2880" w:hanging="360"/>
      </w:pPr>
      <w:rPr>
        <w:rFonts w:ascii="Symbol" w:hAnsi="Symbol" w:hint="default"/>
      </w:rPr>
    </w:lvl>
    <w:lvl w:ilvl="4" w:tplc="5EBA7EBC">
      <w:start w:val="1"/>
      <w:numFmt w:val="bullet"/>
      <w:lvlText w:val="o"/>
      <w:lvlJc w:val="left"/>
      <w:pPr>
        <w:ind w:left="3600" w:hanging="360"/>
      </w:pPr>
      <w:rPr>
        <w:rFonts w:ascii="Courier New" w:hAnsi="Courier New" w:hint="default"/>
      </w:rPr>
    </w:lvl>
    <w:lvl w:ilvl="5" w:tplc="916E9CEA">
      <w:start w:val="1"/>
      <w:numFmt w:val="bullet"/>
      <w:lvlText w:val=""/>
      <w:lvlJc w:val="left"/>
      <w:pPr>
        <w:ind w:left="4320" w:hanging="360"/>
      </w:pPr>
      <w:rPr>
        <w:rFonts w:ascii="Wingdings" w:hAnsi="Wingdings" w:hint="default"/>
      </w:rPr>
    </w:lvl>
    <w:lvl w:ilvl="6" w:tplc="44D86110">
      <w:start w:val="1"/>
      <w:numFmt w:val="bullet"/>
      <w:lvlText w:val=""/>
      <w:lvlJc w:val="left"/>
      <w:pPr>
        <w:ind w:left="5040" w:hanging="360"/>
      </w:pPr>
      <w:rPr>
        <w:rFonts w:ascii="Symbol" w:hAnsi="Symbol" w:hint="default"/>
      </w:rPr>
    </w:lvl>
    <w:lvl w:ilvl="7" w:tplc="04F0D166">
      <w:start w:val="1"/>
      <w:numFmt w:val="bullet"/>
      <w:lvlText w:val="o"/>
      <w:lvlJc w:val="left"/>
      <w:pPr>
        <w:ind w:left="5760" w:hanging="360"/>
      </w:pPr>
      <w:rPr>
        <w:rFonts w:ascii="Courier New" w:hAnsi="Courier New" w:hint="default"/>
      </w:rPr>
    </w:lvl>
    <w:lvl w:ilvl="8" w:tplc="C60EBCA2">
      <w:start w:val="1"/>
      <w:numFmt w:val="bullet"/>
      <w:lvlText w:val=""/>
      <w:lvlJc w:val="left"/>
      <w:pPr>
        <w:ind w:left="6480" w:hanging="360"/>
      </w:pPr>
      <w:rPr>
        <w:rFonts w:ascii="Wingdings" w:hAnsi="Wingdings" w:hint="default"/>
      </w:rPr>
    </w:lvl>
  </w:abstractNum>
  <w:abstractNum w:abstractNumId="86" w15:restartNumberingAfterBreak="0">
    <w:nsid w:val="6B0E3B26"/>
    <w:multiLevelType w:val="hybridMultilevel"/>
    <w:tmpl w:val="BEB240B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7" w15:restartNumberingAfterBreak="0">
    <w:nsid w:val="6B4B7AE9"/>
    <w:multiLevelType w:val="hybridMultilevel"/>
    <w:tmpl w:val="43BCF04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8" w15:restartNumberingAfterBreak="0">
    <w:nsid w:val="6B660277"/>
    <w:multiLevelType w:val="hybridMultilevel"/>
    <w:tmpl w:val="CC2AE90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9" w15:restartNumberingAfterBreak="0">
    <w:nsid w:val="6BA0C483"/>
    <w:multiLevelType w:val="hybridMultilevel"/>
    <w:tmpl w:val="FFFFFFFF"/>
    <w:lvl w:ilvl="0" w:tplc="C62E4B3E">
      <w:start w:val="1"/>
      <w:numFmt w:val="bullet"/>
      <w:lvlText w:val=""/>
      <w:lvlJc w:val="left"/>
      <w:pPr>
        <w:ind w:left="360" w:hanging="360"/>
      </w:pPr>
      <w:rPr>
        <w:rFonts w:ascii="Symbol" w:hAnsi="Symbol" w:hint="default"/>
      </w:rPr>
    </w:lvl>
    <w:lvl w:ilvl="1" w:tplc="E88253D8">
      <w:start w:val="1"/>
      <w:numFmt w:val="bullet"/>
      <w:lvlText w:val="o"/>
      <w:lvlJc w:val="left"/>
      <w:pPr>
        <w:ind w:left="1080" w:hanging="360"/>
      </w:pPr>
      <w:rPr>
        <w:rFonts w:ascii="Courier New" w:hAnsi="Courier New" w:hint="default"/>
      </w:rPr>
    </w:lvl>
    <w:lvl w:ilvl="2" w:tplc="171AA082">
      <w:start w:val="1"/>
      <w:numFmt w:val="bullet"/>
      <w:lvlText w:val=""/>
      <w:lvlJc w:val="left"/>
      <w:pPr>
        <w:ind w:left="1800" w:hanging="360"/>
      </w:pPr>
      <w:rPr>
        <w:rFonts w:ascii="Wingdings" w:hAnsi="Wingdings" w:hint="default"/>
      </w:rPr>
    </w:lvl>
    <w:lvl w:ilvl="3" w:tplc="3D52F4A6">
      <w:start w:val="1"/>
      <w:numFmt w:val="bullet"/>
      <w:lvlText w:val=""/>
      <w:lvlJc w:val="left"/>
      <w:pPr>
        <w:ind w:left="2520" w:hanging="360"/>
      </w:pPr>
      <w:rPr>
        <w:rFonts w:ascii="Symbol" w:hAnsi="Symbol" w:hint="default"/>
      </w:rPr>
    </w:lvl>
    <w:lvl w:ilvl="4" w:tplc="3EC44440">
      <w:start w:val="1"/>
      <w:numFmt w:val="bullet"/>
      <w:lvlText w:val="o"/>
      <w:lvlJc w:val="left"/>
      <w:pPr>
        <w:ind w:left="3240" w:hanging="360"/>
      </w:pPr>
      <w:rPr>
        <w:rFonts w:ascii="Courier New" w:hAnsi="Courier New" w:hint="default"/>
      </w:rPr>
    </w:lvl>
    <w:lvl w:ilvl="5" w:tplc="C4CEC7D0">
      <w:start w:val="1"/>
      <w:numFmt w:val="bullet"/>
      <w:lvlText w:val=""/>
      <w:lvlJc w:val="left"/>
      <w:pPr>
        <w:ind w:left="3960" w:hanging="360"/>
      </w:pPr>
      <w:rPr>
        <w:rFonts w:ascii="Wingdings" w:hAnsi="Wingdings" w:hint="default"/>
      </w:rPr>
    </w:lvl>
    <w:lvl w:ilvl="6" w:tplc="2A7C4FC6">
      <w:start w:val="1"/>
      <w:numFmt w:val="bullet"/>
      <w:lvlText w:val=""/>
      <w:lvlJc w:val="left"/>
      <w:pPr>
        <w:ind w:left="4680" w:hanging="360"/>
      </w:pPr>
      <w:rPr>
        <w:rFonts w:ascii="Symbol" w:hAnsi="Symbol" w:hint="default"/>
      </w:rPr>
    </w:lvl>
    <w:lvl w:ilvl="7" w:tplc="D50CA754">
      <w:start w:val="1"/>
      <w:numFmt w:val="bullet"/>
      <w:lvlText w:val="o"/>
      <w:lvlJc w:val="left"/>
      <w:pPr>
        <w:ind w:left="5400" w:hanging="360"/>
      </w:pPr>
      <w:rPr>
        <w:rFonts w:ascii="Courier New" w:hAnsi="Courier New" w:hint="default"/>
      </w:rPr>
    </w:lvl>
    <w:lvl w:ilvl="8" w:tplc="BD143124">
      <w:start w:val="1"/>
      <w:numFmt w:val="bullet"/>
      <w:lvlText w:val=""/>
      <w:lvlJc w:val="left"/>
      <w:pPr>
        <w:ind w:left="6120" w:hanging="360"/>
      </w:pPr>
      <w:rPr>
        <w:rFonts w:ascii="Wingdings" w:hAnsi="Wingdings" w:hint="default"/>
      </w:rPr>
    </w:lvl>
  </w:abstractNum>
  <w:abstractNum w:abstractNumId="90" w15:restartNumberingAfterBreak="0">
    <w:nsid w:val="6C7E3132"/>
    <w:multiLevelType w:val="hybridMultilevel"/>
    <w:tmpl w:val="FFFFFFFF"/>
    <w:lvl w:ilvl="0" w:tplc="1CB2546A">
      <w:start w:val="1"/>
      <w:numFmt w:val="bullet"/>
      <w:lvlText w:val="o"/>
      <w:lvlJc w:val="left"/>
      <w:pPr>
        <w:ind w:left="1080" w:hanging="360"/>
      </w:pPr>
      <w:rPr>
        <w:rFonts w:ascii="Courier New" w:hAnsi="Courier New" w:hint="default"/>
      </w:rPr>
    </w:lvl>
    <w:lvl w:ilvl="1" w:tplc="D716271C">
      <w:start w:val="1"/>
      <w:numFmt w:val="bullet"/>
      <w:lvlText w:val="o"/>
      <w:lvlJc w:val="left"/>
      <w:pPr>
        <w:ind w:left="1800" w:hanging="360"/>
      </w:pPr>
      <w:rPr>
        <w:rFonts w:ascii="Courier New" w:hAnsi="Courier New" w:hint="default"/>
      </w:rPr>
    </w:lvl>
    <w:lvl w:ilvl="2" w:tplc="D144B666">
      <w:start w:val="1"/>
      <w:numFmt w:val="bullet"/>
      <w:lvlText w:val=""/>
      <w:lvlJc w:val="left"/>
      <w:pPr>
        <w:ind w:left="2520" w:hanging="360"/>
      </w:pPr>
      <w:rPr>
        <w:rFonts w:ascii="Wingdings" w:hAnsi="Wingdings" w:hint="default"/>
      </w:rPr>
    </w:lvl>
    <w:lvl w:ilvl="3" w:tplc="19982F4A">
      <w:start w:val="1"/>
      <w:numFmt w:val="bullet"/>
      <w:lvlText w:val=""/>
      <w:lvlJc w:val="left"/>
      <w:pPr>
        <w:ind w:left="3240" w:hanging="360"/>
      </w:pPr>
      <w:rPr>
        <w:rFonts w:ascii="Symbol" w:hAnsi="Symbol" w:hint="default"/>
      </w:rPr>
    </w:lvl>
    <w:lvl w:ilvl="4" w:tplc="B120A8A0">
      <w:start w:val="1"/>
      <w:numFmt w:val="bullet"/>
      <w:lvlText w:val="o"/>
      <w:lvlJc w:val="left"/>
      <w:pPr>
        <w:ind w:left="3960" w:hanging="360"/>
      </w:pPr>
      <w:rPr>
        <w:rFonts w:ascii="Courier New" w:hAnsi="Courier New" w:hint="default"/>
      </w:rPr>
    </w:lvl>
    <w:lvl w:ilvl="5" w:tplc="7D8272A4">
      <w:start w:val="1"/>
      <w:numFmt w:val="bullet"/>
      <w:lvlText w:val=""/>
      <w:lvlJc w:val="left"/>
      <w:pPr>
        <w:ind w:left="4680" w:hanging="360"/>
      </w:pPr>
      <w:rPr>
        <w:rFonts w:ascii="Wingdings" w:hAnsi="Wingdings" w:hint="default"/>
      </w:rPr>
    </w:lvl>
    <w:lvl w:ilvl="6" w:tplc="6D3276EA">
      <w:start w:val="1"/>
      <w:numFmt w:val="bullet"/>
      <w:lvlText w:val=""/>
      <w:lvlJc w:val="left"/>
      <w:pPr>
        <w:ind w:left="5400" w:hanging="360"/>
      </w:pPr>
      <w:rPr>
        <w:rFonts w:ascii="Symbol" w:hAnsi="Symbol" w:hint="default"/>
      </w:rPr>
    </w:lvl>
    <w:lvl w:ilvl="7" w:tplc="6A060A2E">
      <w:start w:val="1"/>
      <w:numFmt w:val="bullet"/>
      <w:lvlText w:val="o"/>
      <w:lvlJc w:val="left"/>
      <w:pPr>
        <w:ind w:left="6120" w:hanging="360"/>
      </w:pPr>
      <w:rPr>
        <w:rFonts w:ascii="Courier New" w:hAnsi="Courier New" w:hint="default"/>
      </w:rPr>
    </w:lvl>
    <w:lvl w:ilvl="8" w:tplc="043A8DCE">
      <w:start w:val="1"/>
      <w:numFmt w:val="bullet"/>
      <w:lvlText w:val=""/>
      <w:lvlJc w:val="left"/>
      <w:pPr>
        <w:ind w:left="6840" w:hanging="360"/>
      </w:pPr>
      <w:rPr>
        <w:rFonts w:ascii="Wingdings" w:hAnsi="Wingdings" w:hint="default"/>
      </w:rPr>
    </w:lvl>
  </w:abstractNum>
  <w:abstractNum w:abstractNumId="91" w15:restartNumberingAfterBreak="0">
    <w:nsid w:val="6C9E3EB7"/>
    <w:multiLevelType w:val="hybridMultilevel"/>
    <w:tmpl w:val="9612A27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6CE54E11"/>
    <w:multiLevelType w:val="hybridMultilevel"/>
    <w:tmpl w:val="5F721D6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15:restartNumberingAfterBreak="0">
    <w:nsid w:val="6EE473AD"/>
    <w:multiLevelType w:val="hybridMultilevel"/>
    <w:tmpl w:val="D50CCBB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4" w15:restartNumberingAfterBreak="0">
    <w:nsid w:val="6FF2713A"/>
    <w:multiLevelType w:val="hybridMultilevel"/>
    <w:tmpl w:val="2DC0955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7068254C"/>
    <w:multiLevelType w:val="hybridMultilevel"/>
    <w:tmpl w:val="FFFFFFFF"/>
    <w:lvl w:ilvl="0" w:tplc="773CA444">
      <w:start w:val="1"/>
      <w:numFmt w:val="bullet"/>
      <w:lvlText w:val="·"/>
      <w:lvlJc w:val="left"/>
      <w:pPr>
        <w:ind w:left="720" w:hanging="360"/>
      </w:pPr>
      <w:rPr>
        <w:rFonts w:ascii="Symbol" w:hAnsi="Symbol" w:hint="default"/>
      </w:rPr>
    </w:lvl>
    <w:lvl w:ilvl="1" w:tplc="3FBC81DC">
      <w:start w:val="1"/>
      <w:numFmt w:val="bullet"/>
      <w:lvlText w:val="o"/>
      <w:lvlJc w:val="left"/>
      <w:pPr>
        <w:ind w:left="1440" w:hanging="360"/>
      </w:pPr>
      <w:rPr>
        <w:rFonts w:ascii="Courier New" w:hAnsi="Courier New" w:hint="default"/>
      </w:rPr>
    </w:lvl>
    <w:lvl w:ilvl="2" w:tplc="78086EEE">
      <w:start w:val="1"/>
      <w:numFmt w:val="bullet"/>
      <w:lvlText w:val=""/>
      <w:lvlJc w:val="left"/>
      <w:pPr>
        <w:ind w:left="2160" w:hanging="360"/>
      </w:pPr>
      <w:rPr>
        <w:rFonts w:ascii="Wingdings" w:hAnsi="Wingdings" w:hint="default"/>
      </w:rPr>
    </w:lvl>
    <w:lvl w:ilvl="3" w:tplc="0C74FF78">
      <w:start w:val="1"/>
      <w:numFmt w:val="bullet"/>
      <w:lvlText w:val=""/>
      <w:lvlJc w:val="left"/>
      <w:pPr>
        <w:ind w:left="2880" w:hanging="360"/>
      </w:pPr>
      <w:rPr>
        <w:rFonts w:ascii="Symbol" w:hAnsi="Symbol" w:hint="default"/>
      </w:rPr>
    </w:lvl>
    <w:lvl w:ilvl="4" w:tplc="4D1A5982">
      <w:start w:val="1"/>
      <w:numFmt w:val="bullet"/>
      <w:lvlText w:val="o"/>
      <w:lvlJc w:val="left"/>
      <w:pPr>
        <w:ind w:left="3600" w:hanging="360"/>
      </w:pPr>
      <w:rPr>
        <w:rFonts w:ascii="Courier New" w:hAnsi="Courier New" w:hint="default"/>
      </w:rPr>
    </w:lvl>
    <w:lvl w:ilvl="5" w:tplc="4B1E2A10">
      <w:start w:val="1"/>
      <w:numFmt w:val="bullet"/>
      <w:lvlText w:val=""/>
      <w:lvlJc w:val="left"/>
      <w:pPr>
        <w:ind w:left="4320" w:hanging="360"/>
      </w:pPr>
      <w:rPr>
        <w:rFonts w:ascii="Wingdings" w:hAnsi="Wingdings" w:hint="default"/>
      </w:rPr>
    </w:lvl>
    <w:lvl w:ilvl="6" w:tplc="0E786512">
      <w:start w:val="1"/>
      <w:numFmt w:val="bullet"/>
      <w:lvlText w:val=""/>
      <w:lvlJc w:val="left"/>
      <w:pPr>
        <w:ind w:left="5040" w:hanging="360"/>
      </w:pPr>
      <w:rPr>
        <w:rFonts w:ascii="Symbol" w:hAnsi="Symbol" w:hint="default"/>
      </w:rPr>
    </w:lvl>
    <w:lvl w:ilvl="7" w:tplc="FAC4C240">
      <w:start w:val="1"/>
      <w:numFmt w:val="bullet"/>
      <w:lvlText w:val="o"/>
      <w:lvlJc w:val="left"/>
      <w:pPr>
        <w:ind w:left="5760" w:hanging="360"/>
      </w:pPr>
      <w:rPr>
        <w:rFonts w:ascii="Courier New" w:hAnsi="Courier New" w:hint="default"/>
      </w:rPr>
    </w:lvl>
    <w:lvl w:ilvl="8" w:tplc="9D22872A">
      <w:start w:val="1"/>
      <w:numFmt w:val="bullet"/>
      <w:lvlText w:val=""/>
      <w:lvlJc w:val="left"/>
      <w:pPr>
        <w:ind w:left="6480" w:hanging="360"/>
      </w:pPr>
      <w:rPr>
        <w:rFonts w:ascii="Wingdings" w:hAnsi="Wingdings" w:hint="default"/>
      </w:rPr>
    </w:lvl>
  </w:abstractNum>
  <w:abstractNum w:abstractNumId="96" w15:restartNumberingAfterBreak="0">
    <w:nsid w:val="70A0776F"/>
    <w:multiLevelType w:val="hybridMultilevel"/>
    <w:tmpl w:val="77185190"/>
    <w:lvl w:ilvl="0" w:tplc="1D20B240">
      <w:start w:val="1"/>
      <w:numFmt w:val="bullet"/>
      <w:lvlText w:val=""/>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7" w15:restartNumberingAfterBreak="0">
    <w:nsid w:val="7283594F"/>
    <w:multiLevelType w:val="hybridMultilevel"/>
    <w:tmpl w:val="E65848C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8" w15:restartNumberingAfterBreak="0">
    <w:nsid w:val="72B432A6"/>
    <w:multiLevelType w:val="hybridMultilevel"/>
    <w:tmpl w:val="95DA3FE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9" w15:restartNumberingAfterBreak="0">
    <w:nsid w:val="73DB519D"/>
    <w:multiLevelType w:val="hybridMultilevel"/>
    <w:tmpl w:val="FFFFFFFF"/>
    <w:lvl w:ilvl="0" w:tplc="C21A040C">
      <w:start w:val="1"/>
      <w:numFmt w:val="bullet"/>
      <w:lvlText w:val="·"/>
      <w:lvlJc w:val="left"/>
      <w:pPr>
        <w:ind w:left="720" w:hanging="360"/>
      </w:pPr>
      <w:rPr>
        <w:rFonts w:ascii="Symbol" w:hAnsi="Symbol" w:hint="default"/>
      </w:rPr>
    </w:lvl>
    <w:lvl w:ilvl="1" w:tplc="BD3E9664">
      <w:start w:val="1"/>
      <w:numFmt w:val="bullet"/>
      <w:lvlText w:val="o"/>
      <w:lvlJc w:val="left"/>
      <w:pPr>
        <w:ind w:left="1440" w:hanging="360"/>
      </w:pPr>
      <w:rPr>
        <w:rFonts w:ascii="Courier New" w:hAnsi="Courier New" w:hint="default"/>
      </w:rPr>
    </w:lvl>
    <w:lvl w:ilvl="2" w:tplc="E22E79FC">
      <w:start w:val="1"/>
      <w:numFmt w:val="bullet"/>
      <w:lvlText w:val=""/>
      <w:lvlJc w:val="left"/>
      <w:pPr>
        <w:ind w:left="2160" w:hanging="360"/>
      </w:pPr>
      <w:rPr>
        <w:rFonts w:ascii="Wingdings" w:hAnsi="Wingdings" w:hint="default"/>
      </w:rPr>
    </w:lvl>
    <w:lvl w:ilvl="3" w:tplc="51E2C7A4">
      <w:start w:val="1"/>
      <w:numFmt w:val="bullet"/>
      <w:lvlText w:val=""/>
      <w:lvlJc w:val="left"/>
      <w:pPr>
        <w:ind w:left="2880" w:hanging="360"/>
      </w:pPr>
      <w:rPr>
        <w:rFonts w:ascii="Symbol" w:hAnsi="Symbol" w:hint="default"/>
      </w:rPr>
    </w:lvl>
    <w:lvl w:ilvl="4" w:tplc="82D24366">
      <w:start w:val="1"/>
      <w:numFmt w:val="bullet"/>
      <w:lvlText w:val="o"/>
      <w:lvlJc w:val="left"/>
      <w:pPr>
        <w:ind w:left="3600" w:hanging="360"/>
      </w:pPr>
      <w:rPr>
        <w:rFonts w:ascii="Courier New" w:hAnsi="Courier New" w:hint="default"/>
      </w:rPr>
    </w:lvl>
    <w:lvl w:ilvl="5" w:tplc="34CA9838">
      <w:start w:val="1"/>
      <w:numFmt w:val="bullet"/>
      <w:lvlText w:val=""/>
      <w:lvlJc w:val="left"/>
      <w:pPr>
        <w:ind w:left="4320" w:hanging="360"/>
      </w:pPr>
      <w:rPr>
        <w:rFonts w:ascii="Wingdings" w:hAnsi="Wingdings" w:hint="default"/>
      </w:rPr>
    </w:lvl>
    <w:lvl w:ilvl="6" w:tplc="1410E656">
      <w:start w:val="1"/>
      <w:numFmt w:val="bullet"/>
      <w:lvlText w:val=""/>
      <w:lvlJc w:val="left"/>
      <w:pPr>
        <w:ind w:left="5040" w:hanging="360"/>
      </w:pPr>
      <w:rPr>
        <w:rFonts w:ascii="Symbol" w:hAnsi="Symbol" w:hint="default"/>
      </w:rPr>
    </w:lvl>
    <w:lvl w:ilvl="7" w:tplc="FA789198">
      <w:start w:val="1"/>
      <w:numFmt w:val="bullet"/>
      <w:lvlText w:val="o"/>
      <w:lvlJc w:val="left"/>
      <w:pPr>
        <w:ind w:left="5760" w:hanging="360"/>
      </w:pPr>
      <w:rPr>
        <w:rFonts w:ascii="Courier New" w:hAnsi="Courier New" w:hint="default"/>
      </w:rPr>
    </w:lvl>
    <w:lvl w:ilvl="8" w:tplc="EA0EBE9C">
      <w:start w:val="1"/>
      <w:numFmt w:val="bullet"/>
      <w:lvlText w:val=""/>
      <w:lvlJc w:val="left"/>
      <w:pPr>
        <w:ind w:left="6480" w:hanging="360"/>
      </w:pPr>
      <w:rPr>
        <w:rFonts w:ascii="Wingdings" w:hAnsi="Wingdings" w:hint="default"/>
      </w:rPr>
    </w:lvl>
  </w:abstractNum>
  <w:abstractNum w:abstractNumId="100" w15:restartNumberingAfterBreak="0">
    <w:nsid w:val="755938EB"/>
    <w:multiLevelType w:val="hybridMultilevel"/>
    <w:tmpl w:val="B03A30EA"/>
    <w:lvl w:ilvl="0" w:tplc="041D0005">
      <w:start w:val="1"/>
      <w:numFmt w:val="bullet"/>
      <w:lvlText w:val=""/>
      <w:lvlJc w:val="left"/>
      <w:pPr>
        <w:ind w:left="363" w:hanging="360"/>
      </w:pPr>
      <w:rPr>
        <w:rFonts w:ascii="Wingdings" w:hAnsi="Wingdings" w:hint="default"/>
      </w:rPr>
    </w:lvl>
    <w:lvl w:ilvl="1" w:tplc="041D0003">
      <w:start w:val="1"/>
      <w:numFmt w:val="bullet"/>
      <w:lvlText w:val="o"/>
      <w:lvlJc w:val="left"/>
      <w:pPr>
        <w:ind w:left="1083" w:hanging="360"/>
      </w:pPr>
      <w:rPr>
        <w:rFonts w:ascii="Courier New" w:hAnsi="Courier New" w:cs="Courier New" w:hint="default"/>
      </w:rPr>
    </w:lvl>
    <w:lvl w:ilvl="2" w:tplc="041D0005" w:tentative="1">
      <w:start w:val="1"/>
      <w:numFmt w:val="bullet"/>
      <w:lvlText w:val=""/>
      <w:lvlJc w:val="left"/>
      <w:pPr>
        <w:ind w:left="1803" w:hanging="360"/>
      </w:pPr>
      <w:rPr>
        <w:rFonts w:ascii="Wingdings" w:hAnsi="Wingdings" w:hint="default"/>
      </w:rPr>
    </w:lvl>
    <w:lvl w:ilvl="3" w:tplc="041D0001" w:tentative="1">
      <w:start w:val="1"/>
      <w:numFmt w:val="bullet"/>
      <w:lvlText w:val=""/>
      <w:lvlJc w:val="left"/>
      <w:pPr>
        <w:ind w:left="2523" w:hanging="360"/>
      </w:pPr>
      <w:rPr>
        <w:rFonts w:ascii="Symbol" w:hAnsi="Symbol" w:hint="default"/>
      </w:rPr>
    </w:lvl>
    <w:lvl w:ilvl="4" w:tplc="041D0003" w:tentative="1">
      <w:start w:val="1"/>
      <w:numFmt w:val="bullet"/>
      <w:lvlText w:val="o"/>
      <w:lvlJc w:val="left"/>
      <w:pPr>
        <w:ind w:left="3243" w:hanging="360"/>
      </w:pPr>
      <w:rPr>
        <w:rFonts w:ascii="Courier New" w:hAnsi="Courier New" w:cs="Courier New" w:hint="default"/>
      </w:rPr>
    </w:lvl>
    <w:lvl w:ilvl="5" w:tplc="041D0005" w:tentative="1">
      <w:start w:val="1"/>
      <w:numFmt w:val="bullet"/>
      <w:lvlText w:val=""/>
      <w:lvlJc w:val="left"/>
      <w:pPr>
        <w:ind w:left="3963" w:hanging="360"/>
      </w:pPr>
      <w:rPr>
        <w:rFonts w:ascii="Wingdings" w:hAnsi="Wingdings" w:hint="default"/>
      </w:rPr>
    </w:lvl>
    <w:lvl w:ilvl="6" w:tplc="041D0001" w:tentative="1">
      <w:start w:val="1"/>
      <w:numFmt w:val="bullet"/>
      <w:lvlText w:val=""/>
      <w:lvlJc w:val="left"/>
      <w:pPr>
        <w:ind w:left="4683" w:hanging="360"/>
      </w:pPr>
      <w:rPr>
        <w:rFonts w:ascii="Symbol" w:hAnsi="Symbol" w:hint="default"/>
      </w:rPr>
    </w:lvl>
    <w:lvl w:ilvl="7" w:tplc="041D0003" w:tentative="1">
      <w:start w:val="1"/>
      <w:numFmt w:val="bullet"/>
      <w:lvlText w:val="o"/>
      <w:lvlJc w:val="left"/>
      <w:pPr>
        <w:ind w:left="5403" w:hanging="360"/>
      </w:pPr>
      <w:rPr>
        <w:rFonts w:ascii="Courier New" w:hAnsi="Courier New" w:cs="Courier New" w:hint="default"/>
      </w:rPr>
    </w:lvl>
    <w:lvl w:ilvl="8" w:tplc="041D0005" w:tentative="1">
      <w:start w:val="1"/>
      <w:numFmt w:val="bullet"/>
      <w:lvlText w:val=""/>
      <w:lvlJc w:val="left"/>
      <w:pPr>
        <w:ind w:left="6123" w:hanging="360"/>
      </w:pPr>
      <w:rPr>
        <w:rFonts w:ascii="Wingdings" w:hAnsi="Wingdings" w:hint="default"/>
      </w:rPr>
    </w:lvl>
  </w:abstractNum>
  <w:abstractNum w:abstractNumId="101" w15:restartNumberingAfterBreak="0">
    <w:nsid w:val="76CA6625"/>
    <w:multiLevelType w:val="hybridMultilevel"/>
    <w:tmpl w:val="89BEB8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15:restartNumberingAfterBreak="0">
    <w:nsid w:val="77747B0E"/>
    <w:multiLevelType w:val="hybridMultilevel"/>
    <w:tmpl w:val="45C4F3A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3" w15:restartNumberingAfterBreak="0">
    <w:nsid w:val="779651D7"/>
    <w:multiLevelType w:val="hybridMultilevel"/>
    <w:tmpl w:val="FFFFFFFF"/>
    <w:lvl w:ilvl="0" w:tplc="C7464BD4">
      <w:start w:val="1"/>
      <w:numFmt w:val="decimal"/>
      <w:lvlText w:val="•"/>
      <w:lvlJc w:val="left"/>
      <w:pPr>
        <w:ind w:left="720" w:hanging="360"/>
      </w:pPr>
    </w:lvl>
    <w:lvl w:ilvl="1" w:tplc="67106534">
      <w:start w:val="1"/>
      <w:numFmt w:val="lowerLetter"/>
      <w:lvlText w:val="%2."/>
      <w:lvlJc w:val="left"/>
      <w:pPr>
        <w:ind w:left="1440" w:hanging="360"/>
      </w:pPr>
    </w:lvl>
    <w:lvl w:ilvl="2" w:tplc="DF4E30DC">
      <w:start w:val="1"/>
      <w:numFmt w:val="lowerRoman"/>
      <w:lvlText w:val="%3."/>
      <w:lvlJc w:val="right"/>
      <w:pPr>
        <w:ind w:left="2160" w:hanging="180"/>
      </w:pPr>
    </w:lvl>
    <w:lvl w:ilvl="3" w:tplc="D646DEB6">
      <w:start w:val="1"/>
      <w:numFmt w:val="decimal"/>
      <w:lvlText w:val="%4."/>
      <w:lvlJc w:val="left"/>
      <w:pPr>
        <w:ind w:left="2880" w:hanging="360"/>
      </w:pPr>
    </w:lvl>
    <w:lvl w:ilvl="4" w:tplc="8162EDDA">
      <w:start w:val="1"/>
      <w:numFmt w:val="lowerLetter"/>
      <w:lvlText w:val="%5."/>
      <w:lvlJc w:val="left"/>
      <w:pPr>
        <w:ind w:left="3600" w:hanging="360"/>
      </w:pPr>
    </w:lvl>
    <w:lvl w:ilvl="5" w:tplc="5D86707E">
      <w:start w:val="1"/>
      <w:numFmt w:val="lowerRoman"/>
      <w:lvlText w:val="%6."/>
      <w:lvlJc w:val="right"/>
      <w:pPr>
        <w:ind w:left="4320" w:hanging="180"/>
      </w:pPr>
    </w:lvl>
    <w:lvl w:ilvl="6" w:tplc="0428B1DC">
      <w:start w:val="1"/>
      <w:numFmt w:val="decimal"/>
      <w:lvlText w:val="%7."/>
      <w:lvlJc w:val="left"/>
      <w:pPr>
        <w:ind w:left="5040" w:hanging="360"/>
      </w:pPr>
    </w:lvl>
    <w:lvl w:ilvl="7" w:tplc="EE1EA786">
      <w:start w:val="1"/>
      <w:numFmt w:val="lowerLetter"/>
      <w:lvlText w:val="%8."/>
      <w:lvlJc w:val="left"/>
      <w:pPr>
        <w:ind w:left="5760" w:hanging="360"/>
      </w:pPr>
    </w:lvl>
    <w:lvl w:ilvl="8" w:tplc="4F0A82DC">
      <w:start w:val="1"/>
      <w:numFmt w:val="lowerRoman"/>
      <w:lvlText w:val="%9."/>
      <w:lvlJc w:val="right"/>
      <w:pPr>
        <w:ind w:left="6480" w:hanging="180"/>
      </w:pPr>
    </w:lvl>
  </w:abstractNum>
  <w:abstractNum w:abstractNumId="104" w15:restartNumberingAfterBreak="0">
    <w:nsid w:val="783D254C"/>
    <w:multiLevelType w:val="hybridMultilevel"/>
    <w:tmpl w:val="FFFFFFFF"/>
    <w:lvl w:ilvl="0" w:tplc="047C748E">
      <w:start w:val="1"/>
      <w:numFmt w:val="bullet"/>
      <w:lvlText w:val="·"/>
      <w:lvlJc w:val="left"/>
      <w:pPr>
        <w:ind w:left="720" w:hanging="360"/>
      </w:pPr>
      <w:rPr>
        <w:rFonts w:ascii="Symbol" w:hAnsi="Symbol" w:hint="default"/>
      </w:rPr>
    </w:lvl>
    <w:lvl w:ilvl="1" w:tplc="DFB25426">
      <w:start w:val="1"/>
      <w:numFmt w:val="bullet"/>
      <w:lvlText w:val="o"/>
      <w:lvlJc w:val="left"/>
      <w:pPr>
        <w:ind w:left="1440" w:hanging="360"/>
      </w:pPr>
      <w:rPr>
        <w:rFonts w:ascii="Courier New" w:hAnsi="Courier New" w:hint="default"/>
      </w:rPr>
    </w:lvl>
    <w:lvl w:ilvl="2" w:tplc="CB645B16">
      <w:start w:val="1"/>
      <w:numFmt w:val="bullet"/>
      <w:lvlText w:val=""/>
      <w:lvlJc w:val="left"/>
      <w:pPr>
        <w:ind w:left="2160" w:hanging="360"/>
      </w:pPr>
      <w:rPr>
        <w:rFonts w:ascii="Wingdings" w:hAnsi="Wingdings" w:hint="default"/>
      </w:rPr>
    </w:lvl>
    <w:lvl w:ilvl="3" w:tplc="E71C9B8C">
      <w:start w:val="1"/>
      <w:numFmt w:val="bullet"/>
      <w:lvlText w:val=""/>
      <w:lvlJc w:val="left"/>
      <w:pPr>
        <w:ind w:left="2880" w:hanging="360"/>
      </w:pPr>
      <w:rPr>
        <w:rFonts w:ascii="Symbol" w:hAnsi="Symbol" w:hint="default"/>
      </w:rPr>
    </w:lvl>
    <w:lvl w:ilvl="4" w:tplc="F538F4FE">
      <w:start w:val="1"/>
      <w:numFmt w:val="bullet"/>
      <w:lvlText w:val="o"/>
      <w:lvlJc w:val="left"/>
      <w:pPr>
        <w:ind w:left="3600" w:hanging="360"/>
      </w:pPr>
      <w:rPr>
        <w:rFonts w:ascii="Courier New" w:hAnsi="Courier New" w:hint="default"/>
      </w:rPr>
    </w:lvl>
    <w:lvl w:ilvl="5" w:tplc="67C8C498">
      <w:start w:val="1"/>
      <w:numFmt w:val="bullet"/>
      <w:lvlText w:val=""/>
      <w:lvlJc w:val="left"/>
      <w:pPr>
        <w:ind w:left="4320" w:hanging="360"/>
      </w:pPr>
      <w:rPr>
        <w:rFonts w:ascii="Wingdings" w:hAnsi="Wingdings" w:hint="default"/>
      </w:rPr>
    </w:lvl>
    <w:lvl w:ilvl="6" w:tplc="8F1ED798">
      <w:start w:val="1"/>
      <w:numFmt w:val="bullet"/>
      <w:lvlText w:val=""/>
      <w:lvlJc w:val="left"/>
      <w:pPr>
        <w:ind w:left="5040" w:hanging="360"/>
      </w:pPr>
      <w:rPr>
        <w:rFonts w:ascii="Symbol" w:hAnsi="Symbol" w:hint="default"/>
      </w:rPr>
    </w:lvl>
    <w:lvl w:ilvl="7" w:tplc="94646DFA">
      <w:start w:val="1"/>
      <w:numFmt w:val="bullet"/>
      <w:lvlText w:val="o"/>
      <w:lvlJc w:val="left"/>
      <w:pPr>
        <w:ind w:left="5760" w:hanging="360"/>
      </w:pPr>
      <w:rPr>
        <w:rFonts w:ascii="Courier New" w:hAnsi="Courier New" w:hint="default"/>
      </w:rPr>
    </w:lvl>
    <w:lvl w:ilvl="8" w:tplc="6D943980">
      <w:start w:val="1"/>
      <w:numFmt w:val="bullet"/>
      <w:lvlText w:val=""/>
      <w:lvlJc w:val="left"/>
      <w:pPr>
        <w:ind w:left="6480" w:hanging="360"/>
      </w:pPr>
      <w:rPr>
        <w:rFonts w:ascii="Wingdings" w:hAnsi="Wingdings" w:hint="default"/>
      </w:rPr>
    </w:lvl>
  </w:abstractNum>
  <w:abstractNum w:abstractNumId="105" w15:restartNumberingAfterBreak="0">
    <w:nsid w:val="78AA588D"/>
    <w:multiLevelType w:val="hybridMultilevel"/>
    <w:tmpl w:val="BB50865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15:restartNumberingAfterBreak="0">
    <w:nsid w:val="79CF5E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A407A1F"/>
    <w:multiLevelType w:val="hybridMultilevel"/>
    <w:tmpl w:val="79867A3E"/>
    <w:lvl w:ilvl="0" w:tplc="041D0001">
      <w:start w:val="1"/>
      <w:numFmt w:val="bullet"/>
      <w:lvlText w:val=""/>
      <w:lvlJc w:val="left"/>
      <w:pPr>
        <w:ind w:left="360" w:hanging="360"/>
      </w:pPr>
      <w:rPr>
        <w:rFonts w:ascii="Symbol" w:hAnsi="Symbol" w:hint="default"/>
      </w:rPr>
    </w:lvl>
    <w:lvl w:ilvl="1" w:tplc="F1C0F352">
      <w:start w:val="1"/>
      <w:numFmt w:val="bullet"/>
      <w:lvlText w:val="o"/>
      <w:lvlJc w:val="left"/>
      <w:pPr>
        <w:ind w:left="1080" w:hanging="360"/>
      </w:pPr>
      <w:rPr>
        <w:rFonts w:ascii="Courier New" w:hAnsi="Courier New" w:hint="default"/>
      </w:rPr>
    </w:lvl>
    <w:lvl w:ilvl="2" w:tplc="5492C63C">
      <w:start w:val="1"/>
      <w:numFmt w:val="bullet"/>
      <w:lvlText w:val=""/>
      <w:lvlJc w:val="left"/>
      <w:pPr>
        <w:ind w:left="1800" w:hanging="360"/>
      </w:pPr>
      <w:rPr>
        <w:rFonts w:ascii="Wingdings" w:hAnsi="Wingdings" w:hint="default"/>
      </w:rPr>
    </w:lvl>
    <w:lvl w:ilvl="3" w:tplc="7F624F42">
      <w:start w:val="1"/>
      <w:numFmt w:val="bullet"/>
      <w:lvlText w:val=""/>
      <w:lvlJc w:val="left"/>
      <w:pPr>
        <w:ind w:left="2520" w:hanging="360"/>
      </w:pPr>
      <w:rPr>
        <w:rFonts w:ascii="Symbol" w:hAnsi="Symbol" w:hint="default"/>
      </w:rPr>
    </w:lvl>
    <w:lvl w:ilvl="4" w:tplc="EB0CBF6E">
      <w:start w:val="1"/>
      <w:numFmt w:val="bullet"/>
      <w:lvlText w:val="o"/>
      <w:lvlJc w:val="left"/>
      <w:pPr>
        <w:ind w:left="3240" w:hanging="360"/>
      </w:pPr>
      <w:rPr>
        <w:rFonts w:ascii="Courier New" w:hAnsi="Courier New" w:hint="default"/>
      </w:rPr>
    </w:lvl>
    <w:lvl w:ilvl="5" w:tplc="5E64B3DC">
      <w:start w:val="1"/>
      <w:numFmt w:val="bullet"/>
      <w:lvlText w:val=""/>
      <w:lvlJc w:val="left"/>
      <w:pPr>
        <w:ind w:left="3960" w:hanging="360"/>
      </w:pPr>
      <w:rPr>
        <w:rFonts w:ascii="Wingdings" w:hAnsi="Wingdings" w:hint="default"/>
      </w:rPr>
    </w:lvl>
    <w:lvl w:ilvl="6" w:tplc="9DA8E3DE">
      <w:start w:val="1"/>
      <w:numFmt w:val="bullet"/>
      <w:lvlText w:val=""/>
      <w:lvlJc w:val="left"/>
      <w:pPr>
        <w:ind w:left="4680" w:hanging="360"/>
      </w:pPr>
      <w:rPr>
        <w:rFonts w:ascii="Symbol" w:hAnsi="Symbol" w:hint="default"/>
      </w:rPr>
    </w:lvl>
    <w:lvl w:ilvl="7" w:tplc="5E3A558A">
      <w:start w:val="1"/>
      <w:numFmt w:val="bullet"/>
      <w:lvlText w:val="o"/>
      <w:lvlJc w:val="left"/>
      <w:pPr>
        <w:ind w:left="5400" w:hanging="360"/>
      </w:pPr>
      <w:rPr>
        <w:rFonts w:ascii="Courier New" w:hAnsi="Courier New" w:hint="default"/>
      </w:rPr>
    </w:lvl>
    <w:lvl w:ilvl="8" w:tplc="150850D4">
      <w:start w:val="1"/>
      <w:numFmt w:val="bullet"/>
      <w:lvlText w:val=""/>
      <w:lvlJc w:val="left"/>
      <w:pPr>
        <w:ind w:left="6120" w:hanging="360"/>
      </w:pPr>
      <w:rPr>
        <w:rFonts w:ascii="Wingdings" w:hAnsi="Wingdings" w:hint="default"/>
      </w:rPr>
    </w:lvl>
  </w:abstractNum>
  <w:abstractNum w:abstractNumId="108" w15:restartNumberingAfterBreak="0">
    <w:nsid w:val="7B0D314E"/>
    <w:multiLevelType w:val="hybridMultilevel"/>
    <w:tmpl w:val="FFFFFFFF"/>
    <w:lvl w:ilvl="0" w:tplc="F33493EE">
      <w:start w:val="1"/>
      <w:numFmt w:val="bullet"/>
      <w:lvlText w:val="·"/>
      <w:lvlJc w:val="left"/>
      <w:pPr>
        <w:ind w:left="720" w:hanging="360"/>
      </w:pPr>
      <w:rPr>
        <w:rFonts w:ascii="Symbol" w:hAnsi="Symbol" w:hint="default"/>
      </w:rPr>
    </w:lvl>
    <w:lvl w:ilvl="1" w:tplc="BB9E2EC2">
      <w:start w:val="1"/>
      <w:numFmt w:val="bullet"/>
      <w:lvlText w:val="o"/>
      <w:lvlJc w:val="left"/>
      <w:pPr>
        <w:ind w:left="1440" w:hanging="360"/>
      </w:pPr>
      <w:rPr>
        <w:rFonts w:ascii="Courier New" w:hAnsi="Courier New" w:hint="default"/>
      </w:rPr>
    </w:lvl>
    <w:lvl w:ilvl="2" w:tplc="41DCED34">
      <w:start w:val="1"/>
      <w:numFmt w:val="bullet"/>
      <w:lvlText w:val=""/>
      <w:lvlJc w:val="left"/>
      <w:pPr>
        <w:ind w:left="2160" w:hanging="360"/>
      </w:pPr>
      <w:rPr>
        <w:rFonts w:ascii="Wingdings" w:hAnsi="Wingdings" w:hint="default"/>
      </w:rPr>
    </w:lvl>
    <w:lvl w:ilvl="3" w:tplc="7F6CF99A">
      <w:start w:val="1"/>
      <w:numFmt w:val="bullet"/>
      <w:lvlText w:val=""/>
      <w:lvlJc w:val="left"/>
      <w:pPr>
        <w:ind w:left="2880" w:hanging="360"/>
      </w:pPr>
      <w:rPr>
        <w:rFonts w:ascii="Symbol" w:hAnsi="Symbol" w:hint="default"/>
      </w:rPr>
    </w:lvl>
    <w:lvl w:ilvl="4" w:tplc="56044610">
      <w:start w:val="1"/>
      <w:numFmt w:val="bullet"/>
      <w:lvlText w:val="o"/>
      <w:lvlJc w:val="left"/>
      <w:pPr>
        <w:ind w:left="3600" w:hanging="360"/>
      </w:pPr>
      <w:rPr>
        <w:rFonts w:ascii="Courier New" w:hAnsi="Courier New" w:hint="default"/>
      </w:rPr>
    </w:lvl>
    <w:lvl w:ilvl="5" w:tplc="49D4BD8E">
      <w:start w:val="1"/>
      <w:numFmt w:val="bullet"/>
      <w:lvlText w:val=""/>
      <w:lvlJc w:val="left"/>
      <w:pPr>
        <w:ind w:left="4320" w:hanging="360"/>
      </w:pPr>
      <w:rPr>
        <w:rFonts w:ascii="Wingdings" w:hAnsi="Wingdings" w:hint="default"/>
      </w:rPr>
    </w:lvl>
    <w:lvl w:ilvl="6" w:tplc="85AA3A54">
      <w:start w:val="1"/>
      <w:numFmt w:val="bullet"/>
      <w:lvlText w:val=""/>
      <w:lvlJc w:val="left"/>
      <w:pPr>
        <w:ind w:left="5040" w:hanging="360"/>
      </w:pPr>
      <w:rPr>
        <w:rFonts w:ascii="Symbol" w:hAnsi="Symbol" w:hint="default"/>
      </w:rPr>
    </w:lvl>
    <w:lvl w:ilvl="7" w:tplc="0682090E">
      <w:start w:val="1"/>
      <w:numFmt w:val="bullet"/>
      <w:lvlText w:val="o"/>
      <w:lvlJc w:val="left"/>
      <w:pPr>
        <w:ind w:left="5760" w:hanging="360"/>
      </w:pPr>
      <w:rPr>
        <w:rFonts w:ascii="Courier New" w:hAnsi="Courier New" w:hint="default"/>
      </w:rPr>
    </w:lvl>
    <w:lvl w:ilvl="8" w:tplc="C3866F08">
      <w:start w:val="1"/>
      <w:numFmt w:val="bullet"/>
      <w:lvlText w:val=""/>
      <w:lvlJc w:val="left"/>
      <w:pPr>
        <w:ind w:left="6480" w:hanging="360"/>
      </w:pPr>
      <w:rPr>
        <w:rFonts w:ascii="Wingdings" w:hAnsi="Wingdings" w:hint="default"/>
      </w:rPr>
    </w:lvl>
  </w:abstractNum>
  <w:abstractNum w:abstractNumId="109" w15:restartNumberingAfterBreak="0">
    <w:nsid w:val="7CFC8DC3"/>
    <w:multiLevelType w:val="hybridMultilevel"/>
    <w:tmpl w:val="FFFFFFFF"/>
    <w:lvl w:ilvl="0" w:tplc="6BBC833C">
      <w:start w:val="1"/>
      <w:numFmt w:val="bullet"/>
      <w:lvlText w:val="·"/>
      <w:lvlJc w:val="left"/>
      <w:pPr>
        <w:ind w:left="720" w:hanging="360"/>
      </w:pPr>
      <w:rPr>
        <w:rFonts w:ascii="Symbol" w:hAnsi="Symbol" w:hint="default"/>
      </w:rPr>
    </w:lvl>
    <w:lvl w:ilvl="1" w:tplc="2D34687C">
      <w:start w:val="1"/>
      <w:numFmt w:val="bullet"/>
      <w:lvlText w:val="o"/>
      <w:lvlJc w:val="left"/>
      <w:pPr>
        <w:ind w:left="1440" w:hanging="360"/>
      </w:pPr>
      <w:rPr>
        <w:rFonts w:ascii="Courier New" w:hAnsi="Courier New" w:hint="default"/>
      </w:rPr>
    </w:lvl>
    <w:lvl w:ilvl="2" w:tplc="B6A461E4">
      <w:start w:val="1"/>
      <w:numFmt w:val="bullet"/>
      <w:lvlText w:val=""/>
      <w:lvlJc w:val="left"/>
      <w:pPr>
        <w:ind w:left="2160" w:hanging="360"/>
      </w:pPr>
      <w:rPr>
        <w:rFonts w:ascii="Wingdings" w:hAnsi="Wingdings" w:hint="default"/>
      </w:rPr>
    </w:lvl>
    <w:lvl w:ilvl="3" w:tplc="DAACB4F6">
      <w:start w:val="1"/>
      <w:numFmt w:val="bullet"/>
      <w:lvlText w:val=""/>
      <w:lvlJc w:val="left"/>
      <w:pPr>
        <w:ind w:left="2880" w:hanging="360"/>
      </w:pPr>
      <w:rPr>
        <w:rFonts w:ascii="Symbol" w:hAnsi="Symbol" w:hint="default"/>
      </w:rPr>
    </w:lvl>
    <w:lvl w:ilvl="4" w:tplc="B8C85558">
      <w:start w:val="1"/>
      <w:numFmt w:val="bullet"/>
      <w:lvlText w:val="o"/>
      <w:lvlJc w:val="left"/>
      <w:pPr>
        <w:ind w:left="3600" w:hanging="360"/>
      </w:pPr>
      <w:rPr>
        <w:rFonts w:ascii="Courier New" w:hAnsi="Courier New" w:hint="default"/>
      </w:rPr>
    </w:lvl>
    <w:lvl w:ilvl="5" w:tplc="95A2F8C0">
      <w:start w:val="1"/>
      <w:numFmt w:val="bullet"/>
      <w:lvlText w:val=""/>
      <w:lvlJc w:val="left"/>
      <w:pPr>
        <w:ind w:left="4320" w:hanging="360"/>
      </w:pPr>
      <w:rPr>
        <w:rFonts w:ascii="Wingdings" w:hAnsi="Wingdings" w:hint="default"/>
      </w:rPr>
    </w:lvl>
    <w:lvl w:ilvl="6" w:tplc="70C82240">
      <w:start w:val="1"/>
      <w:numFmt w:val="bullet"/>
      <w:lvlText w:val=""/>
      <w:lvlJc w:val="left"/>
      <w:pPr>
        <w:ind w:left="5040" w:hanging="360"/>
      </w:pPr>
      <w:rPr>
        <w:rFonts w:ascii="Symbol" w:hAnsi="Symbol" w:hint="default"/>
      </w:rPr>
    </w:lvl>
    <w:lvl w:ilvl="7" w:tplc="448C11A6">
      <w:start w:val="1"/>
      <w:numFmt w:val="bullet"/>
      <w:lvlText w:val="o"/>
      <w:lvlJc w:val="left"/>
      <w:pPr>
        <w:ind w:left="5760" w:hanging="360"/>
      </w:pPr>
      <w:rPr>
        <w:rFonts w:ascii="Courier New" w:hAnsi="Courier New" w:hint="default"/>
      </w:rPr>
    </w:lvl>
    <w:lvl w:ilvl="8" w:tplc="78304AE4">
      <w:start w:val="1"/>
      <w:numFmt w:val="bullet"/>
      <w:lvlText w:val=""/>
      <w:lvlJc w:val="left"/>
      <w:pPr>
        <w:ind w:left="6480" w:hanging="360"/>
      </w:pPr>
      <w:rPr>
        <w:rFonts w:ascii="Wingdings" w:hAnsi="Wingdings" w:hint="default"/>
      </w:rPr>
    </w:lvl>
  </w:abstractNum>
  <w:abstractNum w:abstractNumId="110" w15:restartNumberingAfterBreak="0">
    <w:nsid w:val="7D4A5183"/>
    <w:multiLevelType w:val="hybridMultilevel"/>
    <w:tmpl w:val="8D4045D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1" w15:restartNumberingAfterBreak="0">
    <w:nsid w:val="7DD5C35E"/>
    <w:multiLevelType w:val="hybridMultilevel"/>
    <w:tmpl w:val="FFFFFFFF"/>
    <w:lvl w:ilvl="0" w:tplc="0BFE7282">
      <w:start w:val="1"/>
      <w:numFmt w:val="bullet"/>
      <w:lvlText w:val="·"/>
      <w:lvlJc w:val="left"/>
      <w:pPr>
        <w:ind w:left="720" w:hanging="360"/>
      </w:pPr>
      <w:rPr>
        <w:rFonts w:ascii="Symbol" w:hAnsi="Symbol" w:hint="default"/>
      </w:rPr>
    </w:lvl>
    <w:lvl w:ilvl="1" w:tplc="7864260E">
      <w:start w:val="1"/>
      <w:numFmt w:val="bullet"/>
      <w:lvlText w:val="o"/>
      <w:lvlJc w:val="left"/>
      <w:pPr>
        <w:ind w:left="1440" w:hanging="360"/>
      </w:pPr>
      <w:rPr>
        <w:rFonts w:ascii="Courier New" w:hAnsi="Courier New" w:hint="default"/>
      </w:rPr>
    </w:lvl>
    <w:lvl w:ilvl="2" w:tplc="5FF6EDBC">
      <w:start w:val="1"/>
      <w:numFmt w:val="bullet"/>
      <w:lvlText w:val=""/>
      <w:lvlJc w:val="left"/>
      <w:pPr>
        <w:ind w:left="2160" w:hanging="360"/>
      </w:pPr>
      <w:rPr>
        <w:rFonts w:ascii="Wingdings" w:hAnsi="Wingdings" w:hint="default"/>
      </w:rPr>
    </w:lvl>
    <w:lvl w:ilvl="3" w:tplc="FD402F1A">
      <w:start w:val="1"/>
      <w:numFmt w:val="bullet"/>
      <w:lvlText w:val=""/>
      <w:lvlJc w:val="left"/>
      <w:pPr>
        <w:ind w:left="2880" w:hanging="360"/>
      </w:pPr>
      <w:rPr>
        <w:rFonts w:ascii="Symbol" w:hAnsi="Symbol" w:hint="default"/>
      </w:rPr>
    </w:lvl>
    <w:lvl w:ilvl="4" w:tplc="7B84F1F2">
      <w:start w:val="1"/>
      <w:numFmt w:val="bullet"/>
      <w:lvlText w:val="o"/>
      <w:lvlJc w:val="left"/>
      <w:pPr>
        <w:ind w:left="3600" w:hanging="360"/>
      </w:pPr>
      <w:rPr>
        <w:rFonts w:ascii="Courier New" w:hAnsi="Courier New" w:hint="default"/>
      </w:rPr>
    </w:lvl>
    <w:lvl w:ilvl="5" w:tplc="581E005E">
      <w:start w:val="1"/>
      <w:numFmt w:val="bullet"/>
      <w:lvlText w:val=""/>
      <w:lvlJc w:val="left"/>
      <w:pPr>
        <w:ind w:left="4320" w:hanging="360"/>
      </w:pPr>
      <w:rPr>
        <w:rFonts w:ascii="Wingdings" w:hAnsi="Wingdings" w:hint="default"/>
      </w:rPr>
    </w:lvl>
    <w:lvl w:ilvl="6" w:tplc="6D442802">
      <w:start w:val="1"/>
      <w:numFmt w:val="bullet"/>
      <w:lvlText w:val=""/>
      <w:lvlJc w:val="left"/>
      <w:pPr>
        <w:ind w:left="5040" w:hanging="360"/>
      </w:pPr>
      <w:rPr>
        <w:rFonts w:ascii="Symbol" w:hAnsi="Symbol" w:hint="default"/>
      </w:rPr>
    </w:lvl>
    <w:lvl w:ilvl="7" w:tplc="59A2F280">
      <w:start w:val="1"/>
      <w:numFmt w:val="bullet"/>
      <w:lvlText w:val="o"/>
      <w:lvlJc w:val="left"/>
      <w:pPr>
        <w:ind w:left="5760" w:hanging="360"/>
      </w:pPr>
      <w:rPr>
        <w:rFonts w:ascii="Courier New" w:hAnsi="Courier New" w:hint="default"/>
      </w:rPr>
    </w:lvl>
    <w:lvl w:ilvl="8" w:tplc="DFA8BAC4">
      <w:start w:val="1"/>
      <w:numFmt w:val="bullet"/>
      <w:lvlText w:val=""/>
      <w:lvlJc w:val="left"/>
      <w:pPr>
        <w:ind w:left="6480" w:hanging="360"/>
      </w:pPr>
      <w:rPr>
        <w:rFonts w:ascii="Wingdings" w:hAnsi="Wingdings" w:hint="default"/>
      </w:rPr>
    </w:lvl>
  </w:abstractNum>
  <w:num w:numId="1" w16cid:durableId="2104757219">
    <w:abstractNumId w:val="61"/>
  </w:num>
  <w:num w:numId="2" w16cid:durableId="1285650828">
    <w:abstractNumId w:val="97"/>
  </w:num>
  <w:num w:numId="3" w16cid:durableId="1275017190">
    <w:abstractNumId w:val="75"/>
  </w:num>
  <w:num w:numId="4" w16cid:durableId="166756044">
    <w:abstractNumId w:val="24"/>
  </w:num>
  <w:num w:numId="5" w16cid:durableId="553124530">
    <w:abstractNumId w:val="62"/>
  </w:num>
  <w:num w:numId="6" w16cid:durableId="593129101">
    <w:abstractNumId w:val="52"/>
  </w:num>
  <w:num w:numId="7" w16cid:durableId="1808350761">
    <w:abstractNumId w:val="110"/>
  </w:num>
  <w:num w:numId="8" w16cid:durableId="2046246687">
    <w:abstractNumId w:val="107"/>
  </w:num>
  <w:num w:numId="9" w16cid:durableId="735057805">
    <w:abstractNumId w:val="100"/>
  </w:num>
  <w:num w:numId="10" w16cid:durableId="1558859124">
    <w:abstractNumId w:val="29"/>
  </w:num>
  <w:num w:numId="11" w16cid:durableId="343672836">
    <w:abstractNumId w:val="88"/>
  </w:num>
  <w:num w:numId="12" w16cid:durableId="1086347546">
    <w:abstractNumId w:val="89"/>
  </w:num>
  <w:num w:numId="13" w16cid:durableId="1968587560">
    <w:abstractNumId w:val="30"/>
  </w:num>
  <w:num w:numId="14" w16cid:durableId="2002810182">
    <w:abstractNumId w:val="64"/>
  </w:num>
  <w:num w:numId="15" w16cid:durableId="1670139872">
    <w:abstractNumId w:val="6"/>
  </w:num>
  <w:num w:numId="16" w16cid:durableId="224217156">
    <w:abstractNumId w:val="20"/>
  </w:num>
  <w:num w:numId="17" w16cid:durableId="1801652366">
    <w:abstractNumId w:val="83"/>
  </w:num>
  <w:num w:numId="18" w16cid:durableId="994063272">
    <w:abstractNumId w:val="81"/>
  </w:num>
  <w:num w:numId="19" w16cid:durableId="408772162">
    <w:abstractNumId w:val="51"/>
  </w:num>
  <w:num w:numId="20" w16cid:durableId="611009461">
    <w:abstractNumId w:val="47"/>
  </w:num>
  <w:num w:numId="21" w16cid:durableId="1808470608">
    <w:abstractNumId w:val="35"/>
  </w:num>
  <w:num w:numId="22" w16cid:durableId="1665283324">
    <w:abstractNumId w:val="102"/>
  </w:num>
  <w:num w:numId="23" w16cid:durableId="8222616">
    <w:abstractNumId w:val="59"/>
  </w:num>
  <w:num w:numId="24" w16cid:durableId="1092552850">
    <w:abstractNumId w:val="93"/>
  </w:num>
  <w:num w:numId="25" w16cid:durableId="17775491">
    <w:abstractNumId w:val="48"/>
  </w:num>
  <w:num w:numId="26" w16cid:durableId="1519345762">
    <w:abstractNumId w:val="76"/>
  </w:num>
  <w:num w:numId="27" w16cid:durableId="1614047928">
    <w:abstractNumId w:val="98"/>
  </w:num>
  <w:num w:numId="28" w16cid:durableId="417751563">
    <w:abstractNumId w:val="2"/>
  </w:num>
  <w:num w:numId="29" w16cid:durableId="802886868">
    <w:abstractNumId w:val="45"/>
  </w:num>
  <w:num w:numId="30" w16cid:durableId="13264917">
    <w:abstractNumId w:val="32"/>
  </w:num>
  <w:num w:numId="31" w16cid:durableId="1120034086">
    <w:abstractNumId w:val="39"/>
  </w:num>
  <w:num w:numId="32" w16cid:durableId="316153451">
    <w:abstractNumId w:val="38"/>
  </w:num>
  <w:num w:numId="33" w16cid:durableId="467630813">
    <w:abstractNumId w:val="42"/>
  </w:num>
  <w:num w:numId="34" w16cid:durableId="89158529">
    <w:abstractNumId w:val="94"/>
  </w:num>
  <w:num w:numId="35" w16cid:durableId="1837723715">
    <w:abstractNumId w:val="71"/>
  </w:num>
  <w:num w:numId="36" w16cid:durableId="1833375014">
    <w:abstractNumId w:val="27"/>
  </w:num>
  <w:num w:numId="37" w16cid:durableId="466241192">
    <w:abstractNumId w:val="73"/>
  </w:num>
  <w:num w:numId="38" w16cid:durableId="1441025218">
    <w:abstractNumId w:val="78"/>
  </w:num>
  <w:num w:numId="39" w16cid:durableId="1258441372">
    <w:abstractNumId w:val="7"/>
  </w:num>
  <w:num w:numId="40" w16cid:durableId="383139272">
    <w:abstractNumId w:val="91"/>
  </w:num>
  <w:num w:numId="41" w16cid:durableId="752513484">
    <w:abstractNumId w:val="72"/>
  </w:num>
  <w:num w:numId="42" w16cid:durableId="2110392908">
    <w:abstractNumId w:val="43"/>
  </w:num>
  <w:num w:numId="43" w16cid:durableId="1830977295">
    <w:abstractNumId w:val="31"/>
  </w:num>
  <w:num w:numId="44" w16cid:durableId="816386176">
    <w:abstractNumId w:val="37"/>
  </w:num>
  <w:num w:numId="45" w16cid:durableId="998533613">
    <w:abstractNumId w:val="80"/>
  </w:num>
  <w:num w:numId="46" w16cid:durableId="1868983148">
    <w:abstractNumId w:val="87"/>
  </w:num>
  <w:num w:numId="47" w16cid:durableId="967668462">
    <w:abstractNumId w:val="79"/>
  </w:num>
  <w:num w:numId="48" w16cid:durableId="770900614">
    <w:abstractNumId w:val="58"/>
  </w:num>
  <w:num w:numId="49" w16cid:durableId="2138405812">
    <w:abstractNumId w:val="101"/>
  </w:num>
  <w:num w:numId="50" w16cid:durableId="1628468988">
    <w:abstractNumId w:val="86"/>
  </w:num>
  <w:num w:numId="51" w16cid:durableId="732504603">
    <w:abstractNumId w:val="106"/>
  </w:num>
  <w:num w:numId="52" w16cid:durableId="539244289">
    <w:abstractNumId w:val="68"/>
  </w:num>
  <w:num w:numId="53" w16cid:durableId="480737067">
    <w:abstractNumId w:val="55"/>
  </w:num>
  <w:num w:numId="54" w16cid:durableId="1821532072">
    <w:abstractNumId w:val="90"/>
  </w:num>
  <w:num w:numId="55" w16cid:durableId="1265042361">
    <w:abstractNumId w:val="54"/>
  </w:num>
  <w:num w:numId="56" w16cid:durableId="1463231872">
    <w:abstractNumId w:val="19"/>
  </w:num>
  <w:num w:numId="57" w16cid:durableId="2118258803">
    <w:abstractNumId w:val="84"/>
  </w:num>
  <w:num w:numId="58" w16cid:durableId="654407985">
    <w:abstractNumId w:val="95"/>
  </w:num>
  <w:num w:numId="59" w16cid:durableId="1300108764">
    <w:abstractNumId w:val="15"/>
  </w:num>
  <w:num w:numId="60" w16cid:durableId="1563514986">
    <w:abstractNumId w:val="74"/>
  </w:num>
  <w:num w:numId="61" w16cid:durableId="613289931">
    <w:abstractNumId w:val="36"/>
  </w:num>
  <w:num w:numId="62" w16cid:durableId="2013604272">
    <w:abstractNumId w:val="16"/>
  </w:num>
  <w:num w:numId="63" w16cid:durableId="2011180670">
    <w:abstractNumId w:val="49"/>
  </w:num>
  <w:num w:numId="64" w16cid:durableId="733544839">
    <w:abstractNumId w:val="99"/>
  </w:num>
  <w:num w:numId="65" w16cid:durableId="767041029">
    <w:abstractNumId w:val="44"/>
  </w:num>
  <w:num w:numId="66" w16cid:durableId="371810818">
    <w:abstractNumId w:val="60"/>
  </w:num>
  <w:num w:numId="67" w16cid:durableId="112016530">
    <w:abstractNumId w:val="109"/>
  </w:num>
  <w:num w:numId="68" w16cid:durableId="1917477836">
    <w:abstractNumId w:val="67"/>
  </w:num>
  <w:num w:numId="69" w16cid:durableId="250118122">
    <w:abstractNumId w:val="108"/>
  </w:num>
  <w:num w:numId="70" w16cid:durableId="1863008287">
    <w:abstractNumId w:val="12"/>
  </w:num>
  <w:num w:numId="71" w16cid:durableId="1858737474">
    <w:abstractNumId w:val="1"/>
  </w:num>
  <w:num w:numId="72" w16cid:durableId="1187717808">
    <w:abstractNumId w:val="70"/>
  </w:num>
  <w:num w:numId="73" w16cid:durableId="1414669404">
    <w:abstractNumId w:val="111"/>
  </w:num>
  <w:num w:numId="74" w16cid:durableId="23602494">
    <w:abstractNumId w:val="11"/>
  </w:num>
  <w:num w:numId="75" w16cid:durableId="878476447">
    <w:abstractNumId w:val="50"/>
  </w:num>
  <w:num w:numId="76" w16cid:durableId="587035673">
    <w:abstractNumId w:val="104"/>
  </w:num>
  <w:num w:numId="77" w16cid:durableId="746609296">
    <w:abstractNumId w:val="40"/>
  </w:num>
  <w:num w:numId="78" w16cid:durableId="742339535">
    <w:abstractNumId w:val="9"/>
  </w:num>
  <w:num w:numId="79" w16cid:durableId="278031384">
    <w:abstractNumId w:val="22"/>
  </w:num>
  <w:num w:numId="80" w16cid:durableId="945966664">
    <w:abstractNumId w:val="28"/>
  </w:num>
  <w:num w:numId="81" w16cid:durableId="2109080872">
    <w:abstractNumId w:val="63"/>
  </w:num>
  <w:num w:numId="82" w16cid:durableId="793981000">
    <w:abstractNumId w:val="13"/>
  </w:num>
  <w:num w:numId="83" w16cid:durableId="1511678121">
    <w:abstractNumId w:val="23"/>
  </w:num>
  <w:num w:numId="84" w16cid:durableId="684013357">
    <w:abstractNumId w:val="10"/>
  </w:num>
  <w:num w:numId="85" w16cid:durableId="260532996">
    <w:abstractNumId w:val="3"/>
  </w:num>
  <w:num w:numId="86" w16cid:durableId="1056853494">
    <w:abstractNumId w:val="4"/>
  </w:num>
  <w:num w:numId="87" w16cid:durableId="788352493">
    <w:abstractNumId w:val="85"/>
  </w:num>
  <w:num w:numId="88" w16cid:durableId="623391228">
    <w:abstractNumId w:val="103"/>
  </w:num>
  <w:num w:numId="89" w16cid:durableId="1694381269">
    <w:abstractNumId w:val="77"/>
  </w:num>
  <w:num w:numId="90" w16cid:durableId="510026130">
    <w:abstractNumId w:val="96"/>
  </w:num>
  <w:num w:numId="91" w16cid:durableId="1795323799">
    <w:abstractNumId w:val="18"/>
  </w:num>
  <w:num w:numId="92" w16cid:durableId="804810263">
    <w:abstractNumId w:val="56"/>
  </w:num>
  <w:num w:numId="93" w16cid:durableId="1381705372">
    <w:abstractNumId w:val="69"/>
  </w:num>
  <w:num w:numId="94" w16cid:durableId="1365980259">
    <w:abstractNumId w:val="82"/>
  </w:num>
  <w:num w:numId="95" w16cid:durableId="1526166066">
    <w:abstractNumId w:val="34"/>
  </w:num>
  <w:num w:numId="96" w16cid:durableId="391850498">
    <w:abstractNumId w:val="53"/>
  </w:num>
  <w:num w:numId="97" w16cid:durableId="414517866">
    <w:abstractNumId w:val="33"/>
  </w:num>
  <w:num w:numId="98" w16cid:durableId="1824658867">
    <w:abstractNumId w:val="17"/>
  </w:num>
  <w:num w:numId="99" w16cid:durableId="1962832853">
    <w:abstractNumId w:val="105"/>
  </w:num>
  <w:num w:numId="100" w16cid:durableId="2086150581">
    <w:abstractNumId w:val="57"/>
  </w:num>
  <w:num w:numId="101" w16cid:durableId="1844933998">
    <w:abstractNumId w:val="65"/>
  </w:num>
  <w:num w:numId="102" w16cid:durableId="251623458">
    <w:abstractNumId w:val="14"/>
  </w:num>
  <w:num w:numId="103" w16cid:durableId="173305857">
    <w:abstractNumId w:val="25"/>
  </w:num>
  <w:num w:numId="104" w16cid:durableId="1055467865">
    <w:abstractNumId w:val="0"/>
  </w:num>
  <w:num w:numId="105" w16cid:durableId="544026197">
    <w:abstractNumId w:val="21"/>
  </w:num>
  <w:num w:numId="106" w16cid:durableId="1440641884">
    <w:abstractNumId w:val="92"/>
  </w:num>
  <w:num w:numId="107" w16cid:durableId="1050227807">
    <w:abstractNumId w:val="66"/>
  </w:num>
  <w:num w:numId="108" w16cid:durableId="288555409">
    <w:abstractNumId w:val="41"/>
  </w:num>
  <w:num w:numId="109" w16cid:durableId="490294794">
    <w:abstractNumId w:val="26"/>
  </w:num>
  <w:num w:numId="110" w16cid:durableId="1362898951">
    <w:abstractNumId w:val="46"/>
  </w:num>
  <w:num w:numId="111" w16cid:durableId="1630739320">
    <w:abstractNumId w:val="5"/>
  </w:num>
  <w:num w:numId="112" w16cid:durableId="491532828">
    <w:abstractNumId w:val="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F4D"/>
    <w:rsid w:val="00001009"/>
    <w:rsid w:val="00002FA7"/>
    <w:rsid w:val="00003585"/>
    <w:rsid w:val="00003949"/>
    <w:rsid w:val="00003EC3"/>
    <w:rsid w:val="000049BC"/>
    <w:rsid w:val="00004B07"/>
    <w:rsid w:val="00004F30"/>
    <w:rsid w:val="00005AE0"/>
    <w:rsid w:val="000063B0"/>
    <w:rsid w:val="000063F5"/>
    <w:rsid w:val="000068CD"/>
    <w:rsid w:val="00007440"/>
    <w:rsid w:val="0000774E"/>
    <w:rsid w:val="00007C70"/>
    <w:rsid w:val="00007DAB"/>
    <w:rsid w:val="00007E1C"/>
    <w:rsid w:val="000119A9"/>
    <w:rsid w:val="00012054"/>
    <w:rsid w:val="000125A9"/>
    <w:rsid w:val="00012732"/>
    <w:rsid w:val="00013B20"/>
    <w:rsid w:val="00013FC4"/>
    <w:rsid w:val="00014142"/>
    <w:rsid w:val="000142BD"/>
    <w:rsid w:val="00015284"/>
    <w:rsid w:val="000162CF"/>
    <w:rsid w:val="000167EA"/>
    <w:rsid w:val="00016CD3"/>
    <w:rsid w:val="00017070"/>
    <w:rsid w:val="000176D1"/>
    <w:rsid w:val="00017E4D"/>
    <w:rsid w:val="00020450"/>
    <w:rsid w:val="000204AB"/>
    <w:rsid w:val="000213A7"/>
    <w:rsid w:val="00021A54"/>
    <w:rsid w:val="00021BF4"/>
    <w:rsid w:val="000230A3"/>
    <w:rsid w:val="0002414C"/>
    <w:rsid w:val="0002486E"/>
    <w:rsid w:val="000249DE"/>
    <w:rsid w:val="000257D0"/>
    <w:rsid w:val="00025C7E"/>
    <w:rsid w:val="00026C6C"/>
    <w:rsid w:val="00027222"/>
    <w:rsid w:val="0002748C"/>
    <w:rsid w:val="0002769F"/>
    <w:rsid w:val="00027E83"/>
    <w:rsid w:val="00030EA7"/>
    <w:rsid w:val="000311B1"/>
    <w:rsid w:val="000316EB"/>
    <w:rsid w:val="00031F77"/>
    <w:rsid w:val="000327F4"/>
    <w:rsid w:val="0003307E"/>
    <w:rsid w:val="0003379E"/>
    <w:rsid w:val="00034270"/>
    <w:rsid w:val="000350AB"/>
    <w:rsid w:val="00035A26"/>
    <w:rsid w:val="00035DA5"/>
    <w:rsid w:val="0003616C"/>
    <w:rsid w:val="00036171"/>
    <w:rsid w:val="000365A5"/>
    <w:rsid w:val="00036AA7"/>
    <w:rsid w:val="00036B85"/>
    <w:rsid w:val="00037BE4"/>
    <w:rsid w:val="00037C30"/>
    <w:rsid w:val="000403C4"/>
    <w:rsid w:val="00040CC1"/>
    <w:rsid w:val="00040D34"/>
    <w:rsid w:val="00040E48"/>
    <w:rsid w:val="00041205"/>
    <w:rsid w:val="00041D14"/>
    <w:rsid w:val="00042132"/>
    <w:rsid w:val="00042B46"/>
    <w:rsid w:val="00042EDF"/>
    <w:rsid w:val="00044554"/>
    <w:rsid w:val="00044668"/>
    <w:rsid w:val="00044D84"/>
    <w:rsid w:val="0004585C"/>
    <w:rsid w:val="0004602C"/>
    <w:rsid w:val="00046211"/>
    <w:rsid w:val="000463D3"/>
    <w:rsid w:val="00046474"/>
    <w:rsid w:val="00046E59"/>
    <w:rsid w:val="00046E88"/>
    <w:rsid w:val="00047624"/>
    <w:rsid w:val="00047F46"/>
    <w:rsid w:val="00047FAE"/>
    <w:rsid w:val="00050061"/>
    <w:rsid w:val="00050783"/>
    <w:rsid w:val="00050E6D"/>
    <w:rsid w:val="0005184C"/>
    <w:rsid w:val="00053364"/>
    <w:rsid w:val="00053682"/>
    <w:rsid w:val="00054B61"/>
    <w:rsid w:val="0005570F"/>
    <w:rsid w:val="0005578A"/>
    <w:rsid w:val="000558F4"/>
    <w:rsid w:val="00055E62"/>
    <w:rsid w:val="00056949"/>
    <w:rsid w:val="00056AE5"/>
    <w:rsid w:val="00056AE9"/>
    <w:rsid w:val="0005765B"/>
    <w:rsid w:val="000602BE"/>
    <w:rsid w:val="000607B5"/>
    <w:rsid w:val="00062492"/>
    <w:rsid w:val="0006302C"/>
    <w:rsid w:val="00063122"/>
    <w:rsid w:val="0006398B"/>
    <w:rsid w:val="00063EF0"/>
    <w:rsid w:val="00064883"/>
    <w:rsid w:val="00064A83"/>
    <w:rsid w:val="00065458"/>
    <w:rsid w:val="00065665"/>
    <w:rsid w:val="00065A42"/>
    <w:rsid w:val="00066385"/>
    <w:rsid w:val="0006685E"/>
    <w:rsid w:val="00066DF8"/>
    <w:rsid w:val="000673F0"/>
    <w:rsid w:val="0006770B"/>
    <w:rsid w:val="0006792D"/>
    <w:rsid w:val="00070232"/>
    <w:rsid w:val="00070474"/>
    <w:rsid w:val="00070C99"/>
    <w:rsid w:val="00071634"/>
    <w:rsid w:val="00071715"/>
    <w:rsid w:val="0007233B"/>
    <w:rsid w:val="000728A9"/>
    <w:rsid w:val="0007314C"/>
    <w:rsid w:val="000733FD"/>
    <w:rsid w:val="00075745"/>
    <w:rsid w:val="000762F0"/>
    <w:rsid w:val="000766EB"/>
    <w:rsid w:val="00076E96"/>
    <w:rsid w:val="00077016"/>
    <w:rsid w:val="00077724"/>
    <w:rsid w:val="00077E30"/>
    <w:rsid w:val="00080168"/>
    <w:rsid w:val="00080515"/>
    <w:rsid w:val="000816E3"/>
    <w:rsid w:val="000826D0"/>
    <w:rsid w:val="0008287F"/>
    <w:rsid w:val="0008337E"/>
    <w:rsid w:val="00084A14"/>
    <w:rsid w:val="00084A3D"/>
    <w:rsid w:val="00084FB4"/>
    <w:rsid w:val="000855B2"/>
    <w:rsid w:val="000859F5"/>
    <w:rsid w:val="00085DDE"/>
    <w:rsid w:val="0008689D"/>
    <w:rsid w:val="00086E91"/>
    <w:rsid w:val="00087258"/>
    <w:rsid w:val="00087E33"/>
    <w:rsid w:val="00090755"/>
    <w:rsid w:val="000914A5"/>
    <w:rsid w:val="00091E9D"/>
    <w:rsid w:val="00091F82"/>
    <w:rsid w:val="00091F89"/>
    <w:rsid w:val="00091FC5"/>
    <w:rsid w:val="00092422"/>
    <w:rsid w:val="000929AD"/>
    <w:rsid w:val="000954D4"/>
    <w:rsid w:val="00095DDA"/>
    <w:rsid w:val="00095FB8"/>
    <w:rsid w:val="00096C3C"/>
    <w:rsid w:val="000970EB"/>
    <w:rsid w:val="00097154"/>
    <w:rsid w:val="000A17F4"/>
    <w:rsid w:val="000A1A04"/>
    <w:rsid w:val="000A1E62"/>
    <w:rsid w:val="000A20AF"/>
    <w:rsid w:val="000A3BD5"/>
    <w:rsid w:val="000A4826"/>
    <w:rsid w:val="000A56EE"/>
    <w:rsid w:val="000A65F3"/>
    <w:rsid w:val="000A73A4"/>
    <w:rsid w:val="000A7A75"/>
    <w:rsid w:val="000A7D07"/>
    <w:rsid w:val="000B0555"/>
    <w:rsid w:val="000B061E"/>
    <w:rsid w:val="000B09CA"/>
    <w:rsid w:val="000B1456"/>
    <w:rsid w:val="000B1689"/>
    <w:rsid w:val="000B2403"/>
    <w:rsid w:val="000B255B"/>
    <w:rsid w:val="000B2E70"/>
    <w:rsid w:val="000B3167"/>
    <w:rsid w:val="000B3711"/>
    <w:rsid w:val="000B3C34"/>
    <w:rsid w:val="000B4053"/>
    <w:rsid w:val="000B45E5"/>
    <w:rsid w:val="000B4E92"/>
    <w:rsid w:val="000B58BD"/>
    <w:rsid w:val="000B6396"/>
    <w:rsid w:val="000B6DA3"/>
    <w:rsid w:val="000B7BB0"/>
    <w:rsid w:val="000C03F3"/>
    <w:rsid w:val="000C053C"/>
    <w:rsid w:val="000C0D61"/>
    <w:rsid w:val="000C123E"/>
    <w:rsid w:val="000C149A"/>
    <w:rsid w:val="000C193F"/>
    <w:rsid w:val="000C4345"/>
    <w:rsid w:val="000C4473"/>
    <w:rsid w:val="000C4D30"/>
    <w:rsid w:val="000C5A07"/>
    <w:rsid w:val="000C5B18"/>
    <w:rsid w:val="000C5D0D"/>
    <w:rsid w:val="000C5ECE"/>
    <w:rsid w:val="000C60EF"/>
    <w:rsid w:val="000C6A19"/>
    <w:rsid w:val="000D0338"/>
    <w:rsid w:val="000D1C47"/>
    <w:rsid w:val="000D1C61"/>
    <w:rsid w:val="000D1FD5"/>
    <w:rsid w:val="000D250C"/>
    <w:rsid w:val="000D2A2B"/>
    <w:rsid w:val="000D356E"/>
    <w:rsid w:val="000D36D6"/>
    <w:rsid w:val="000D3AC6"/>
    <w:rsid w:val="000D3B7B"/>
    <w:rsid w:val="000D3CAC"/>
    <w:rsid w:val="000D3D5A"/>
    <w:rsid w:val="000D438D"/>
    <w:rsid w:val="000D4795"/>
    <w:rsid w:val="000D482F"/>
    <w:rsid w:val="000D4DBB"/>
    <w:rsid w:val="000D4E79"/>
    <w:rsid w:val="000D5161"/>
    <w:rsid w:val="000D53D4"/>
    <w:rsid w:val="000D589D"/>
    <w:rsid w:val="000D68FC"/>
    <w:rsid w:val="000D6ADF"/>
    <w:rsid w:val="000D6BD1"/>
    <w:rsid w:val="000D6E5C"/>
    <w:rsid w:val="000D7998"/>
    <w:rsid w:val="000E0001"/>
    <w:rsid w:val="000E07AB"/>
    <w:rsid w:val="000E0910"/>
    <w:rsid w:val="000E0937"/>
    <w:rsid w:val="000E0BB4"/>
    <w:rsid w:val="000E0C92"/>
    <w:rsid w:val="000E1799"/>
    <w:rsid w:val="000E183A"/>
    <w:rsid w:val="000E1952"/>
    <w:rsid w:val="000E1B41"/>
    <w:rsid w:val="000E1BE9"/>
    <w:rsid w:val="000E2F01"/>
    <w:rsid w:val="000E4A74"/>
    <w:rsid w:val="000E53B3"/>
    <w:rsid w:val="000E55B0"/>
    <w:rsid w:val="000E5AC6"/>
    <w:rsid w:val="000E5F51"/>
    <w:rsid w:val="000E6251"/>
    <w:rsid w:val="000E6C1F"/>
    <w:rsid w:val="000E70B2"/>
    <w:rsid w:val="000E7A27"/>
    <w:rsid w:val="000F0562"/>
    <w:rsid w:val="000F080D"/>
    <w:rsid w:val="000F084C"/>
    <w:rsid w:val="000F086C"/>
    <w:rsid w:val="000F127D"/>
    <w:rsid w:val="000F1332"/>
    <w:rsid w:val="000F1A76"/>
    <w:rsid w:val="000F2526"/>
    <w:rsid w:val="000F4A86"/>
    <w:rsid w:val="000F4E41"/>
    <w:rsid w:val="000F567F"/>
    <w:rsid w:val="000F5B69"/>
    <w:rsid w:val="001008D8"/>
    <w:rsid w:val="00101203"/>
    <w:rsid w:val="00101507"/>
    <w:rsid w:val="00101C4C"/>
    <w:rsid w:val="00102A83"/>
    <w:rsid w:val="00102C3A"/>
    <w:rsid w:val="0010316D"/>
    <w:rsid w:val="00103289"/>
    <w:rsid w:val="00103E1B"/>
    <w:rsid w:val="001042A7"/>
    <w:rsid w:val="001049AB"/>
    <w:rsid w:val="00104BBB"/>
    <w:rsid w:val="0010534A"/>
    <w:rsid w:val="001057E4"/>
    <w:rsid w:val="00105E8D"/>
    <w:rsid w:val="00106609"/>
    <w:rsid w:val="0011074A"/>
    <w:rsid w:val="0011277B"/>
    <w:rsid w:val="001139D3"/>
    <w:rsid w:val="00113E5C"/>
    <w:rsid w:val="001143BF"/>
    <w:rsid w:val="0011477F"/>
    <w:rsid w:val="001148D9"/>
    <w:rsid w:val="00114A95"/>
    <w:rsid w:val="0011687B"/>
    <w:rsid w:val="00116DCF"/>
    <w:rsid w:val="00120B63"/>
    <w:rsid w:val="001220EF"/>
    <w:rsid w:val="001221C9"/>
    <w:rsid w:val="0012288A"/>
    <w:rsid w:val="00123018"/>
    <w:rsid w:val="00123117"/>
    <w:rsid w:val="001232F2"/>
    <w:rsid w:val="00123519"/>
    <w:rsid w:val="00123BA5"/>
    <w:rsid w:val="00124378"/>
    <w:rsid w:val="00125545"/>
    <w:rsid w:val="001274BF"/>
    <w:rsid w:val="00127D41"/>
    <w:rsid w:val="0013024E"/>
    <w:rsid w:val="00130713"/>
    <w:rsid w:val="001312F4"/>
    <w:rsid w:val="00131A44"/>
    <w:rsid w:val="001325D5"/>
    <w:rsid w:val="00132BDB"/>
    <w:rsid w:val="00132C57"/>
    <w:rsid w:val="00132CB0"/>
    <w:rsid w:val="00134464"/>
    <w:rsid w:val="001344E9"/>
    <w:rsid w:val="0013452D"/>
    <w:rsid w:val="001352A3"/>
    <w:rsid w:val="00135E7C"/>
    <w:rsid w:val="0013689C"/>
    <w:rsid w:val="00136A89"/>
    <w:rsid w:val="00136FCC"/>
    <w:rsid w:val="001370E4"/>
    <w:rsid w:val="001372AB"/>
    <w:rsid w:val="0013736E"/>
    <w:rsid w:val="0013738C"/>
    <w:rsid w:val="001401FB"/>
    <w:rsid w:val="00140446"/>
    <w:rsid w:val="001405AB"/>
    <w:rsid w:val="001408AF"/>
    <w:rsid w:val="00140FF3"/>
    <w:rsid w:val="001411BF"/>
    <w:rsid w:val="0014128F"/>
    <w:rsid w:val="00141693"/>
    <w:rsid w:val="001422EC"/>
    <w:rsid w:val="0014358F"/>
    <w:rsid w:val="001438E2"/>
    <w:rsid w:val="00143F78"/>
    <w:rsid w:val="00143FF1"/>
    <w:rsid w:val="00144809"/>
    <w:rsid w:val="00144893"/>
    <w:rsid w:val="00145077"/>
    <w:rsid w:val="0014555B"/>
    <w:rsid w:val="001465E6"/>
    <w:rsid w:val="00147185"/>
    <w:rsid w:val="001475A7"/>
    <w:rsid w:val="00147BBF"/>
    <w:rsid w:val="00147BCB"/>
    <w:rsid w:val="00151690"/>
    <w:rsid w:val="00152B58"/>
    <w:rsid w:val="00152FEF"/>
    <w:rsid w:val="00153011"/>
    <w:rsid w:val="00153136"/>
    <w:rsid w:val="0015320B"/>
    <w:rsid w:val="001538A0"/>
    <w:rsid w:val="00153973"/>
    <w:rsid w:val="00155F38"/>
    <w:rsid w:val="001565C7"/>
    <w:rsid w:val="00157B39"/>
    <w:rsid w:val="001609B0"/>
    <w:rsid w:val="00161590"/>
    <w:rsid w:val="00161687"/>
    <w:rsid w:val="001618C5"/>
    <w:rsid w:val="00161D19"/>
    <w:rsid w:val="00162712"/>
    <w:rsid w:val="001629B0"/>
    <w:rsid w:val="00162EA3"/>
    <w:rsid w:val="001638DD"/>
    <w:rsid w:val="00163BC0"/>
    <w:rsid w:val="001644A9"/>
    <w:rsid w:val="001647C8"/>
    <w:rsid w:val="001656A1"/>
    <w:rsid w:val="00165D95"/>
    <w:rsid w:val="00170A02"/>
    <w:rsid w:val="001719BC"/>
    <w:rsid w:val="0017233A"/>
    <w:rsid w:val="001724F7"/>
    <w:rsid w:val="00172D7F"/>
    <w:rsid w:val="00172F61"/>
    <w:rsid w:val="00172FE1"/>
    <w:rsid w:val="00174146"/>
    <w:rsid w:val="001745C8"/>
    <w:rsid w:val="00175457"/>
    <w:rsid w:val="00176847"/>
    <w:rsid w:val="001771A5"/>
    <w:rsid w:val="00180D14"/>
    <w:rsid w:val="0018164E"/>
    <w:rsid w:val="001822BE"/>
    <w:rsid w:val="001825F0"/>
    <w:rsid w:val="00182CAC"/>
    <w:rsid w:val="00183E85"/>
    <w:rsid w:val="00185ED5"/>
    <w:rsid w:val="00186A4E"/>
    <w:rsid w:val="00186A51"/>
    <w:rsid w:val="00187945"/>
    <w:rsid w:val="00187D2E"/>
    <w:rsid w:val="00187E3A"/>
    <w:rsid w:val="0019057C"/>
    <w:rsid w:val="00190C51"/>
    <w:rsid w:val="00190FB1"/>
    <w:rsid w:val="001913AC"/>
    <w:rsid w:val="0019284D"/>
    <w:rsid w:val="00192D15"/>
    <w:rsid w:val="00192D92"/>
    <w:rsid w:val="001932B4"/>
    <w:rsid w:val="001953E9"/>
    <w:rsid w:val="001955F8"/>
    <w:rsid w:val="00195937"/>
    <w:rsid w:val="00195D7A"/>
    <w:rsid w:val="00195ECA"/>
    <w:rsid w:val="00195EEB"/>
    <w:rsid w:val="0019683F"/>
    <w:rsid w:val="00196A03"/>
    <w:rsid w:val="0019710F"/>
    <w:rsid w:val="00197285"/>
    <w:rsid w:val="001A0EED"/>
    <w:rsid w:val="001A14D1"/>
    <w:rsid w:val="001A15C9"/>
    <w:rsid w:val="001A1BBF"/>
    <w:rsid w:val="001A2E9E"/>
    <w:rsid w:val="001A35E3"/>
    <w:rsid w:val="001A37B4"/>
    <w:rsid w:val="001A4631"/>
    <w:rsid w:val="001A4A50"/>
    <w:rsid w:val="001A4D2A"/>
    <w:rsid w:val="001A544B"/>
    <w:rsid w:val="001A54DA"/>
    <w:rsid w:val="001A62F9"/>
    <w:rsid w:val="001A683B"/>
    <w:rsid w:val="001A6841"/>
    <w:rsid w:val="001B002E"/>
    <w:rsid w:val="001B0BD6"/>
    <w:rsid w:val="001B0D64"/>
    <w:rsid w:val="001B19AE"/>
    <w:rsid w:val="001B1C10"/>
    <w:rsid w:val="001B2027"/>
    <w:rsid w:val="001B2A0D"/>
    <w:rsid w:val="001B2D94"/>
    <w:rsid w:val="001B3114"/>
    <w:rsid w:val="001B3BFA"/>
    <w:rsid w:val="001B3F48"/>
    <w:rsid w:val="001B4258"/>
    <w:rsid w:val="001B45BD"/>
    <w:rsid w:val="001B48B4"/>
    <w:rsid w:val="001B5288"/>
    <w:rsid w:val="001B5CE1"/>
    <w:rsid w:val="001B75A2"/>
    <w:rsid w:val="001B792E"/>
    <w:rsid w:val="001B7C7D"/>
    <w:rsid w:val="001B7E61"/>
    <w:rsid w:val="001C0364"/>
    <w:rsid w:val="001C0A95"/>
    <w:rsid w:val="001C3545"/>
    <w:rsid w:val="001C4979"/>
    <w:rsid w:val="001C4FE8"/>
    <w:rsid w:val="001C6D40"/>
    <w:rsid w:val="001C6DA5"/>
    <w:rsid w:val="001C7096"/>
    <w:rsid w:val="001D0762"/>
    <w:rsid w:val="001D0B1D"/>
    <w:rsid w:val="001D0C86"/>
    <w:rsid w:val="001D106E"/>
    <w:rsid w:val="001D2183"/>
    <w:rsid w:val="001D285A"/>
    <w:rsid w:val="001D39F8"/>
    <w:rsid w:val="001D3A94"/>
    <w:rsid w:val="001D3EBA"/>
    <w:rsid w:val="001D40BE"/>
    <w:rsid w:val="001D50AC"/>
    <w:rsid w:val="001D55D1"/>
    <w:rsid w:val="001D66FA"/>
    <w:rsid w:val="001D6FA2"/>
    <w:rsid w:val="001E06EA"/>
    <w:rsid w:val="001E08CE"/>
    <w:rsid w:val="001E0B35"/>
    <w:rsid w:val="001E165D"/>
    <w:rsid w:val="001E1FD6"/>
    <w:rsid w:val="001E23A9"/>
    <w:rsid w:val="001E264F"/>
    <w:rsid w:val="001E2F3E"/>
    <w:rsid w:val="001E3E6A"/>
    <w:rsid w:val="001E4F88"/>
    <w:rsid w:val="001E5AF4"/>
    <w:rsid w:val="001E645D"/>
    <w:rsid w:val="001E7818"/>
    <w:rsid w:val="001E7AC6"/>
    <w:rsid w:val="001E7B52"/>
    <w:rsid w:val="001E7BCC"/>
    <w:rsid w:val="001E7E3B"/>
    <w:rsid w:val="001F1662"/>
    <w:rsid w:val="001F1B25"/>
    <w:rsid w:val="001F20AD"/>
    <w:rsid w:val="001F2446"/>
    <w:rsid w:val="001F2744"/>
    <w:rsid w:val="001F4CCC"/>
    <w:rsid w:val="001F518B"/>
    <w:rsid w:val="001F591A"/>
    <w:rsid w:val="001F5A35"/>
    <w:rsid w:val="001F6F68"/>
    <w:rsid w:val="001F705D"/>
    <w:rsid w:val="001F772A"/>
    <w:rsid w:val="00200BCC"/>
    <w:rsid w:val="00201B49"/>
    <w:rsid w:val="00201CD6"/>
    <w:rsid w:val="00201D3E"/>
    <w:rsid w:val="00201F44"/>
    <w:rsid w:val="00202579"/>
    <w:rsid w:val="00203508"/>
    <w:rsid w:val="0020398A"/>
    <w:rsid w:val="00203E01"/>
    <w:rsid w:val="00204748"/>
    <w:rsid w:val="00204A67"/>
    <w:rsid w:val="00204D2B"/>
    <w:rsid w:val="00205DCA"/>
    <w:rsid w:val="002060EB"/>
    <w:rsid w:val="0020687D"/>
    <w:rsid w:val="00206A70"/>
    <w:rsid w:val="0021087A"/>
    <w:rsid w:val="00211B39"/>
    <w:rsid w:val="00211FB7"/>
    <w:rsid w:val="002136E7"/>
    <w:rsid w:val="002138A7"/>
    <w:rsid w:val="00213BD2"/>
    <w:rsid w:val="00215465"/>
    <w:rsid w:val="002154D5"/>
    <w:rsid w:val="00215645"/>
    <w:rsid w:val="00215A84"/>
    <w:rsid w:val="00215C1F"/>
    <w:rsid w:val="00217091"/>
    <w:rsid w:val="00217462"/>
    <w:rsid w:val="002177CE"/>
    <w:rsid w:val="00217D19"/>
    <w:rsid w:val="00220CDC"/>
    <w:rsid w:val="00221436"/>
    <w:rsid w:val="00221713"/>
    <w:rsid w:val="00222739"/>
    <w:rsid w:val="00223602"/>
    <w:rsid w:val="00223654"/>
    <w:rsid w:val="002238D4"/>
    <w:rsid w:val="00223EFE"/>
    <w:rsid w:val="00223F48"/>
    <w:rsid w:val="00223FB1"/>
    <w:rsid w:val="00224430"/>
    <w:rsid w:val="00224B88"/>
    <w:rsid w:val="00225171"/>
    <w:rsid w:val="002254E4"/>
    <w:rsid w:val="00226325"/>
    <w:rsid w:val="00226D56"/>
    <w:rsid w:val="00226E1A"/>
    <w:rsid w:val="00227DD8"/>
    <w:rsid w:val="00230221"/>
    <w:rsid w:val="0023037C"/>
    <w:rsid w:val="00230F12"/>
    <w:rsid w:val="0023112B"/>
    <w:rsid w:val="00231D0C"/>
    <w:rsid w:val="00232824"/>
    <w:rsid w:val="0023348D"/>
    <w:rsid w:val="0023351F"/>
    <w:rsid w:val="00233685"/>
    <w:rsid w:val="00233B0B"/>
    <w:rsid w:val="00233C29"/>
    <w:rsid w:val="002345B1"/>
    <w:rsid w:val="00235262"/>
    <w:rsid w:val="0023548A"/>
    <w:rsid w:val="00235F78"/>
    <w:rsid w:val="00237185"/>
    <w:rsid w:val="002375DB"/>
    <w:rsid w:val="0023781B"/>
    <w:rsid w:val="002406E3"/>
    <w:rsid w:val="00240D14"/>
    <w:rsid w:val="002414DC"/>
    <w:rsid w:val="00241667"/>
    <w:rsid w:val="0024208E"/>
    <w:rsid w:val="00242238"/>
    <w:rsid w:val="00243088"/>
    <w:rsid w:val="002434B0"/>
    <w:rsid w:val="00243B48"/>
    <w:rsid w:val="00244210"/>
    <w:rsid w:val="00245F85"/>
    <w:rsid w:val="00246260"/>
    <w:rsid w:val="0024677C"/>
    <w:rsid w:val="00247273"/>
    <w:rsid w:val="00250015"/>
    <w:rsid w:val="00250962"/>
    <w:rsid w:val="00251639"/>
    <w:rsid w:val="00251866"/>
    <w:rsid w:val="00251934"/>
    <w:rsid w:val="00253313"/>
    <w:rsid w:val="002536D3"/>
    <w:rsid w:val="002542D4"/>
    <w:rsid w:val="002544DF"/>
    <w:rsid w:val="00254811"/>
    <w:rsid w:val="00254E48"/>
    <w:rsid w:val="0025530C"/>
    <w:rsid w:val="0025620A"/>
    <w:rsid w:val="00256874"/>
    <w:rsid w:val="002570CD"/>
    <w:rsid w:val="00260D6D"/>
    <w:rsid w:val="0026128F"/>
    <w:rsid w:val="00264A60"/>
    <w:rsid w:val="0026566A"/>
    <w:rsid w:val="00265E2E"/>
    <w:rsid w:val="00266C36"/>
    <w:rsid w:val="00267BEF"/>
    <w:rsid w:val="002702DB"/>
    <w:rsid w:val="002703CD"/>
    <w:rsid w:val="0027064B"/>
    <w:rsid w:val="00270E4D"/>
    <w:rsid w:val="00270EF7"/>
    <w:rsid w:val="00270FD9"/>
    <w:rsid w:val="002711CA"/>
    <w:rsid w:val="00271251"/>
    <w:rsid w:val="0027177A"/>
    <w:rsid w:val="0027227C"/>
    <w:rsid w:val="0027279A"/>
    <w:rsid w:val="00272DA7"/>
    <w:rsid w:val="00273108"/>
    <w:rsid w:val="0027316D"/>
    <w:rsid w:val="002741DD"/>
    <w:rsid w:val="00274349"/>
    <w:rsid w:val="00275146"/>
    <w:rsid w:val="0027523D"/>
    <w:rsid w:val="002757C0"/>
    <w:rsid w:val="00276E01"/>
    <w:rsid w:val="002771A3"/>
    <w:rsid w:val="00277830"/>
    <w:rsid w:val="00277898"/>
    <w:rsid w:val="00280CF5"/>
    <w:rsid w:val="00282360"/>
    <w:rsid w:val="00282D67"/>
    <w:rsid w:val="00283161"/>
    <w:rsid w:val="00283362"/>
    <w:rsid w:val="0028411A"/>
    <w:rsid w:val="00285C3A"/>
    <w:rsid w:val="00285CE9"/>
    <w:rsid w:val="0028609A"/>
    <w:rsid w:val="0028615B"/>
    <w:rsid w:val="002865A4"/>
    <w:rsid w:val="00286B19"/>
    <w:rsid w:val="002873C5"/>
    <w:rsid w:val="002902E8"/>
    <w:rsid w:val="002914E8"/>
    <w:rsid w:val="00292C1B"/>
    <w:rsid w:val="0029346D"/>
    <w:rsid w:val="00293A5C"/>
    <w:rsid w:val="002950EC"/>
    <w:rsid w:val="00295154"/>
    <w:rsid w:val="0029515C"/>
    <w:rsid w:val="00295559"/>
    <w:rsid w:val="0029563D"/>
    <w:rsid w:val="00295833"/>
    <w:rsid w:val="0029596C"/>
    <w:rsid w:val="00295EDE"/>
    <w:rsid w:val="0029677F"/>
    <w:rsid w:val="00296C25"/>
    <w:rsid w:val="0029713F"/>
    <w:rsid w:val="002A0C20"/>
    <w:rsid w:val="002A1DA5"/>
    <w:rsid w:val="002A2122"/>
    <w:rsid w:val="002A43C5"/>
    <w:rsid w:val="002A4458"/>
    <w:rsid w:val="002A613B"/>
    <w:rsid w:val="002A6DD3"/>
    <w:rsid w:val="002A7659"/>
    <w:rsid w:val="002B106F"/>
    <w:rsid w:val="002B17CD"/>
    <w:rsid w:val="002B1AE3"/>
    <w:rsid w:val="002B2ADD"/>
    <w:rsid w:val="002B3259"/>
    <w:rsid w:val="002B3A70"/>
    <w:rsid w:val="002B3E07"/>
    <w:rsid w:val="002B4447"/>
    <w:rsid w:val="002B4461"/>
    <w:rsid w:val="002B45D7"/>
    <w:rsid w:val="002B4941"/>
    <w:rsid w:val="002B49E0"/>
    <w:rsid w:val="002B5776"/>
    <w:rsid w:val="002B623E"/>
    <w:rsid w:val="002B69C7"/>
    <w:rsid w:val="002B7053"/>
    <w:rsid w:val="002B7AC3"/>
    <w:rsid w:val="002C02D0"/>
    <w:rsid w:val="002C07FB"/>
    <w:rsid w:val="002C2269"/>
    <w:rsid w:val="002C2CAA"/>
    <w:rsid w:val="002C3250"/>
    <w:rsid w:val="002C561D"/>
    <w:rsid w:val="002C5713"/>
    <w:rsid w:val="002C5D17"/>
    <w:rsid w:val="002C65A3"/>
    <w:rsid w:val="002C789D"/>
    <w:rsid w:val="002D09D8"/>
    <w:rsid w:val="002D20C2"/>
    <w:rsid w:val="002D2612"/>
    <w:rsid w:val="002D2AC7"/>
    <w:rsid w:val="002D2D68"/>
    <w:rsid w:val="002D2D99"/>
    <w:rsid w:val="002D3FF8"/>
    <w:rsid w:val="002D550B"/>
    <w:rsid w:val="002D577A"/>
    <w:rsid w:val="002D58AC"/>
    <w:rsid w:val="002D5F08"/>
    <w:rsid w:val="002D68C7"/>
    <w:rsid w:val="002D68F3"/>
    <w:rsid w:val="002D7276"/>
    <w:rsid w:val="002D73FA"/>
    <w:rsid w:val="002D7C4E"/>
    <w:rsid w:val="002D7D83"/>
    <w:rsid w:val="002E0306"/>
    <w:rsid w:val="002E0D1A"/>
    <w:rsid w:val="002E2E2F"/>
    <w:rsid w:val="002E39A5"/>
    <w:rsid w:val="002E4D23"/>
    <w:rsid w:val="002E4EEF"/>
    <w:rsid w:val="002E5086"/>
    <w:rsid w:val="002E52D2"/>
    <w:rsid w:val="002E55C0"/>
    <w:rsid w:val="002E56D1"/>
    <w:rsid w:val="002E628B"/>
    <w:rsid w:val="002E7156"/>
    <w:rsid w:val="002E7C06"/>
    <w:rsid w:val="002F00EE"/>
    <w:rsid w:val="002F1650"/>
    <w:rsid w:val="002F18E7"/>
    <w:rsid w:val="002F2459"/>
    <w:rsid w:val="002F24DA"/>
    <w:rsid w:val="002F2DD6"/>
    <w:rsid w:val="002F2E49"/>
    <w:rsid w:val="002F3C0B"/>
    <w:rsid w:val="002F40FE"/>
    <w:rsid w:val="002F5A8E"/>
    <w:rsid w:val="002F6373"/>
    <w:rsid w:val="002F7E61"/>
    <w:rsid w:val="003002B6"/>
    <w:rsid w:val="00300D38"/>
    <w:rsid w:val="00301125"/>
    <w:rsid w:val="003017F6"/>
    <w:rsid w:val="00301EE5"/>
    <w:rsid w:val="003024A5"/>
    <w:rsid w:val="00302898"/>
    <w:rsid w:val="0030320D"/>
    <w:rsid w:val="0030395F"/>
    <w:rsid w:val="00304372"/>
    <w:rsid w:val="00304469"/>
    <w:rsid w:val="00304D8A"/>
    <w:rsid w:val="00305560"/>
    <w:rsid w:val="00305BF4"/>
    <w:rsid w:val="003063CF"/>
    <w:rsid w:val="00306A9F"/>
    <w:rsid w:val="00306B96"/>
    <w:rsid w:val="00306C67"/>
    <w:rsid w:val="00307FEB"/>
    <w:rsid w:val="0031094A"/>
    <w:rsid w:val="00310EF4"/>
    <w:rsid w:val="003112A3"/>
    <w:rsid w:val="00311592"/>
    <w:rsid w:val="00311755"/>
    <w:rsid w:val="00311A23"/>
    <w:rsid w:val="003126E6"/>
    <w:rsid w:val="00312E44"/>
    <w:rsid w:val="0031327E"/>
    <w:rsid w:val="00313ACD"/>
    <w:rsid w:val="00313D32"/>
    <w:rsid w:val="00314C71"/>
    <w:rsid w:val="00314D30"/>
    <w:rsid w:val="00315275"/>
    <w:rsid w:val="00316CA3"/>
    <w:rsid w:val="003171BF"/>
    <w:rsid w:val="0031759E"/>
    <w:rsid w:val="00317F52"/>
    <w:rsid w:val="0032029F"/>
    <w:rsid w:val="00320BF8"/>
    <w:rsid w:val="00321AEE"/>
    <w:rsid w:val="00321EAF"/>
    <w:rsid w:val="0032241B"/>
    <w:rsid w:val="00322623"/>
    <w:rsid w:val="00323314"/>
    <w:rsid w:val="003239EB"/>
    <w:rsid w:val="00324B71"/>
    <w:rsid w:val="00324BA0"/>
    <w:rsid w:val="00324EDC"/>
    <w:rsid w:val="00325023"/>
    <w:rsid w:val="00326CD3"/>
    <w:rsid w:val="00326E85"/>
    <w:rsid w:val="00327AF5"/>
    <w:rsid w:val="003302EF"/>
    <w:rsid w:val="00331417"/>
    <w:rsid w:val="0033251A"/>
    <w:rsid w:val="003327D0"/>
    <w:rsid w:val="00332E80"/>
    <w:rsid w:val="00333D0A"/>
    <w:rsid w:val="00335CB4"/>
    <w:rsid w:val="00336173"/>
    <w:rsid w:val="00336EB8"/>
    <w:rsid w:val="00337655"/>
    <w:rsid w:val="003377D5"/>
    <w:rsid w:val="00337DA1"/>
    <w:rsid w:val="00337DF0"/>
    <w:rsid w:val="00340AB3"/>
    <w:rsid w:val="00340B39"/>
    <w:rsid w:val="003417D2"/>
    <w:rsid w:val="00341A1A"/>
    <w:rsid w:val="00341BA7"/>
    <w:rsid w:val="00342107"/>
    <w:rsid w:val="00342E7E"/>
    <w:rsid w:val="00344C3A"/>
    <w:rsid w:val="00345EF0"/>
    <w:rsid w:val="00346889"/>
    <w:rsid w:val="003471DE"/>
    <w:rsid w:val="003477D7"/>
    <w:rsid w:val="00347A2C"/>
    <w:rsid w:val="00347B70"/>
    <w:rsid w:val="00347BA5"/>
    <w:rsid w:val="00347BBD"/>
    <w:rsid w:val="00347E9F"/>
    <w:rsid w:val="003508BB"/>
    <w:rsid w:val="00350A0A"/>
    <w:rsid w:val="0035190F"/>
    <w:rsid w:val="003524F2"/>
    <w:rsid w:val="00352AA0"/>
    <w:rsid w:val="0035372E"/>
    <w:rsid w:val="00353E79"/>
    <w:rsid w:val="00354A97"/>
    <w:rsid w:val="00355153"/>
    <w:rsid w:val="00355B58"/>
    <w:rsid w:val="0035622F"/>
    <w:rsid w:val="00356770"/>
    <w:rsid w:val="00357E03"/>
    <w:rsid w:val="003601B8"/>
    <w:rsid w:val="003606B1"/>
    <w:rsid w:val="00360771"/>
    <w:rsid w:val="00361EBB"/>
    <w:rsid w:val="00362DA3"/>
    <w:rsid w:val="00362FAF"/>
    <w:rsid w:val="00363A5C"/>
    <w:rsid w:val="003640F5"/>
    <w:rsid w:val="0036467F"/>
    <w:rsid w:val="00364BF6"/>
    <w:rsid w:val="00364F71"/>
    <w:rsid w:val="003656E6"/>
    <w:rsid w:val="0036605C"/>
    <w:rsid w:val="00366450"/>
    <w:rsid w:val="0036665C"/>
    <w:rsid w:val="00366909"/>
    <w:rsid w:val="00366D6A"/>
    <w:rsid w:val="00370E6F"/>
    <w:rsid w:val="00370F30"/>
    <w:rsid w:val="0037133B"/>
    <w:rsid w:val="00371AF9"/>
    <w:rsid w:val="00373B5B"/>
    <w:rsid w:val="00373C67"/>
    <w:rsid w:val="00374297"/>
    <w:rsid w:val="0037475C"/>
    <w:rsid w:val="003759D3"/>
    <w:rsid w:val="0037713D"/>
    <w:rsid w:val="00377D25"/>
    <w:rsid w:val="00380535"/>
    <w:rsid w:val="00380F7D"/>
    <w:rsid w:val="003813EA"/>
    <w:rsid w:val="003819A7"/>
    <w:rsid w:val="003824B2"/>
    <w:rsid w:val="00382C46"/>
    <w:rsid w:val="0038339D"/>
    <w:rsid w:val="003834D2"/>
    <w:rsid w:val="003834E8"/>
    <w:rsid w:val="00383EA5"/>
    <w:rsid w:val="00384AA4"/>
    <w:rsid w:val="003850F9"/>
    <w:rsid w:val="0038574C"/>
    <w:rsid w:val="003862CC"/>
    <w:rsid w:val="00386672"/>
    <w:rsid w:val="00386F2B"/>
    <w:rsid w:val="00387EAB"/>
    <w:rsid w:val="00390CCE"/>
    <w:rsid w:val="00392125"/>
    <w:rsid w:val="00392B3F"/>
    <w:rsid w:val="00394043"/>
    <w:rsid w:val="00394522"/>
    <w:rsid w:val="003946B3"/>
    <w:rsid w:val="003946CE"/>
    <w:rsid w:val="00394AB2"/>
    <w:rsid w:val="00394BC5"/>
    <w:rsid w:val="00394CC0"/>
    <w:rsid w:val="00394E37"/>
    <w:rsid w:val="00394FCF"/>
    <w:rsid w:val="00395FE2"/>
    <w:rsid w:val="003967D3"/>
    <w:rsid w:val="003979B4"/>
    <w:rsid w:val="00397E04"/>
    <w:rsid w:val="00397FF5"/>
    <w:rsid w:val="003A055E"/>
    <w:rsid w:val="003A0AE3"/>
    <w:rsid w:val="003A0BDD"/>
    <w:rsid w:val="003A161F"/>
    <w:rsid w:val="003A277A"/>
    <w:rsid w:val="003A3B72"/>
    <w:rsid w:val="003A4B71"/>
    <w:rsid w:val="003A4F5C"/>
    <w:rsid w:val="003A51A9"/>
    <w:rsid w:val="003A54FB"/>
    <w:rsid w:val="003A5902"/>
    <w:rsid w:val="003A5A96"/>
    <w:rsid w:val="003A5F10"/>
    <w:rsid w:val="003A62F6"/>
    <w:rsid w:val="003A6A13"/>
    <w:rsid w:val="003A6A63"/>
    <w:rsid w:val="003A72A6"/>
    <w:rsid w:val="003B014A"/>
    <w:rsid w:val="003B07A9"/>
    <w:rsid w:val="003B0D7E"/>
    <w:rsid w:val="003B26F8"/>
    <w:rsid w:val="003B2967"/>
    <w:rsid w:val="003B321C"/>
    <w:rsid w:val="003B4C69"/>
    <w:rsid w:val="003B4F15"/>
    <w:rsid w:val="003B51BB"/>
    <w:rsid w:val="003B55BC"/>
    <w:rsid w:val="003B5654"/>
    <w:rsid w:val="003B5813"/>
    <w:rsid w:val="003B5C5B"/>
    <w:rsid w:val="003B6045"/>
    <w:rsid w:val="003B634D"/>
    <w:rsid w:val="003B6E68"/>
    <w:rsid w:val="003B7541"/>
    <w:rsid w:val="003B7FD0"/>
    <w:rsid w:val="003C07EC"/>
    <w:rsid w:val="003C1871"/>
    <w:rsid w:val="003C1E7B"/>
    <w:rsid w:val="003C2379"/>
    <w:rsid w:val="003C2995"/>
    <w:rsid w:val="003C2AE9"/>
    <w:rsid w:val="003C2BBF"/>
    <w:rsid w:val="003C37CD"/>
    <w:rsid w:val="003C3868"/>
    <w:rsid w:val="003C414E"/>
    <w:rsid w:val="003C47FB"/>
    <w:rsid w:val="003C542E"/>
    <w:rsid w:val="003C60FB"/>
    <w:rsid w:val="003C66BC"/>
    <w:rsid w:val="003C735A"/>
    <w:rsid w:val="003C7E9D"/>
    <w:rsid w:val="003D0163"/>
    <w:rsid w:val="003D0663"/>
    <w:rsid w:val="003D089C"/>
    <w:rsid w:val="003D1D84"/>
    <w:rsid w:val="003D2674"/>
    <w:rsid w:val="003D332F"/>
    <w:rsid w:val="003D33AA"/>
    <w:rsid w:val="003D33E4"/>
    <w:rsid w:val="003D4282"/>
    <w:rsid w:val="003D4BB4"/>
    <w:rsid w:val="003D5209"/>
    <w:rsid w:val="003D55A5"/>
    <w:rsid w:val="003D5A87"/>
    <w:rsid w:val="003D6505"/>
    <w:rsid w:val="003D6712"/>
    <w:rsid w:val="003D68E3"/>
    <w:rsid w:val="003D6D18"/>
    <w:rsid w:val="003D6F32"/>
    <w:rsid w:val="003D6F9A"/>
    <w:rsid w:val="003D70FC"/>
    <w:rsid w:val="003D73F0"/>
    <w:rsid w:val="003D7AD3"/>
    <w:rsid w:val="003D7EBC"/>
    <w:rsid w:val="003DD1A0"/>
    <w:rsid w:val="003E0260"/>
    <w:rsid w:val="003E0795"/>
    <w:rsid w:val="003E09E9"/>
    <w:rsid w:val="003E0CC1"/>
    <w:rsid w:val="003E0CF3"/>
    <w:rsid w:val="003E1A9C"/>
    <w:rsid w:val="003E1BF3"/>
    <w:rsid w:val="003E2559"/>
    <w:rsid w:val="003E2944"/>
    <w:rsid w:val="003E428B"/>
    <w:rsid w:val="003E4A72"/>
    <w:rsid w:val="003E4CEA"/>
    <w:rsid w:val="003E6358"/>
    <w:rsid w:val="003E650F"/>
    <w:rsid w:val="003E69E4"/>
    <w:rsid w:val="003E69F6"/>
    <w:rsid w:val="003E7D45"/>
    <w:rsid w:val="003F1133"/>
    <w:rsid w:val="003F117D"/>
    <w:rsid w:val="003F17E5"/>
    <w:rsid w:val="003F1E82"/>
    <w:rsid w:val="003F3594"/>
    <w:rsid w:val="003F451D"/>
    <w:rsid w:val="003F59F4"/>
    <w:rsid w:val="003F5C9B"/>
    <w:rsid w:val="003F5F00"/>
    <w:rsid w:val="003F6F18"/>
    <w:rsid w:val="003F70CC"/>
    <w:rsid w:val="003F72C8"/>
    <w:rsid w:val="003F7A30"/>
    <w:rsid w:val="00400506"/>
    <w:rsid w:val="00400E95"/>
    <w:rsid w:val="00401056"/>
    <w:rsid w:val="0040199C"/>
    <w:rsid w:val="00402768"/>
    <w:rsid w:val="00402C3B"/>
    <w:rsid w:val="00402EB4"/>
    <w:rsid w:val="0040310C"/>
    <w:rsid w:val="00403AAA"/>
    <w:rsid w:val="00403ADC"/>
    <w:rsid w:val="004040C3"/>
    <w:rsid w:val="004042E7"/>
    <w:rsid w:val="00404886"/>
    <w:rsid w:val="004062A5"/>
    <w:rsid w:val="00407BC4"/>
    <w:rsid w:val="00411354"/>
    <w:rsid w:val="00412B50"/>
    <w:rsid w:val="00412C4F"/>
    <w:rsid w:val="00412D15"/>
    <w:rsid w:val="00413822"/>
    <w:rsid w:val="00413D1D"/>
    <w:rsid w:val="00413D4F"/>
    <w:rsid w:val="00414A36"/>
    <w:rsid w:val="00415F05"/>
    <w:rsid w:val="004162C4"/>
    <w:rsid w:val="004167EA"/>
    <w:rsid w:val="00416D78"/>
    <w:rsid w:val="00416E05"/>
    <w:rsid w:val="00420A04"/>
    <w:rsid w:val="00420BDD"/>
    <w:rsid w:val="00420C47"/>
    <w:rsid w:val="0042120C"/>
    <w:rsid w:val="00421B9D"/>
    <w:rsid w:val="00422921"/>
    <w:rsid w:val="00422AEA"/>
    <w:rsid w:val="00422CC8"/>
    <w:rsid w:val="00422F56"/>
    <w:rsid w:val="00423263"/>
    <w:rsid w:val="00423E01"/>
    <w:rsid w:val="00423E19"/>
    <w:rsid w:val="00424022"/>
    <w:rsid w:val="00424029"/>
    <w:rsid w:val="0042616F"/>
    <w:rsid w:val="00426336"/>
    <w:rsid w:val="00426EBD"/>
    <w:rsid w:val="0042737C"/>
    <w:rsid w:val="004279FF"/>
    <w:rsid w:val="00427DD2"/>
    <w:rsid w:val="0043017A"/>
    <w:rsid w:val="00430ABB"/>
    <w:rsid w:val="00430B28"/>
    <w:rsid w:val="00430F9A"/>
    <w:rsid w:val="004316AD"/>
    <w:rsid w:val="00431B84"/>
    <w:rsid w:val="00431CAB"/>
    <w:rsid w:val="00431D82"/>
    <w:rsid w:val="004324FA"/>
    <w:rsid w:val="004327A0"/>
    <w:rsid w:val="00432CD4"/>
    <w:rsid w:val="00434943"/>
    <w:rsid w:val="00434DCD"/>
    <w:rsid w:val="00436B32"/>
    <w:rsid w:val="00437C92"/>
    <w:rsid w:val="0044015B"/>
    <w:rsid w:val="0044018C"/>
    <w:rsid w:val="00440EC9"/>
    <w:rsid w:val="004414CD"/>
    <w:rsid w:val="00442F7D"/>
    <w:rsid w:val="004437ED"/>
    <w:rsid w:val="00443ECE"/>
    <w:rsid w:val="0044460B"/>
    <w:rsid w:val="00444C8A"/>
    <w:rsid w:val="00444DB1"/>
    <w:rsid w:val="00445AAB"/>
    <w:rsid w:val="00446238"/>
    <w:rsid w:val="00446456"/>
    <w:rsid w:val="004465CB"/>
    <w:rsid w:val="00446CB4"/>
    <w:rsid w:val="004470A5"/>
    <w:rsid w:val="00447400"/>
    <w:rsid w:val="00447773"/>
    <w:rsid w:val="004501BE"/>
    <w:rsid w:val="004502F0"/>
    <w:rsid w:val="004508C7"/>
    <w:rsid w:val="00450FE7"/>
    <w:rsid w:val="0045167F"/>
    <w:rsid w:val="00452332"/>
    <w:rsid w:val="004532B3"/>
    <w:rsid w:val="00453C61"/>
    <w:rsid w:val="00453C66"/>
    <w:rsid w:val="00453F37"/>
    <w:rsid w:val="004552CA"/>
    <w:rsid w:val="004553F6"/>
    <w:rsid w:val="00455443"/>
    <w:rsid w:val="004555CF"/>
    <w:rsid w:val="00455ABB"/>
    <w:rsid w:val="004561D8"/>
    <w:rsid w:val="00456410"/>
    <w:rsid w:val="0045664F"/>
    <w:rsid w:val="004566E2"/>
    <w:rsid w:val="00456C1A"/>
    <w:rsid w:val="004577E0"/>
    <w:rsid w:val="00457EB9"/>
    <w:rsid w:val="0046009B"/>
    <w:rsid w:val="004601CF"/>
    <w:rsid w:val="00460318"/>
    <w:rsid w:val="00461ACB"/>
    <w:rsid w:val="00462142"/>
    <w:rsid w:val="00462C4C"/>
    <w:rsid w:val="00462FAE"/>
    <w:rsid w:val="00463062"/>
    <w:rsid w:val="00463453"/>
    <w:rsid w:val="0046389D"/>
    <w:rsid w:val="00463D4D"/>
    <w:rsid w:val="004640AD"/>
    <w:rsid w:val="004640CE"/>
    <w:rsid w:val="00464735"/>
    <w:rsid w:val="00464FFE"/>
    <w:rsid w:val="0046539D"/>
    <w:rsid w:val="004659DB"/>
    <w:rsid w:val="00465AC9"/>
    <w:rsid w:val="00465DF3"/>
    <w:rsid w:val="00466BB7"/>
    <w:rsid w:val="004672E5"/>
    <w:rsid w:val="00467353"/>
    <w:rsid w:val="00467BB3"/>
    <w:rsid w:val="00470173"/>
    <w:rsid w:val="0047078F"/>
    <w:rsid w:val="0047137B"/>
    <w:rsid w:val="00471899"/>
    <w:rsid w:val="00472487"/>
    <w:rsid w:val="004731A7"/>
    <w:rsid w:val="004735A9"/>
    <w:rsid w:val="00473639"/>
    <w:rsid w:val="004739FF"/>
    <w:rsid w:val="00474507"/>
    <w:rsid w:val="00474844"/>
    <w:rsid w:val="00474D52"/>
    <w:rsid w:val="00474E30"/>
    <w:rsid w:val="0047510F"/>
    <w:rsid w:val="00475AFE"/>
    <w:rsid w:val="00475CF5"/>
    <w:rsid w:val="00476172"/>
    <w:rsid w:val="00476941"/>
    <w:rsid w:val="00476987"/>
    <w:rsid w:val="00477392"/>
    <w:rsid w:val="004773EE"/>
    <w:rsid w:val="00477F5C"/>
    <w:rsid w:val="004802FB"/>
    <w:rsid w:val="00481539"/>
    <w:rsid w:val="00481542"/>
    <w:rsid w:val="00481917"/>
    <w:rsid w:val="00482DD9"/>
    <w:rsid w:val="00482F38"/>
    <w:rsid w:val="004834C8"/>
    <w:rsid w:val="00484273"/>
    <w:rsid w:val="0048439B"/>
    <w:rsid w:val="00484413"/>
    <w:rsid w:val="004855CD"/>
    <w:rsid w:val="00485DE3"/>
    <w:rsid w:val="0048603F"/>
    <w:rsid w:val="004869A5"/>
    <w:rsid w:val="00487AC7"/>
    <w:rsid w:val="00490200"/>
    <w:rsid w:val="00490705"/>
    <w:rsid w:val="00491132"/>
    <w:rsid w:val="00491725"/>
    <w:rsid w:val="00491ADA"/>
    <w:rsid w:val="00491C4A"/>
    <w:rsid w:val="004931B3"/>
    <w:rsid w:val="00493207"/>
    <w:rsid w:val="00493B63"/>
    <w:rsid w:val="00493DA2"/>
    <w:rsid w:val="00496448"/>
    <w:rsid w:val="00497B6D"/>
    <w:rsid w:val="004A0FD5"/>
    <w:rsid w:val="004A1F8D"/>
    <w:rsid w:val="004A237D"/>
    <w:rsid w:val="004A2F21"/>
    <w:rsid w:val="004A2FE0"/>
    <w:rsid w:val="004A33DC"/>
    <w:rsid w:val="004A3C3A"/>
    <w:rsid w:val="004A3E58"/>
    <w:rsid w:val="004A443E"/>
    <w:rsid w:val="004A5503"/>
    <w:rsid w:val="004A5EA7"/>
    <w:rsid w:val="004A5EB2"/>
    <w:rsid w:val="004A6C48"/>
    <w:rsid w:val="004A724E"/>
    <w:rsid w:val="004A754A"/>
    <w:rsid w:val="004B0628"/>
    <w:rsid w:val="004B2BBB"/>
    <w:rsid w:val="004B2FBA"/>
    <w:rsid w:val="004B35A8"/>
    <w:rsid w:val="004B3B10"/>
    <w:rsid w:val="004B3F89"/>
    <w:rsid w:val="004B428D"/>
    <w:rsid w:val="004B464B"/>
    <w:rsid w:val="004B590A"/>
    <w:rsid w:val="004B5EC2"/>
    <w:rsid w:val="004B640A"/>
    <w:rsid w:val="004B6E65"/>
    <w:rsid w:val="004B783B"/>
    <w:rsid w:val="004C1D16"/>
    <w:rsid w:val="004C1DA0"/>
    <w:rsid w:val="004C2569"/>
    <w:rsid w:val="004C2FF2"/>
    <w:rsid w:val="004C33FF"/>
    <w:rsid w:val="004C3406"/>
    <w:rsid w:val="004C3ED0"/>
    <w:rsid w:val="004C6AE6"/>
    <w:rsid w:val="004C6FA7"/>
    <w:rsid w:val="004C72E5"/>
    <w:rsid w:val="004C72F0"/>
    <w:rsid w:val="004C735E"/>
    <w:rsid w:val="004C750D"/>
    <w:rsid w:val="004D0E12"/>
    <w:rsid w:val="004D0E33"/>
    <w:rsid w:val="004D19DE"/>
    <w:rsid w:val="004D1A7C"/>
    <w:rsid w:val="004D1F27"/>
    <w:rsid w:val="004D1F66"/>
    <w:rsid w:val="004D24BF"/>
    <w:rsid w:val="004D3247"/>
    <w:rsid w:val="004D3998"/>
    <w:rsid w:val="004D43B0"/>
    <w:rsid w:val="004D4C7B"/>
    <w:rsid w:val="004D6946"/>
    <w:rsid w:val="004D7324"/>
    <w:rsid w:val="004D7821"/>
    <w:rsid w:val="004D79BC"/>
    <w:rsid w:val="004E0A31"/>
    <w:rsid w:val="004E0E7B"/>
    <w:rsid w:val="004E12A6"/>
    <w:rsid w:val="004E1E42"/>
    <w:rsid w:val="004E1EF7"/>
    <w:rsid w:val="004E2048"/>
    <w:rsid w:val="004E4696"/>
    <w:rsid w:val="004E52CB"/>
    <w:rsid w:val="004E54DF"/>
    <w:rsid w:val="004E68B4"/>
    <w:rsid w:val="004E7832"/>
    <w:rsid w:val="004F10F7"/>
    <w:rsid w:val="004F119B"/>
    <w:rsid w:val="004F11BA"/>
    <w:rsid w:val="004F1FB3"/>
    <w:rsid w:val="004F2FD8"/>
    <w:rsid w:val="004F38C2"/>
    <w:rsid w:val="004F45FF"/>
    <w:rsid w:val="004F49C8"/>
    <w:rsid w:val="004F4D98"/>
    <w:rsid w:val="004F5053"/>
    <w:rsid w:val="004F50EF"/>
    <w:rsid w:val="004F514F"/>
    <w:rsid w:val="004F5576"/>
    <w:rsid w:val="004F65AB"/>
    <w:rsid w:val="004F6C5D"/>
    <w:rsid w:val="004F78FA"/>
    <w:rsid w:val="004F7B6B"/>
    <w:rsid w:val="004F7E5B"/>
    <w:rsid w:val="00500015"/>
    <w:rsid w:val="0050014D"/>
    <w:rsid w:val="00501C5C"/>
    <w:rsid w:val="005026A7"/>
    <w:rsid w:val="00502B9A"/>
    <w:rsid w:val="00502BDA"/>
    <w:rsid w:val="00502CBF"/>
    <w:rsid w:val="00502CFC"/>
    <w:rsid w:val="00503465"/>
    <w:rsid w:val="005034FE"/>
    <w:rsid w:val="00503B94"/>
    <w:rsid w:val="00503C9B"/>
    <w:rsid w:val="0050475B"/>
    <w:rsid w:val="00504D28"/>
    <w:rsid w:val="0050543F"/>
    <w:rsid w:val="00506336"/>
    <w:rsid w:val="005066A6"/>
    <w:rsid w:val="00506FD8"/>
    <w:rsid w:val="00507A6E"/>
    <w:rsid w:val="00507AE7"/>
    <w:rsid w:val="00507ECF"/>
    <w:rsid w:val="0051126D"/>
    <w:rsid w:val="00511B9F"/>
    <w:rsid w:val="00511EEC"/>
    <w:rsid w:val="00512331"/>
    <w:rsid w:val="005125C3"/>
    <w:rsid w:val="005125DA"/>
    <w:rsid w:val="00512BEE"/>
    <w:rsid w:val="005136EC"/>
    <w:rsid w:val="00513843"/>
    <w:rsid w:val="00513A0E"/>
    <w:rsid w:val="00513BE3"/>
    <w:rsid w:val="00513D2B"/>
    <w:rsid w:val="00513F6C"/>
    <w:rsid w:val="005141A4"/>
    <w:rsid w:val="00514405"/>
    <w:rsid w:val="00514820"/>
    <w:rsid w:val="00514B46"/>
    <w:rsid w:val="00514D96"/>
    <w:rsid w:val="00516611"/>
    <w:rsid w:val="0051673C"/>
    <w:rsid w:val="00516BAD"/>
    <w:rsid w:val="0051706D"/>
    <w:rsid w:val="00517497"/>
    <w:rsid w:val="005209AF"/>
    <w:rsid w:val="00520C1A"/>
    <w:rsid w:val="005216A3"/>
    <w:rsid w:val="00521B45"/>
    <w:rsid w:val="00521B4C"/>
    <w:rsid w:val="00521E75"/>
    <w:rsid w:val="00521F64"/>
    <w:rsid w:val="00521F7A"/>
    <w:rsid w:val="005227EC"/>
    <w:rsid w:val="00522BBC"/>
    <w:rsid w:val="00523196"/>
    <w:rsid w:val="00523C61"/>
    <w:rsid w:val="0052400E"/>
    <w:rsid w:val="0052477B"/>
    <w:rsid w:val="00526C3B"/>
    <w:rsid w:val="0053004A"/>
    <w:rsid w:val="005302E4"/>
    <w:rsid w:val="005303B0"/>
    <w:rsid w:val="00530726"/>
    <w:rsid w:val="00531373"/>
    <w:rsid w:val="0053179A"/>
    <w:rsid w:val="00531C84"/>
    <w:rsid w:val="00531EA4"/>
    <w:rsid w:val="005327A9"/>
    <w:rsid w:val="00532C58"/>
    <w:rsid w:val="00532F44"/>
    <w:rsid w:val="00533057"/>
    <w:rsid w:val="0053393F"/>
    <w:rsid w:val="00533E7A"/>
    <w:rsid w:val="00534288"/>
    <w:rsid w:val="00534FD4"/>
    <w:rsid w:val="00535462"/>
    <w:rsid w:val="005354D6"/>
    <w:rsid w:val="00535899"/>
    <w:rsid w:val="00535A77"/>
    <w:rsid w:val="005367CC"/>
    <w:rsid w:val="00540472"/>
    <w:rsid w:val="00540DD6"/>
    <w:rsid w:val="00540FAC"/>
    <w:rsid w:val="005417FB"/>
    <w:rsid w:val="005419EB"/>
    <w:rsid w:val="00541B84"/>
    <w:rsid w:val="00541E2F"/>
    <w:rsid w:val="005430F9"/>
    <w:rsid w:val="0054412F"/>
    <w:rsid w:val="00544249"/>
    <w:rsid w:val="0054445D"/>
    <w:rsid w:val="00545C1B"/>
    <w:rsid w:val="005460EF"/>
    <w:rsid w:val="005461AA"/>
    <w:rsid w:val="00546412"/>
    <w:rsid w:val="0054682B"/>
    <w:rsid w:val="00546A22"/>
    <w:rsid w:val="00547DDD"/>
    <w:rsid w:val="00547ED1"/>
    <w:rsid w:val="00547F20"/>
    <w:rsid w:val="00550E47"/>
    <w:rsid w:val="0055179D"/>
    <w:rsid w:val="00551A8B"/>
    <w:rsid w:val="00551B7A"/>
    <w:rsid w:val="00552DD4"/>
    <w:rsid w:val="00555072"/>
    <w:rsid w:val="00556403"/>
    <w:rsid w:val="005564FE"/>
    <w:rsid w:val="00556E57"/>
    <w:rsid w:val="00557694"/>
    <w:rsid w:val="00557940"/>
    <w:rsid w:val="00557AB3"/>
    <w:rsid w:val="00557CF1"/>
    <w:rsid w:val="005602E5"/>
    <w:rsid w:val="00561D8C"/>
    <w:rsid w:val="00561F93"/>
    <w:rsid w:val="00561FAE"/>
    <w:rsid w:val="0056242F"/>
    <w:rsid w:val="005630C5"/>
    <w:rsid w:val="00564B1A"/>
    <w:rsid w:val="0056544C"/>
    <w:rsid w:val="00565856"/>
    <w:rsid w:val="00565A4A"/>
    <w:rsid w:val="00565D4F"/>
    <w:rsid w:val="00566354"/>
    <w:rsid w:val="005663BC"/>
    <w:rsid w:val="00566480"/>
    <w:rsid w:val="005673BC"/>
    <w:rsid w:val="005674BD"/>
    <w:rsid w:val="00567723"/>
    <w:rsid w:val="00567731"/>
    <w:rsid w:val="00570359"/>
    <w:rsid w:val="00570804"/>
    <w:rsid w:val="00570993"/>
    <w:rsid w:val="00571014"/>
    <w:rsid w:val="00571121"/>
    <w:rsid w:val="005722BE"/>
    <w:rsid w:val="00572979"/>
    <w:rsid w:val="00572A59"/>
    <w:rsid w:val="00573263"/>
    <w:rsid w:val="00573428"/>
    <w:rsid w:val="00573B9F"/>
    <w:rsid w:val="005741F9"/>
    <w:rsid w:val="00574904"/>
    <w:rsid w:val="00574D8B"/>
    <w:rsid w:val="00574E0E"/>
    <w:rsid w:val="00575C8A"/>
    <w:rsid w:val="00575CDC"/>
    <w:rsid w:val="00576013"/>
    <w:rsid w:val="00576417"/>
    <w:rsid w:val="005766BD"/>
    <w:rsid w:val="00576825"/>
    <w:rsid w:val="0057686B"/>
    <w:rsid w:val="00576B34"/>
    <w:rsid w:val="00576C30"/>
    <w:rsid w:val="00577A28"/>
    <w:rsid w:val="00580D2D"/>
    <w:rsid w:val="00581D5B"/>
    <w:rsid w:val="0058244C"/>
    <w:rsid w:val="005828C8"/>
    <w:rsid w:val="00583102"/>
    <w:rsid w:val="00583AAA"/>
    <w:rsid w:val="005853BE"/>
    <w:rsid w:val="005858FF"/>
    <w:rsid w:val="00585B2F"/>
    <w:rsid w:val="00585F84"/>
    <w:rsid w:val="00586507"/>
    <w:rsid w:val="005865CD"/>
    <w:rsid w:val="00586E43"/>
    <w:rsid w:val="00587264"/>
    <w:rsid w:val="00587A04"/>
    <w:rsid w:val="00591088"/>
    <w:rsid w:val="005914C1"/>
    <w:rsid w:val="0059168C"/>
    <w:rsid w:val="00591E3A"/>
    <w:rsid w:val="00591E86"/>
    <w:rsid w:val="005921CD"/>
    <w:rsid w:val="0059240F"/>
    <w:rsid w:val="00592F00"/>
    <w:rsid w:val="00593561"/>
    <w:rsid w:val="005938A9"/>
    <w:rsid w:val="00593A02"/>
    <w:rsid w:val="005946C8"/>
    <w:rsid w:val="005952E3"/>
    <w:rsid w:val="0059536A"/>
    <w:rsid w:val="00595C17"/>
    <w:rsid w:val="00595C43"/>
    <w:rsid w:val="00596528"/>
    <w:rsid w:val="00596C5D"/>
    <w:rsid w:val="00596C8A"/>
    <w:rsid w:val="005972F0"/>
    <w:rsid w:val="0059740F"/>
    <w:rsid w:val="00597CFB"/>
    <w:rsid w:val="005A08E2"/>
    <w:rsid w:val="005A14C1"/>
    <w:rsid w:val="005A1C3B"/>
    <w:rsid w:val="005A4AF4"/>
    <w:rsid w:val="005A5854"/>
    <w:rsid w:val="005A63B1"/>
    <w:rsid w:val="005A63DD"/>
    <w:rsid w:val="005A6A4B"/>
    <w:rsid w:val="005A7961"/>
    <w:rsid w:val="005A7ABD"/>
    <w:rsid w:val="005A7D01"/>
    <w:rsid w:val="005B0592"/>
    <w:rsid w:val="005B0879"/>
    <w:rsid w:val="005B0894"/>
    <w:rsid w:val="005B0D01"/>
    <w:rsid w:val="005B155B"/>
    <w:rsid w:val="005B1E9A"/>
    <w:rsid w:val="005B2750"/>
    <w:rsid w:val="005B2B64"/>
    <w:rsid w:val="005B4885"/>
    <w:rsid w:val="005B51FC"/>
    <w:rsid w:val="005B622B"/>
    <w:rsid w:val="005B6CF3"/>
    <w:rsid w:val="005B7283"/>
    <w:rsid w:val="005B7892"/>
    <w:rsid w:val="005C01FB"/>
    <w:rsid w:val="005C1534"/>
    <w:rsid w:val="005C1AD3"/>
    <w:rsid w:val="005C1E78"/>
    <w:rsid w:val="005C1EDE"/>
    <w:rsid w:val="005C280E"/>
    <w:rsid w:val="005C3145"/>
    <w:rsid w:val="005C42A0"/>
    <w:rsid w:val="005C5449"/>
    <w:rsid w:val="005C5623"/>
    <w:rsid w:val="005C5A3F"/>
    <w:rsid w:val="005C5CFC"/>
    <w:rsid w:val="005C6017"/>
    <w:rsid w:val="005C63AC"/>
    <w:rsid w:val="005C681D"/>
    <w:rsid w:val="005C6E2D"/>
    <w:rsid w:val="005C738C"/>
    <w:rsid w:val="005C76C5"/>
    <w:rsid w:val="005D00C5"/>
    <w:rsid w:val="005D05AE"/>
    <w:rsid w:val="005D05F2"/>
    <w:rsid w:val="005D092C"/>
    <w:rsid w:val="005D0AB2"/>
    <w:rsid w:val="005D1296"/>
    <w:rsid w:val="005D14C7"/>
    <w:rsid w:val="005D1CD2"/>
    <w:rsid w:val="005D2FB9"/>
    <w:rsid w:val="005D32D4"/>
    <w:rsid w:val="005D3D03"/>
    <w:rsid w:val="005D4131"/>
    <w:rsid w:val="005D4531"/>
    <w:rsid w:val="005D4C86"/>
    <w:rsid w:val="005D4EEA"/>
    <w:rsid w:val="005D50A2"/>
    <w:rsid w:val="005D542A"/>
    <w:rsid w:val="005D5D40"/>
    <w:rsid w:val="005D7632"/>
    <w:rsid w:val="005E044C"/>
    <w:rsid w:val="005E132C"/>
    <w:rsid w:val="005E1B67"/>
    <w:rsid w:val="005E1F10"/>
    <w:rsid w:val="005E1FFC"/>
    <w:rsid w:val="005E213E"/>
    <w:rsid w:val="005E32A2"/>
    <w:rsid w:val="005E3509"/>
    <w:rsid w:val="005E35BD"/>
    <w:rsid w:val="005E3AC9"/>
    <w:rsid w:val="005E3AF2"/>
    <w:rsid w:val="005E3CEA"/>
    <w:rsid w:val="005E3D78"/>
    <w:rsid w:val="005E4E0B"/>
    <w:rsid w:val="005E4FC0"/>
    <w:rsid w:val="005E5169"/>
    <w:rsid w:val="005E547F"/>
    <w:rsid w:val="005E5B67"/>
    <w:rsid w:val="005E5C80"/>
    <w:rsid w:val="005E5F8B"/>
    <w:rsid w:val="005E603D"/>
    <w:rsid w:val="005E6054"/>
    <w:rsid w:val="005E63FA"/>
    <w:rsid w:val="005E647F"/>
    <w:rsid w:val="005E69DF"/>
    <w:rsid w:val="005E7DD5"/>
    <w:rsid w:val="005F0AFF"/>
    <w:rsid w:val="005F0BBB"/>
    <w:rsid w:val="005F180C"/>
    <w:rsid w:val="005F1911"/>
    <w:rsid w:val="005F1C15"/>
    <w:rsid w:val="005F1D22"/>
    <w:rsid w:val="005F1EC5"/>
    <w:rsid w:val="005F2068"/>
    <w:rsid w:val="005F2DBC"/>
    <w:rsid w:val="005F2E0A"/>
    <w:rsid w:val="005F2FCD"/>
    <w:rsid w:val="005F3503"/>
    <w:rsid w:val="005F3B90"/>
    <w:rsid w:val="005F5061"/>
    <w:rsid w:val="005F52E4"/>
    <w:rsid w:val="005F57DB"/>
    <w:rsid w:val="005F66A1"/>
    <w:rsid w:val="005F68E4"/>
    <w:rsid w:val="005F71AF"/>
    <w:rsid w:val="005F766E"/>
    <w:rsid w:val="00600287"/>
    <w:rsid w:val="00601246"/>
    <w:rsid w:val="00601777"/>
    <w:rsid w:val="006025E3"/>
    <w:rsid w:val="00603C10"/>
    <w:rsid w:val="006057E2"/>
    <w:rsid w:val="006064A7"/>
    <w:rsid w:val="006079CA"/>
    <w:rsid w:val="00607E12"/>
    <w:rsid w:val="00607F26"/>
    <w:rsid w:val="00611896"/>
    <w:rsid w:val="006124EF"/>
    <w:rsid w:val="00612B06"/>
    <w:rsid w:val="00613CF8"/>
    <w:rsid w:val="00614169"/>
    <w:rsid w:val="006143FD"/>
    <w:rsid w:val="00614FD9"/>
    <w:rsid w:val="006158DD"/>
    <w:rsid w:val="00615D2B"/>
    <w:rsid w:val="006167E0"/>
    <w:rsid w:val="00617B23"/>
    <w:rsid w:val="00617E4F"/>
    <w:rsid w:val="00617E60"/>
    <w:rsid w:val="006201C1"/>
    <w:rsid w:val="00620339"/>
    <w:rsid w:val="0062035A"/>
    <w:rsid w:val="006203AE"/>
    <w:rsid w:val="0062055B"/>
    <w:rsid w:val="00620BFA"/>
    <w:rsid w:val="00621B46"/>
    <w:rsid w:val="00622062"/>
    <w:rsid w:val="00622825"/>
    <w:rsid w:val="0062390D"/>
    <w:rsid w:val="00623BB1"/>
    <w:rsid w:val="00625943"/>
    <w:rsid w:val="006269C0"/>
    <w:rsid w:val="00627461"/>
    <w:rsid w:val="00627872"/>
    <w:rsid w:val="006306C6"/>
    <w:rsid w:val="00631487"/>
    <w:rsid w:val="006333D6"/>
    <w:rsid w:val="00633636"/>
    <w:rsid w:val="00634A51"/>
    <w:rsid w:val="006366F0"/>
    <w:rsid w:val="00636900"/>
    <w:rsid w:val="00636F83"/>
    <w:rsid w:val="00637EF3"/>
    <w:rsid w:val="0064060F"/>
    <w:rsid w:val="00640D07"/>
    <w:rsid w:val="00640E7B"/>
    <w:rsid w:val="00641732"/>
    <w:rsid w:val="00641BC7"/>
    <w:rsid w:val="00642215"/>
    <w:rsid w:val="00642BA9"/>
    <w:rsid w:val="006430E9"/>
    <w:rsid w:val="00644140"/>
    <w:rsid w:val="00645162"/>
    <w:rsid w:val="006458C6"/>
    <w:rsid w:val="0064757F"/>
    <w:rsid w:val="006478DA"/>
    <w:rsid w:val="00650B8F"/>
    <w:rsid w:val="00650E6F"/>
    <w:rsid w:val="006510DF"/>
    <w:rsid w:val="00651306"/>
    <w:rsid w:val="00651F15"/>
    <w:rsid w:val="00652347"/>
    <w:rsid w:val="006528CE"/>
    <w:rsid w:val="00652994"/>
    <w:rsid w:val="00653E39"/>
    <w:rsid w:val="00654E6F"/>
    <w:rsid w:val="00656485"/>
    <w:rsid w:val="00657216"/>
    <w:rsid w:val="00657F45"/>
    <w:rsid w:val="006604CC"/>
    <w:rsid w:val="0066079E"/>
    <w:rsid w:val="0066139D"/>
    <w:rsid w:val="006615C4"/>
    <w:rsid w:val="006617A2"/>
    <w:rsid w:val="00661822"/>
    <w:rsid w:val="006618EE"/>
    <w:rsid w:val="0066210D"/>
    <w:rsid w:val="0066220D"/>
    <w:rsid w:val="00662E26"/>
    <w:rsid w:val="006641E0"/>
    <w:rsid w:val="0066424C"/>
    <w:rsid w:val="006658D6"/>
    <w:rsid w:val="0066614D"/>
    <w:rsid w:val="006663C4"/>
    <w:rsid w:val="00667B8C"/>
    <w:rsid w:val="00671D6A"/>
    <w:rsid w:val="0067254B"/>
    <w:rsid w:val="00672BDF"/>
    <w:rsid w:val="00673351"/>
    <w:rsid w:val="00673489"/>
    <w:rsid w:val="00674B8D"/>
    <w:rsid w:val="00674FE7"/>
    <w:rsid w:val="0067563A"/>
    <w:rsid w:val="0068035A"/>
    <w:rsid w:val="006810C4"/>
    <w:rsid w:val="00681157"/>
    <w:rsid w:val="00681C2C"/>
    <w:rsid w:val="00684481"/>
    <w:rsid w:val="00684DE8"/>
    <w:rsid w:val="00685717"/>
    <w:rsid w:val="00690744"/>
    <w:rsid w:val="00690D89"/>
    <w:rsid w:val="00690E8F"/>
    <w:rsid w:val="00690F04"/>
    <w:rsid w:val="00691288"/>
    <w:rsid w:val="006914F0"/>
    <w:rsid w:val="00691648"/>
    <w:rsid w:val="00691C03"/>
    <w:rsid w:val="00692AAA"/>
    <w:rsid w:val="00692C1A"/>
    <w:rsid w:val="006943DF"/>
    <w:rsid w:val="00694732"/>
    <w:rsid w:val="0069499B"/>
    <w:rsid w:val="006963E0"/>
    <w:rsid w:val="00697249"/>
    <w:rsid w:val="006977FE"/>
    <w:rsid w:val="006978DC"/>
    <w:rsid w:val="00697D9C"/>
    <w:rsid w:val="006A01BA"/>
    <w:rsid w:val="006A0AB9"/>
    <w:rsid w:val="006A260D"/>
    <w:rsid w:val="006A32BE"/>
    <w:rsid w:val="006A3E2A"/>
    <w:rsid w:val="006A491E"/>
    <w:rsid w:val="006A499D"/>
    <w:rsid w:val="006A53DD"/>
    <w:rsid w:val="006A5AD8"/>
    <w:rsid w:val="006A6145"/>
    <w:rsid w:val="006A6C5F"/>
    <w:rsid w:val="006A739B"/>
    <w:rsid w:val="006A7825"/>
    <w:rsid w:val="006B159D"/>
    <w:rsid w:val="006B1BB0"/>
    <w:rsid w:val="006B2899"/>
    <w:rsid w:val="006B2B91"/>
    <w:rsid w:val="006B2F4D"/>
    <w:rsid w:val="006B338C"/>
    <w:rsid w:val="006B39A0"/>
    <w:rsid w:val="006B3CB2"/>
    <w:rsid w:val="006B3F2B"/>
    <w:rsid w:val="006B5858"/>
    <w:rsid w:val="006B5EC9"/>
    <w:rsid w:val="006B6263"/>
    <w:rsid w:val="006B6DCD"/>
    <w:rsid w:val="006B76EB"/>
    <w:rsid w:val="006C0212"/>
    <w:rsid w:val="006C04A2"/>
    <w:rsid w:val="006C0CA7"/>
    <w:rsid w:val="006C0D74"/>
    <w:rsid w:val="006C128D"/>
    <w:rsid w:val="006C148A"/>
    <w:rsid w:val="006C16BF"/>
    <w:rsid w:val="006C1EE2"/>
    <w:rsid w:val="006C1FA7"/>
    <w:rsid w:val="006C2DD9"/>
    <w:rsid w:val="006C3153"/>
    <w:rsid w:val="006C34CF"/>
    <w:rsid w:val="006C4B32"/>
    <w:rsid w:val="006C5095"/>
    <w:rsid w:val="006C5B57"/>
    <w:rsid w:val="006C5DBA"/>
    <w:rsid w:val="006C62DF"/>
    <w:rsid w:val="006C6667"/>
    <w:rsid w:val="006C6D8D"/>
    <w:rsid w:val="006C6E69"/>
    <w:rsid w:val="006C7250"/>
    <w:rsid w:val="006D0758"/>
    <w:rsid w:val="006D0B71"/>
    <w:rsid w:val="006D175B"/>
    <w:rsid w:val="006D2247"/>
    <w:rsid w:val="006D234F"/>
    <w:rsid w:val="006D2CB3"/>
    <w:rsid w:val="006D37CA"/>
    <w:rsid w:val="006D3BE3"/>
    <w:rsid w:val="006D432E"/>
    <w:rsid w:val="006D48A5"/>
    <w:rsid w:val="006D4A38"/>
    <w:rsid w:val="006D4A88"/>
    <w:rsid w:val="006D4F1D"/>
    <w:rsid w:val="006D6945"/>
    <w:rsid w:val="006D7732"/>
    <w:rsid w:val="006E0378"/>
    <w:rsid w:val="006E03F3"/>
    <w:rsid w:val="006E1212"/>
    <w:rsid w:val="006E160C"/>
    <w:rsid w:val="006E22D8"/>
    <w:rsid w:val="006E2331"/>
    <w:rsid w:val="006E2DE2"/>
    <w:rsid w:val="006E34CB"/>
    <w:rsid w:val="006E3E4F"/>
    <w:rsid w:val="006E430E"/>
    <w:rsid w:val="006E456C"/>
    <w:rsid w:val="006E4B63"/>
    <w:rsid w:val="006E4FBA"/>
    <w:rsid w:val="006E50C1"/>
    <w:rsid w:val="006E5104"/>
    <w:rsid w:val="006E53FE"/>
    <w:rsid w:val="006E71DA"/>
    <w:rsid w:val="006E79B1"/>
    <w:rsid w:val="006F0871"/>
    <w:rsid w:val="006F0E1F"/>
    <w:rsid w:val="006F0E4D"/>
    <w:rsid w:val="006F1F3F"/>
    <w:rsid w:val="006F23A2"/>
    <w:rsid w:val="006F2AF5"/>
    <w:rsid w:val="006F3510"/>
    <w:rsid w:val="006F398D"/>
    <w:rsid w:val="006F3EA7"/>
    <w:rsid w:val="006F3FD7"/>
    <w:rsid w:val="006F4249"/>
    <w:rsid w:val="006F48A3"/>
    <w:rsid w:val="006F5BFD"/>
    <w:rsid w:val="006F5DB8"/>
    <w:rsid w:val="006F5E3B"/>
    <w:rsid w:val="006F6D99"/>
    <w:rsid w:val="006F7772"/>
    <w:rsid w:val="00700181"/>
    <w:rsid w:val="0070083E"/>
    <w:rsid w:val="00700865"/>
    <w:rsid w:val="00701F68"/>
    <w:rsid w:val="007021F2"/>
    <w:rsid w:val="0070274B"/>
    <w:rsid w:val="00702F65"/>
    <w:rsid w:val="007036E7"/>
    <w:rsid w:val="0070492D"/>
    <w:rsid w:val="00706296"/>
    <w:rsid w:val="0070670A"/>
    <w:rsid w:val="0070670C"/>
    <w:rsid w:val="007078B4"/>
    <w:rsid w:val="00707B9F"/>
    <w:rsid w:val="00707BEF"/>
    <w:rsid w:val="00707F74"/>
    <w:rsid w:val="007119F8"/>
    <w:rsid w:val="00711C8E"/>
    <w:rsid w:val="00711CC2"/>
    <w:rsid w:val="00712C73"/>
    <w:rsid w:val="00714B80"/>
    <w:rsid w:val="00714BC2"/>
    <w:rsid w:val="00714F47"/>
    <w:rsid w:val="007162D5"/>
    <w:rsid w:val="00716AE5"/>
    <w:rsid w:val="00720055"/>
    <w:rsid w:val="0072074E"/>
    <w:rsid w:val="00721230"/>
    <w:rsid w:val="00722688"/>
    <w:rsid w:val="00722969"/>
    <w:rsid w:val="007241EB"/>
    <w:rsid w:val="0072490B"/>
    <w:rsid w:val="00724AB2"/>
    <w:rsid w:val="00724C6F"/>
    <w:rsid w:val="00724D5E"/>
    <w:rsid w:val="00724F73"/>
    <w:rsid w:val="00724FAC"/>
    <w:rsid w:val="00725868"/>
    <w:rsid w:val="00725CA7"/>
    <w:rsid w:val="00725E03"/>
    <w:rsid w:val="007261F3"/>
    <w:rsid w:val="007270D8"/>
    <w:rsid w:val="00727A69"/>
    <w:rsid w:val="00730481"/>
    <w:rsid w:val="00730578"/>
    <w:rsid w:val="007305B2"/>
    <w:rsid w:val="00730BCA"/>
    <w:rsid w:val="00730E32"/>
    <w:rsid w:val="00731069"/>
    <w:rsid w:val="00731366"/>
    <w:rsid w:val="007313C9"/>
    <w:rsid w:val="00731583"/>
    <w:rsid w:val="007319A7"/>
    <w:rsid w:val="00732456"/>
    <w:rsid w:val="00732FBE"/>
    <w:rsid w:val="00733155"/>
    <w:rsid w:val="00733977"/>
    <w:rsid w:val="007347B0"/>
    <w:rsid w:val="00735D83"/>
    <w:rsid w:val="00736D8D"/>
    <w:rsid w:val="00737A8C"/>
    <w:rsid w:val="00737C75"/>
    <w:rsid w:val="00737DC2"/>
    <w:rsid w:val="00740952"/>
    <w:rsid w:val="00740FDC"/>
    <w:rsid w:val="00741751"/>
    <w:rsid w:val="007417DD"/>
    <w:rsid w:val="00742B5B"/>
    <w:rsid w:val="007445FF"/>
    <w:rsid w:val="007448F3"/>
    <w:rsid w:val="00744918"/>
    <w:rsid w:val="00744ECF"/>
    <w:rsid w:val="00745045"/>
    <w:rsid w:val="007455C9"/>
    <w:rsid w:val="007455F0"/>
    <w:rsid w:val="007476A5"/>
    <w:rsid w:val="00747D22"/>
    <w:rsid w:val="00750223"/>
    <w:rsid w:val="007505A0"/>
    <w:rsid w:val="00750ED1"/>
    <w:rsid w:val="007511AA"/>
    <w:rsid w:val="00751411"/>
    <w:rsid w:val="00751ED4"/>
    <w:rsid w:val="00752E56"/>
    <w:rsid w:val="00754D94"/>
    <w:rsid w:val="0075530F"/>
    <w:rsid w:val="00755353"/>
    <w:rsid w:val="00756778"/>
    <w:rsid w:val="00756883"/>
    <w:rsid w:val="007572C8"/>
    <w:rsid w:val="00757D3C"/>
    <w:rsid w:val="00757EE3"/>
    <w:rsid w:val="007607AB"/>
    <w:rsid w:val="00761146"/>
    <w:rsid w:val="0076199E"/>
    <w:rsid w:val="00761C43"/>
    <w:rsid w:val="0076213D"/>
    <w:rsid w:val="0076274E"/>
    <w:rsid w:val="007633B5"/>
    <w:rsid w:val="00763719"/>
    <w:rsid w:val="007642D1"/>
    <w:rsid w:val="00764FC6"/>
    <w:rsid w:val="00765E25"/>
    <w:rsid w:val="00765FBF"/>
    <w:rsid w:val="00767065"/>
    <w:rsid w:val="00770644"/>
    <w:rsid w:val="0077132F"/>
    <w:rsid w:val="007741D4"/>
    <w:rsid w:val="007741D7"/>
    <w:rsid w:val="0077482E"/>
    <w:rsid w:val="0077524A"/>
    <w:rsid w:val="0077573A"/>
    <w:rsid w:val="00776213"/>
    <w:rsid w:val="00776BE8"/>
    <w:rsid w:val="00777931"/>
    <w:rsid w:val="007779DA"/>
    <w:rsid w:val="0078141C"/>
    <w:rsid w:val="007815BB"/>
    <w:rsid w:val="007817C7"/>
    <w:rsid w:val="007819E0"/>
    <w:rsid w:val="00782569"/>
    <w:rsid w:val="007848D2"/>
    <w:rsid w:val="007852D4"/>
    <w:rsid w:val="0078577C"/>
    <w:rsid w:val="007857B3"/>
    <w:rsid w:val="00786EED"/>
    <w:rsid w:val="0078753B"/>
    <w:rsid w:val="0078795D"/>
    <w:rsid w:val="00787A5F"/>
    <w:rsid w:val="00787E83"/>
    <w:rsid w:val="0079044B"/>
    <w:rsid w:val="00790789"/>
    <w:rsid w:val="00790D70"/>
    <w:rsid w:val="00791180"/>
    <w:rsid w:val="007911BE"/>
    <w:rsid w:val="0079174D"/>
    <w:rsid w:val="00791D8E"/>
    <w:rsid w:val="00792A49"/>
    <w:rsid w:val="00792E5D"/>
    <w:rsid w:val="00793327"/>
    <w:rsid w:val="00793704"/>
    <w:rsid w:val="007938F0"/>
    <w:rsid w:val="00794396"/>
    <w:rsid w:val="00794700"/>
    <w:rsid w:val="00794C32"/>
    <w:rsid w:val="00795A24"/>
    <w:rsid w:val="00795A36"/>
    <w:rsid w:val="00795B34"/>
    <w:rsid w:val="00796C51"/>
    <w:rsid w:val="00796D85"/>
    <w:rsid w:val="00796F04"/>
    <w:rsid w:val="007979A0"/>
    <w:rsid w:val="00797A2A"/>
    <w:rsid w:val="007A090B"/>
    <w:rsid w:val="007A0B45"/>
    <w:rsid w:val="007A1DA4"/>
    <w:rsid w:val="007A2092"/>
    <w:rsid w:val="007A2517"/>
    <w:rsid w:val="007A316A"/>
    <w:rsid w:val="007A3308"/>
    <w:rsid w:val="007A358E"/>
    <w:rsid w:val="007A37C9"/>
    <w:rsid w:val="007A4004"/>
    <w:rsid w:val="007A4FF7"/>
    <w:rsid w:val="007A5C14"/>
    <w:rsid w:val="007A7569"/>
    <w:rsid w:val="007B0192"/>
    <w:rsid w:val="007B090E"/>
    <w:rsid w:val="007B10A7"/>
    <w:rsid w:val="007B1CF8"/>
    <w:rsid w:val="007B2294"/>
    <w:rsid w:val="007B25CC"/>
    <w:rsid w:val="007B2A19"/>
    <w:rsid w:val="007B2C57"/>
    <w:rsid w:val="007B3A90"/>
    <w:rsid w:val="007B3D7F"/>
    <w:rsid w:val="007B4351"/>
    <w:rsid w:val="007B47A3"/>
    <w:rsid w:val="007B6830"/>
    <w:rsid w:val="007B6962"/>
    <w:rsid w:val="007B6B3D"/>
    <w:rsid w:val="007B70D2"/>
    <w:rsid w:val="007B711B"/>
    <w:rsid w:val="007B7358"/>
    <w:rsid w:val="007B7C5C"/>
    <w:rsid w:val="007B7F99"/>
    <w:rsid w:val="007C08A3"/>
    <w:rsid w:val="007C0E0D"/>
    <w:rsid w:val="007C1196"/>
    <w:rsid w:val="007C17B7"/>
    <w:rsid w:val="007C2D3B"/>
    <w:rsid w:val="007C2FC5"/>
    <w:rsid w:val="007C3314"/>
    <w:rsid w:val="007C393C"/>
    <w:rsid w:val="007C4041"/>
    <w:rsid w:val="007C51A9"/>
    <w:rsid w:val="007C62BC"/>
    <w:rsid w:val="007C6346"/>
    <w:rsid w:val="007C6C34"/>
    <w:rsid w:val="007C72AF"/>
    <w:rsid w:val="007D056D"/>
    <w:rsid w:val="007D162B"/>
    <w:rsid w:val="007D1CC3"/>
    <w:rsid w:val="007D28A9"/>
    <w:rsid w:val="007D2B5A"/>
    <w:rsid w:val="007D35D2"/>
    <w:rsid w:val="007D3975"/>
    <w:rsid w:val="007D4150"/>
    <w:rsid w:val="007D5099"/>
    <w:rsid w:val="007E01AE"/>
    <w:rsid w:val="007E0669"/>
    <w:rsid w:val="007E0713"/>
    <w:rsid w:val="007E14F5"/>
    <w:rsid w:val="007E29C2"/>
    <w:rsid w:val="007E37AD"/>
    <w:rsid w:val="007E4F2B"/>
    <w:rsid w:val="007E58DF"/>
    <w:rsid w:val="007E621B"/>
    <w:rsid w:val="007E6F56"/>
    <w:rsid w:val="007E704A"/>
    <w:rsid w:val="007E7E64"/>
    <w:rsid w:val="007F0047"/>
    <w:rsid w:val="007F0522"/>
    <w:rsid w:val="007F07FE"/>
    <w:rsid w:val="007F1EB8"/>
    <w:rsid w:val="007F2705"/>
    <w:rsid w:val="007F2A20"/>
    <w:rsid w:val="007F3FBA"/>
    <w:rsid w:val="007F470B"/>
    <w:rsid w:val="007F51C2"/>
    <w:rsid w:val="007F59A7"/>
    <w:rsid w:val="007F5E41"/>
    <w:rsid w:val="007F6D99"/>
    <w:rsid w:val="007F6E22"/>
    <w:rsid w:val="007F7358"/>
    <w:rsid w:val="007F795E"/>
    <w:rsid w:val="007F7D7F"/>
    <w:rsid w:val="00800694"/>
    <w:rsid w:val="00801325"/>
    <w:rsid w:val="00801E35"/>
    <w:rsid w:val="00801ECB"/>
    <w:rsid w:val="00802AAB"/>
    <w:rsid w:val="00803441"/>
    <w:rsid w:val="008034EF"/>
    <w:rsid w:val="00803941"/>
    <w:rsid w:val="00803ED1"/>
    <w:rsid w:val="008052E9"/>
    <w:rsid w:val="0080545C"/>
    <w:rsid w:val="008054A3"/>
    <w:rsid w:val="008058E6"/>
    <w:rsid w:val="008069D1"/>
    <w:rsid w:val="00806A27"/>
    <w:rsid w:val="00806A3D"/>
    <w:rsid w:val="00807551"/>
    <w:rsid w:val="00810E7F"/>
    <w:rsid w:val="00811840"/>
    <w:rsid w:val="0081293C"/>
    <w:rsid w:val="008132AC"/>
    <w:rsid w:val="00813B40"/>
    <w:rsid w:val="00815392"/>
    <w:rsid w:val="00815461"/>
    <w:rsid w:val="00815746"/>
    <w:rsid w:val="00817AC8"/>
    <w:rsid w:val="00817E8C"/>
    <w:rsid w:val="00817F3C"/>
    <w:rsid w:val="0082052F"/>
    <w:rsid w:val="00820C95"/>
    <w:rsid w:val="00821388"/>
    <w:rsid w:val="00821561"/>
    <w:rsid w:val="008215C1"/>
    <w:rsid w:val="008219EF"/>
    <w:rsid w:val="008223CE"/>
    <w:rsid w:val="0082250F"/>
    <w:rsid w:val="00822E03"/>
    <w:rsid w:val="00823C68"/>
    <w:rsid w:val="008249D7"/>
    <w:rsid w:val="00824B0E"/>
    <w:rsid w:val="0082674B"/>
    <w:rsid w:val="00826B4E"/>
    <w:rsid w:val="00827073"/>
    <w:rsid w:val="00827A59"/>
    <w:rsid w:val="00830FF8"/>
    <w:rsid w:val="00831108"/>
    <w:rsid w:val="008324E2"/>
    <w:rsid w:val="0083254E"/>
    <w:rsid w:val="00832909"/>
    <w:rsid w:val="008330FA"/>
    <w:rsid w:val="008335C0"/>
    <w:rsid w:val="0083381B"/>
    <w:rsid w:val="0083381F"/>
    <w:rsid w:val="0083386F"/>
    <w:rsid w:val="00834C84"/>
    <w:rsid w:val="00835705"/>
    <w:rsid w:val="0083628A"/>
    <w:rsid w:val="00836501"/>
    <w:rsid w:val="00836EE4"/>
    <w:rsid w:val="008373A1"/>
    <w:rsid w:val="00840203"/>
    <w:rsid w:val="00840260"/>
    <w:rsid w:val="0084127E"/>
    <w:rsid w:val="008418B7"/>
    <w:rsid w:val="00843110"/>
    <w:rsid w:val="008439BF"/>
    <w:rsid w:val="0084493A"/>
    <w:rsid w:val="00845296"/>
    <w:rsid w:val="00847897"/>
    <w:rsid w:val="008509F9"/>
    <w:rsid w:val="00850AAA"/>
    <w:rsid w:val="00851388"/>
    <w:rsid w:val="00851FFB"/>
    <w:rsid w:val="008528D0"/>
    <w:rsid w:val="00852946"/>
    <w:rsid w:val="00853896"/>
    <w:rsid w:val="008544E2"/>
    <w:rsid w:val="00855216"/>
    <w:rsid w:val="00855B1D"/>
    <w:rsid w:val="00855D21"/>
    <w:rsid w:val="00855D74"/>
    <w:rsid w:val="008561AA"/>
    <w:rsid w:val="008562F7"/>
    <w:rsid w:val="0085651B"/>
    <w:rsid w:val="008565D0"/>
    <w:rsid w:val="008570B4"/>
    <w:rsid w:val="00860488"/>
    <w:rsid w:val="00860DDA"/>
    <w:rsid w:val="00860E9A"/>
    <w:rsid w:val="00861DA6"/>
    <w:rsid w:val="008628F1"/>
    <w:rsid w:val="00863722"/>
    <w:rsid w:val="0086407A"/>
    <w:rsid w:val="0086453A"/>
    <w:rsid w:val="00864567"/>
    <w:rsid w:val="00864743"/>
    <w:rsid w:val="00864FC8"/>
    <w:rsid w:val="008651DA"/>
    <w:rsid w:val="0086663C"/>
    <w:rsid w:val="00866890"/>
    <w:rsid w:val="0086699F"/>
    <w:rsid w:val="008669D8"/>
    <w:rsid w:val="00867D82"/>
    <w:rsid w:val="008708B8"/>
    <w:rsid w:val="00870ACF"/>
    <w:rsid w:val="00870B0D"/>
    <w:rsid w:val="00871D08"/>
    <w:rsid w:val="0087269C"/>
    <w:rsid w:val="00872CAE"/>
    <w:rsid w:val="00873774"/>
    <w:rsid w:val="0087391B"/>
    <w:rsid w:val="00874CA4"/>
    <w:rsid w:val="00874EBE"/>
    <w:rsid w:val="008758EF"/>
    <w:rsid w:val="00876AE0"/>
    <w:rsid w:val="008771C6"/>
    <w:rsid w:val="008771E2"/>
    <w:rsid w:val="00877449"/>
    <w:rsid w:val="00877989"/>
    <w:rsid w:val="008826A9"/>
    <w:rsid w:val="00882DBF"/>
    <w:rsid w:val="0088306D"/>
    <w:rsid w:val="00883C16"/>
    <w:rsid w:val="00884D15"/>
    <w:rsid w:val="0088511F"/>
    <w:rsid w:val="00886260"/>
    <w:rsid w:val="00886AD9"/>
    <w:rsid w:val="00886E64"/>
    <w:rsid w:val="00887372"/>
    <w:rsid w:val="00887463"/>
    <w:rsid w:val="00887C12"/>
    <w:rsid w:val="00887E19"/>
    <w:rsid w:val="00890542"/>
    <w:rsid w:val="00890BCA"/>
    <w:rsid w:val="00891183"/>
    <w:rsid w:val="00891951"/>
    <w:rsid w:val="00891C59"/>
    <w:rsid w:val="008921CC"/>
    <w:rsid w:val="00892CCC"/>
    <w:rsid w:val="008930DB"/>
    <w:rsid w:val="00893412"/>
    <w:rsid w:val="00893FC1"/>
    <w:rsid w:val="00895662"/>
    <w:rsid w:val="00895F43"/>
    <w:rsid w:val="00897810"/>
    <w:rsid w:val="0089787C"/>
    <w:rsid w:val="008A0815"/>
    <w:rsid w:val="008A0C7E"/>
    <w:rsid w:val="008A11B5"/>
    <w:rsid w:val="008A137D"/>
    <w:rsid w:val="008A146C"/>
    <w:rsid w:val="008A1DD3"/>
    <w:rsid w:val="008A1F92"/>
    <w:rsid w:val="008A2282"/>
    <w:rsid w:val="008A22D8"/>
    <w:rsid w:val="008A22D9"/>
    <w:rsid w:val="008A26A8"/>
    <w:rsid w:val="008A31C6"/>
    <w:rsid w:val="008A35D7"/>
    <w:rsid w:val="008A411F"/>
    <w:rsid w:val="008A451B"/>
    <w:rsid w:val="008A4870"/>
    <w:rsid w:val="008A4F6B"/>
    <w:rsid w:val="008A5670"/>
    <w:rsid w:val="008A6F83"/>
    <w:rsid w:val="008B1228"/>
    <w:rsid w:val="008B163F"/>
    <w:rsid w:val="008B1753"/>
    <w:rsid w:val="008B300B"/>
    <w:rsid w:val="008B36CF"/>
    <w:rsid w:val="008B3722"/>
    <w:rsid w:val="008B415C"/>
    <w:rsid w:val="008B4DAD"/>
    <w:rsid w:val="008B4EC8"/>
    <w:rsid w:val="008B5275"/>
    <w:rsid w:val="008B55EC"/>
    <w:rsid w:val="008B593C"/>
    <w:rsid w:val="008B6F23"/>
    <w:rsid w:val="008B6FB7"/>
    <w:rsid w:val="008B7071"/>
    <w:rsid w:val="008B73DC"/>
    <w:rsid w:val="008B7573"/>
    <w:rsid w:val="008C00BC"/>
    <w:rsid w:val="008C0D4A"/>
    <w:rsid w:val="008C1343"/>
    <w:rsid w:val="008C1E92"/>
    <w:rsid w:val="008C2013"/>
    <w:rsid w:val="008C2CB3"/>
    <w:rsid w:val="008C31DF"/>
    <w:rsid w:val="008C361C"/>
    <w:rsid w:val="008C3D5B"/>
    <w:rsid w:val="008C4808"/>
    <w:rsid w:val="008C4E44"/>
    <w:rsid w:val="008C4EF0"/>
    <w:rsid w:val="008C63BA"/>
    <w:rsid w:val="008C6FF6"/>
    <w:rsid w:val="008D00EB"/>
    <w:rsid w:val="008D04FE"/>
    <w:rsid w:val="008D0D30"/>
    <w:rsid w:val="008D10AE"/>
    <w:rsid w:val="008D1A73"/>
    <w:rsid w:val="008D1E22"/>
    <w:rsid w:val="008D242F"/>
    <w:rsid w:val="008D2456"/>
    <w:rsid w:val="008D2671"/>
    <w:rsid w:val="008D382C"/>
    <w:rsid w:val="008D3ECC"/>
    <w:rsid w:val="008D415B"/>
    <w:rsid w:val="008D419A"/>
    <w:rsid w:val="008D4758"/>
    <w:rsid w:val="008D4C0C"/>
    <w:rsid w:val="008D4DFB"/>
    <w:rsid w:val="008D4F0C"/>
    <w:rsid w:val="008D4FA5"/>
    <w:rsid w:val="008D5179"/>
    <w:rsid w:val="008D55E9"/>
    <w:rsid w:val="008D6714"/>
    <w:rsid w:val="008D6D35"/>
    <w:rsid w:val="008D74CB"/>
    <w:rsid w:val="008E2401"/>
    <w:rsid w:val="008E2879"/>
    <w:rsid w:val="008E3207"/>
    <w:rsid w:val="008E4126"/>
    <w:rsid w:val="008E53CB"/>
    <w:rsid w:val="008E5B6D"/>
    <w:rsid w:val="008E6906"/>
    <w:rsid w:val="008E7DCF"/>
    <w:rsid w:val="008F09B3"/>
    <w:rsid w:val="008F09FF"/>
    <w:rsid w:val="008F102D"/>
    <w:rsid w:val="008F2099"/>
    <w:rsid w:val="008F212C"/>
    <w:rsid w:val="008F3301"/>
    <w:rsid w:val="008F340D"/>
    <w:rsid w:val="008F345D"/>
    <w:rsid w:val="008F4396"/>
    <w:rsid w:val="008F4F95"/>
    <w:rsid w:val="008F5071"/>
    <w:rsid w:val="008F52A8"/>
    <w:rsid w:val="008F5336"/>
    <w:rsid w:val="008F5D5E"/>
    <w:rsid w:val="008F60C5"/>
    <w:rsid w:val="008F6578"/>
    <w:rsid w:val="008F68D1"/>
    <w:rsid w:val="008F69E3"/>
    <w:rsid w:val="008F7899"/>
    <w:rsid w:val="00900BA5"/>
    <w:rsid w:val="00901EB8"/>
    <w:rsid w:val="00901FD6"/>
    <w:rsid w:val="0090356E"/>
    <w:rsid w:val="00903758"/>
    <w:rsid w:val="009039A6"/>
    <w:rsid w:val="00903D97"/>
    <w:rsid w:val="00904FFB"/>
    <w:rsid w:val="00905105"/>
    <w:rsid w:val="009055BE"/>
    <w:rsid w:val="00905B9E"/>
    <w:rsid w:val="00905BCA"/>
    <w:rsid w:val="00905E8C"/>
    <w:rsid w:val="0090636F"/>
    <w:rsid w:val="00907F17"/>
    <w:rsid w:val="00910037"/>
    <w:rsid w:val="00910F1B"/>
    <w:rsid w:val="00911274"/>
    <w:rsid w:val="00912A89"/>
    <w:rsid w:val="00912CBA"/>
    <w:rsid w:val="00913620"/>
    <w:rsid w:val="009139F6"/>
    <w:rsid w:val="00914AEF"/>
    <w:rsid w:val="0091537A"/>
    <w:rsid w:val="0091586C"/>
    <w:rsid w:val="009159E7"/>
    <w:rsid w:val="00915CF8"/>
    <w:rsid w:val="00915EC3"/>
    <w:rsid w:val="00916267"/>
    <w:rsid w:val="00917718"/>
    <w:rsid w:val="0092016B"/>
    <w:rsid w:val="00920B9D"/>
    <w:rsid w:val="00920FB1"/>
    <w:rsid w:val="00920FDD"/>
    <w:rsid w:val="00922817"/>
    <w:rsid w:val="00925B71"/>
    <w:rsid w:val="009279C0"/>
    <w:rsid w:val="0093007C"/>
    <w:rsid w:val="00930930"/>
    <w:rsid w:val="0093118A"/>
    <w:rsid w:val="009315DE"/>
    <w:rsid w:val="0093177C"/>
    <w:rsid w:val="00933730"/>
    <w:rsid w:val="00934C6C"/>
    <w:rsid w:val="009355C4"/>
    <w:rsid w:val="00935BC0"/>
    <w:rsid w:val="00936B86"/>
    <w:rsid w:val="00937C5C"/>
    <w:rsid w:val="0094068B"/>
    <w:rsid w:val="00940B02"/>
    <w:rsid w:val="00941C9D"/>
    <w:rsid w:val="00943651"/>
    <w:rsid w:val="00943BC3"/>
    <w:rsid w:val="009458DC"/>
    <w:rsid w:val="009458DF"/>
    <w:rsid w:val="0094592C"/>
    <w:rsid w:val="00945AAD"/>
    <w:rsid w:val="00946062"/>
    <w:rsid w:val="00946313"/>
    <w:rsid w:val="0094735B"/>
    <w:rsid w:val="00947DFC"/>
    <w:rsid w:val="0095000A"/>
    <w:rsid w:val="00950182"/>
    <w:rsid w:val="00950248"/>
    <w:rsid w:val="00950808"/>
    <w:rsid w:val="00950B01"/>
    <w:rsid w:val="009519A7"/>
    <w:rsid w:val="00953128"/>
    <w:rsid w:val="00953BC5"/>
    <w:rsid w:val="00953F34"/>
    <w:rsid w:val="00954068"/>
    <w:rsid w:val="0095443A"/>
    <w:rsid w:val="00954CB4"/>
    <w:rsid w:val="00955BFD"/>
    <w:rsid w:val="00956A74"/>
    <w:rsid w:val="00956CF3"/>
    <w:rsid w:val="00956DB5"/>
    <w:rsid w:val="009573C9"/>
    <w:rsid w:val="0095782A"/>
    <w:rsid w:val="009578DF"/>
    <w:rsid w:val="00957E23"/>
    <w:rsid w:val="009605CC"/>
    <w:rsid w:val="00960CC4"/>
    <w:rsid w:val="00961278"/>
    <w:rsid w:val="009618B6"/>
    <w:rsid w:val="00961CB8"/>
    <w:rsid w:val="00961FC0"/>
    <w:rsid w:val="0096211A"/>
    <w:rsid w:val="00962BCB"/>
    <w:rsid w:val="0096383F"/>
    <w:rsid w:val="00964599"/>
    <w:rsid w:val="00964E45"/>
    <w:rsid w:val="00964EB4"/>
    <w:rsid w:val="009656EE"/>
    <w:rsid w:val="00965876"/>
    <w:rsid w:val="009658D6"/>
    <w:rsid w:val="00965914"/>
    <w:rsid w:val="00965ACA"/>
    <w:rsid w:val="00967864"/>
    <w:rsid w:val="00967979"/>
    <w:rsid w:val="00967D57"/>
    <w:rsid w:val="00967EF4"/>
    <w:rsid w:val="0097037B"/>
    <w:rsid w:val="009706F8"/>
    <w:rsid w:val="00970B7E"/>
    <w:rsid w:val="00972210"/>
    <w:rsid w:val="0097311F"/>
    <w:rsid w:val="0097383C"/>
    <w:rsid w:val="00973AAE"/>
    <w:rsid w:val="0097457A"/>
    <w:rsid w:val="00974EE8"/>
    <w:rsid w:val="009752C1"/>
    <w:rsid w:val="00975F73"/>
    <w:rsid w:val="009762C1"/>
    <w:rsid w:val="0097661B"/>
    <w:rsid w:val="00977424"/>
    <w:rsid w:val="00980980"/>
    <w:rsid w:val="00982015"/>
    <w:rsid w:val="00983113"/>
    <w:rsid w:val="009832EB"/>
    <w:rsid w:val="00983C28"/>
    <w:rsid w:val="009844FA"/>
    <w:rsid w:val="00984628"/>
    <w:rsid w:val="00984DD0"/>
    <w:rsid w:val="00984EB3"/>
    <w:rsid w:val="00985323"/>
    <w:rsid w:val="0098667A"/>
    <w:rsid w:val="009905EF"/>
    <w:rsid w:val="009912C0"/>
    <w:rsid w:val="00994B2B"/>
    <w:rsid w:val="00995005"/>
    <w:rsid w:val="009950F1"/>
    <w:rsid w:val="00995801"/>
    <w:rsid w:val="00995ABC"/>
    <w:rsid w:val="0099610C"/>
    <w:rsid w:val="009962A1"/>
    <w:rsid w:val="00996ED8"/>
    <w:rsid w:val="00997F1D"/>
    <w:rsid w:val="009A012A"/>
    <w:rsid w:val="009A075B"/>
    <w:rsid w:val="009A0C38"/>
    <w:rsid w:val="009A167D"/>
    <w:rsid w:val="009A1BB0"/>
    <w:rsid w:val="009A1C08"/>
    <w:rsid w:val="009A2600"/>
    <w:rsid w:val="009A2A5F"/>
    <w:rsid w:val="009A2B53"/>
    <w:rsid w:val="009A2F3E"/>
    <w:rsid w:val="009A34D0"/>
    <w:rsid w:val="009A3691"/>
    <w:rsid w:val="009A3713"/>
    <w:rsid w:val="009A38AF"/>
    <w:rsid w:val="009A3C33"/>
    <w:rsid w:val="009A478C"/>
    <w:rsid w:val="009A49B5"/>
    <w:rsid w:val="009A4A00"/>
    <w:rsid w:val="009A5623"/>
    <w:rsid w:val="009A5CDA"/>
    <w:rsid w:val="009A6216"/>
    <w:rsid w:val="009A6883"/>
    <w:rsid w:val="009A69EA"/>
    <w:rsid w:val="009B0268"/>
    <w:rsid w:val="009B072E"/>
    <w:rsid w:val="009B075F"/>
    <w:rsid w:val="009B0908"/>
    <w:rsid w:val="009B0BDD"/>
    <w:rsid w:val="009B0C3C"/>
    <w:rsid w:val="009B158A"/>
    <w:rsid w:val="009B39A2"/>
    <w:rsid w:val="009B3B79"/>
    <w:rsid w:val="009B404B"/>
    <w:rsid w:val="009B4208"/>
    <w:rsid w:val="009B445A"/>
    <w:rsid w:val="009B5708"/>
    <w:rsid w:val="009B611D"/>
    <w:rsid w:val="009B637D"/>
    <w:rsid w:val="009B6747"/>
    <w:rsid w:val="009B7226"/>
    <w:rsid w:val="009C068F"/>
    <w:rsid w:val="009C07D5"/>
    <w:rsid w:val="009C1060"/>
    <w:rsid w:val="009C1268"/>
    <w:rsid w:val="009C1AA0"/>
    <w:rsid w:val="009C21C9"/>
    <w:rsid w:val="009C2D2C"/>
    <w:rsid w:val="009C3D3E"/>
    <w:rsid w:val="009C3D46"/>
    <w:rsid w:val="009C3E3F"/>
    <w:rsid w:val="009C4538"/>
    <w:rsid w:val="009C4C4E"/>
    <w:rsid w:val="009C510B"/>
    <w:rsid w:val="009C5A29"/>
    <w:rsid w:val="009C5C1F"/>
    <w:rsid w:val="009C6118"/>
    <w:rsid w:val="009C7DBD"/>
    <w:rsid w:val="009D190C"/>
    <w:rsid w:val="009D2306"/>
    <w:rsid w:val="009D2AD0"/>
    <w:rsid w:val="009D340F"/>
    <w:rsid w:val="009D44DB"/>
    <w:rsid w:val="009D55BD"/>
    <w:rsid w:val="009D5E31"/>
    <w:rsid w:val="009D6736"/>
    <w:rsid w:val="009D6DB5"/>
    <w:rsid w:val="009D72C4"/>
    <w:rsid w:val="009D7DE6"/>
    <w:rsid w:val="009E0E91"/>
    <w:rsid w:val="009E1747"/>
    <w:rsid w:val="009E1E13"/>
    <w:rsid w:val="009E212D"/>
    <w:rsid w:val="009E25F1"/>
    <w:rsid w:val="009E28B6"/>
    <w:rsid w:val="009E2F24"/>
    <w:rsid w:val="009E4078"/>
    <w:rsid w:val="009E4C69"/>
    <w:rsid w:val="009E4D98"/>
    <w:rsid w:val="009E4DA4"/>
    <w:rsid w:val="009E5A69"/>
    <w:rsid w:val="009E5B50"/>
    <w:rsid w:val="009E62F5"/>
    <w:rsid w:val="009E7AFD"/>
    <w:rsid w:val="009F002D"/>
    <w:rsid w:val="009F026C"/>
    <w:rsid w:val="009F04CC"/>
    <w:rsid w:val="009F09C9"/>
    <w:rsid w:val="009F09F2"/>
    <w:rsid w:val="009F0D5A"/>
    <w:rsid w:val="009F1728"/>
    <w:rsid w:val="009F1EEF"/>
    <w:rsid w:val="009F40EE"/>
    <w:rsid w:val="009F51F8"/>
    <w:rsid w:val="009F55A4"/>
    <w:rsid w:val="009F5E2E"/>
    <w:rsid w:val="009F6464"/>
    <w:rsid w:val="009F6EF3"/>
    <w:rsid w:val="009F7098"/>
    <w:rsid w:val="009F729A"/>
    <w:rsid w:val="009F7E7C"/>
    <w:rsid w:val="00A00150"/>
    <w:rsid w:val="00A01ABD"/>
    <w:rsid w:val="00A01E22"/>
    <w:rsid w:val="00A01F6E"/>
    <w:rsid w:val="00A0256D"/>
    <w:rsid w:val="00A02A6F"/>
    <w:rsid w:val="00A031DB"/>
    <w:rsid w:val="00A03847"/>
    <w:rsid w:val="00A03CB3"/>
    <w:rsid w:val="00A0535A"/>
    <w:rsid w:val="00A05C5A"/>
    <w:rsid w:val="00A06038"/>
    <w:rsid w:val="00A061BD"/>
    <w:rsid w:val="00A064BF"/>
    <w:rsid w:val="00A06F56"/>
    <w:rsid w:val="00A07CAD"/>
    <w:rsid w:val="00A10E40"/>
    <w:rsid w:val="00A119A5"/>
    <w:rsid w:val="00A11A71"/>
    <w:rsid w:val="00A12CBA"/>
    <w:rsid w:val="00A12F4B"/>
    <w:rsid w:val="00A12FD2"/>
    <w:rsid w:val="00A139C2"/>
    <w:rsid w:val="00A14984"/>
    <w:rsid w:val="00A14C0F"/>
    <w:rsid w:val="00A14D09"/>
    <w:rsid w:val="00A1536C"/>
    <w:rsid w:val="00A1584B"/>
    <w:rsid w:val="00A163DC"/>
    <w:rsid w:val="00A16A15"/>
    <w:rsid w:val="00A2066B"/>
    <w:rsid w:val="00A20F33"/>
    <w:rsid w:val="00A21A01"/>
    <w:rsid w:val="00A22C2B"/>
    <w:rsid w:val="00A22E81"/>
    <w:rsid w:val="00A23E26"/>
    <w:rsid w:val="00A260CE"/>
    <w:rsid w:val="00A261E4"/>
    <w:rsid w:val="00A263E7"/>
    <w:rsid w:val="00A2652D"/>
    <w:rsid w:val="00A26C8B"/>
    <w:rsid w:val="00A27AB0"/>
    <w:rsid w:val="00A304FC"/>
    <w:rsid w:val="00A30531"/>
    <w:rsid w:val="00A31667"/>
    <w:rsid w:val="00A319AB"/>
    <w:rsid w:val="00A31F06"/>
    <w:rsid w:val="00A3203D"/>
    <w:rsid w:val="00A32204"/>
    <w:rsid w:val="00A324F5"/>
    <w:rsid w:val="00A32E52"/>
    <w:rsid w:val="00A346B6"/>
    <w:rsid w:val="00A3694F"/>
    <w:rsid w:val="00A36FFE"/>
    <w:rsid w:val="00A37603"/>
    <w:rsid w:val="00A37CD2"/>
    <w:rsid w:val="00A40FF2"/>
    <w:rsid w:val="00A41493"/>
    <w:rsid w:val="00A41828"/>
    <w:rsid w:val="00A41B96"/>
    <w:rsid w:val="00A41D3B"/>
    <w:rsid w:val="00A41E14"/>
    <w:rsid w:val="00A41EB9"/>
    <w:rsid w:val="00A424AF"/>
    <w:rsid w:val="00A42FC8"/>
    <w:rsid w:val="00A44E04"/>
    <w:rsid w:val="00A450CC"/>
    <w:rsid w:val="00A452AF"/>
    <w:rsid w:val="00A45E86"/>
    <w:rsid w:val="00A465D9"/>
    <w:rsid w:val="00A471AC"/>
    <w:rsid w:val="00A474F9"/>
    <w:rsid w:val="00A47A9C"/>
    <w:rsid w:val="00A50584"/>
    <w:rsid w:val="00A50765"/>
    <w:rsid w:val="00A50C6D"/>
    <w:rsid w:val="00A51C7C"/>
    <w:rsid w:val="00A51CD1"/>
    <w:rsid w:val="00A52066"/>
    <w:rsid w:val="00A52874"/>
    <w:rsid w:val="00A538C1"/>
    <w:rsid w:val="00A53C00"/>
    <w:rsid w:val="00A53D42"/>
    <w:rsid w:val="00A54AA4"/>
    <w:rsid w:val="00A54EA4"/>
    <w:rsid w:val="00A55AD7"/>
    <w:rsid w:val="00A55BE9"/>
    <w:rsid w:val="00A5699C"/>
    <w:rsid w:val="00A56F7F"/>
    <w:rsid w:val="00A576A8"/>
    <w:rsid w:val="00A57854"/>
    <w:rsid w:val="00A57ADD"/>
    <w:rsid w:val="00A57E0A"/>
    <w:rsid w:val="00A602BC"/>
    <w:rsid w:val="00A60535"/>
    <w:rsid w:val="00A612CE"/>
    <w:rsid w:val="00A623C3"/>
    <w:rsid w:val="00A6245B"/>
    <w:rsid w:val="00A6280C"/>
    <w:rsid w:val="00A628B4"/>
    <w:rsid w:val="00A62FAE"/>
    <w:rsid w:val="00A63156"/>
    <w:rsid w:val="00A63B0C"/>
    <w:rsid w:val="00A63D39"/>
    <w:rsid w:val="00A64945"/>
    <w:rsid w:val="00A64D43"/>
    <w:rsid w:val="00A64DF9"/>
    <w:rsid w:val="00A64EEE"/>
    <w:rsid w:val="00A65135"/>
    <w:rsid w:val="00A657C0"/>
    <w:rsid w:val="00A65F66"/>
    <w:rsid w:val="00A66518"/>
    <w:rsid w:val="00A67869"/>
    <w:rsid w:val="00A679E2"/>
    <w:rsid w:val="00A67A1E"/>
    <w:rsid w:val="00A707E2"/>
    <w:rsid w:val="00A70F5B"/>
    <w:rsid w:val="00A71A26"/>
    <w:rsid w:val="00A71F94"/>
    <w:rsid w:val="00A71FA7"/>
    <w:rsid w:val="00A7208F"/>
    <w:rsid w:val="00A72330"/>
    <w:rsid w:val="00A72CB3"/>
    <w:rsid w:val="00A741CA"/>
    <w:rsid w:val="00A744D6"/>
    <w:rsid w:val="00A74F1A"/>
    <w:rsid w:val="00A751D7"/>
    <w:rsid w:val="00A753D8"/>
    <w:rsid w:val="00A75E9A"/>
    <w:rsid w:val="00A76803"/>
    <w:rsid w:val="00A77E92"/>
    <w:rsid w:val="00A77E9C"/>
    <w:rsid w:val="00A81332"/>
    <w:rsid w:val="00A822CF"/>
    <w:rsid w:val="00A8282B"/>
    <w:rsid w:val="00A82FB9"/>
    <w:rsid w:val="00A83966"/>
    <w:rsid w:val="00A83ADA"/>
    <w:rsid w:val="00A842CE"/>
    <w:rsid w:val="00A84428"/>
    <w:rsid w:val="00A85211"/>
    <w:rsid w:val="00A8567A"/>
    <w:rsid w:val="00A85D42"/>
    <w:rsid w:val="00A86251"/>
    <w:rsid w:val="00A86652"/>
    <w:rsid w:val="00A86A32"/>
    <w:rsid w:val="00A871B6"/>
    <w:rsid w:val="00A872F9"/>
    <w:rsid w:val="00A87AE7"/>
    <w:rsid w:val="00A91729"/>
    <w:rsid w:val="00A91F08"/>
    <w:rsid w:val="00A92955"/>
    <w:rsid w:val="00A95AD9"/>
    <w:rsid w:val="00A95BD2"/>
    <w:rsid w:val="00A9603D"/>
    <w:rsid w:val="00A9668F"/>
    <w:rsid w:val="00A96E4C"/>
    <w:rsid w:val="00A97E4F"/>
    <w:rsid w:val="00AA0695"/>
    <w:rsid w:val="00AA12FE"/>
    <w:rsid w:val="00AA1613"/>
    <w:rsid w:val="00AA1E50"/>
    <w:rsid w:val="00AA274E"/>
    <w:rsid w:val="00AA2A77"/>
    <w:rsid w:val="00AA2E8A"/>
    <w:rsid w:val="00AA34F9"/>
    <w:rsid w:val="00AA5755"/>
    <w:rsid w:val="00AA5FCA"/>
    <w:rsid w:val="00AA6721"/>
    <w:rsid w:val="00AA7123"/>
    <w:rsid w:val="00AA7465"/>
    <w:rsid w:val="00AA76DE"/>
    <w:rsid w:val="00AA7D83"/>
    <w:rsid w:val="00AA7EB4"/>
    <w:rsid w:val="00AA7F8A"/>
    <w:rsid w:val="00AB02E1"/>
    <w:rsid w:val="00AB0379"/>
    <w:rsid w:val="00AB03D9"/>
    <w:rsid w:val="00AB0F4D"/>
    <w:rsid w:val="00AB19AC"/>
    <w:rsid w:val="00AB1CA4"/>
    <w:rsid w:val="00AB1CFF"/>
    <w:rsid w:val="00AB275B"/>
    <w:rsid w:val="00AB2908"/>
    <w:rsid w:val="00AB2E23"/>
    <w:rsid w:val="00AB2E7C"/>
    <w:rsid w:val="00AB2EFE"/>
    <w:rsid w:val="00AB3597"/>
    <w:rsid w:val="00AB3EC1"/>
    <w:rsid w:val="00AB3F0C"/>
    <w:rsid w:val="00AB3F9D"/>
    <w:rsid w:val="00AB553A"/>
    <w:rsid w:val="00AB6419"/>
    <w:rsid w:val="00AB66C8"/>
    <w:rsid w:val="00AB71FB"/>
    <w:rsid w:val="00AB7936"/>
    <w:rsid w:val="00AB7B1F"/>
    <w:rsid w:val="00AB7E7F"/>
    <w:rsid w:val="00AC0022"/>
    <w:rsid w:val="00AC057C"/>
    <w:rsid w:val="00AC164D"/>
    <w:rsid w:val="00AC1931"/>
    <w:rsid w:val="00AC2A93"/>
    <w:rsid w:val="00AC3B14"/>
    <w:rsid w:val="00AC5082"/>
    <w:rsid w:val="00AC5194"/>
    <w:rsid w:val="00AC6041"/>
    <w:rsid w:val="00AD0E74"/>
    <w:rsid w:val="00AD1B3D"/>
    <w:rsid w:val="00AD2809"/>
    <w:rsid w:val="00AD2963"/>
    <w:rsid w:val="00AD2ADD"/>
    <w:rsid w:val="00AD2E73"/>
    <w:rsid w:val="00AD3159"/>
    <w:rsid w:val="00AD38F1"/>
    <w:rsid w:val="00AD3B5B"/>
    <w:rsid w:val="00AD3CA7"/>
    <w:rsid w:val="00AD4AD1"/>
    <w:rsid w:val="00AD4FF2"/>
    <w:rsid w:val="00AD5C0C"/>
    <w:rsid w:val="00AD73D0"/>
    <w:rsid w:val="00AD7DCA"/>
    <w:rsid w:val="00AD7E9B"/>
    <w:rsid w:val="00AE002A"/>
    <w:rsid w:val="00AE0447"/>
    <w:rsid w:val="00AE1756"/>
    <w:rsid w:val="00AE1D73"/>
    <w:rsid w:val="00AE1FAF"/>
    <w:rsid w:val="00AE2F62"/>
    <w:rsid w:val="00AE3847"/>
    <w:rsid w:val="00AE3972"/>
    <w:rsid w:val="00AE442E"/>
    <w:rsid w:val="00AE464D"/>
    <w:rsid w:val="00AE4D3A"/>
    <w:rsid w:val="00AE5269"/>
    <w:rsid w:val="00AE5755"/>
    <w:rsid w:val="00AE6C77"/>
    <w:rsid w:val="00AE6CFE"/>
    <w:rsid w:val="00AE72DE"/>
    <w:rsid w:val="00AE7D41"/>
    <w:rsid w:val="00AE7DC4"/>
    <w:rsid w:val="00AF1582"/>
    <w:rsid w:val="00AF1D4E"/>
    <w:rsid w:val="00AF2E44"/>
    <w:rsid w:val="00AF3A89"/>
    <w:rsid w:val="00AF3D97"/>
    <w:rsid w:val="00AF4448"/>
    <w:rsid w:val="00AF45F3"/>
    <w:rsid w:val="00AF571E"/>
    <w:rsid w:val="00AF5983"/>
    <w:rsid w:val="00B00128"/>
    <w:rsid w:val="00B005E0"/>
    <w:rsid w:val="00B00D28"/>
    <w:rsid w:val="00B03482"/>
    <w:rsid w:val="00B0361A"/>
    <w:rsid w:val="00B03C1A"/>
    <w:rsid w:val="00B03EAB"/>
    <w:rsid w:val="00B03F47"/>
    <w:rsid w:val="00B044E7"/>
    <w:rsid w:val="00B057F2"/>
    <w:rsid w:val="00B058B0"/>
    <w:rsid w:val="00B05C80"/>
    <w:rsid w:val="00B062A9"/>
    <w:rsid w:val="00B064A4"/>
    <w:rsid w:val="00B06C60"/>
    <w:rsid w:val="00B06CB2"/>
    <w:rsid w:val="00B1001D"/>
    <w:rsid w:val="00B1113B"/>
    <w:rsid w:val="00B12EFE"/>
    <w:rsid w:val="00B13398"/>
    <w:rsid w:val="00B13B63"/>
    <w:rsid w:val="00B15901"/>
    <w:rsid w:val="00B16038"/>
    <w:rsid w:val="00B16094"/>
    <w:rsid w:val="00B16D3E"/>
    <w:rsid w:val="00B172C7"/>
    <w:rsid w:val="00B1745F"/>
    <w:rsid w:val="00B17C28"/>
    <w:rsid w:val="00B2107A"/>
    <w:rsid w:val="00B2164A"/>
    <w:rsid w:val="00B21819"/>
    <w:rsid w:val="00B219CB"/>
    <w:rsid w:val="00B21A4C"/>
    <w:rsid w:val="00B21E16"/>
    <w:rsid w:val="00B22A52"/>
    <w:rsid w:val="00B23FE0"/>
    <w:rsid w:val="00B2567F"/>
    <w:rsid w:val="00B25F92"/>
    <w:rsid w:val="00B278AE"/>
    <w:rsid w:val="00B27B5F"/>
    <w:rsid w:val="00B306CD"/>
    <w:rsid w:val="00B32920"/>
    <w:rsid w:val="00B338EC"/>
    <w:rsid w:val="00B3393E"/>
    <w:rsid w:val="00B33ABB"/>
    <w:rsid w:val="00B33BDC"/>
    <w:rsid w:val="00B34CE4"/>
    <w:rsid w:val="00B34FDE"/>
    <w:rsid w:val="00B36DAB"/>
    <w:rsid w:val="00B36F12"/>
    <w:rsid w:val="00B373FB"/>
    <w:rsid w:val="00B37760"/>
    <w:rsid w:val="00B3785F"/>
    <w:rsid w:val="00B41B1B"/>
    <w:rsid w:val="00B421AC"/>
    <w:rsid w:val="00B423E8"/>
    <w:rsid w:val="00B42B2B"/>
    <w:rsid w:val="00B42CD4"/>
    <w:rsid w:val="00B43A07"/>
    <w:rsid w:val="00B43F63"/>
    <w:rsid w:val="00B44AF5"/>
    <w:rsid w:val="00B44B5A"/>
    <w:rsid w:val="00B45651"/>
    <w:rsid w:val="00B456EC"/>
    <w:rsid w:val="00B4718E"/>
    <w:rsid w:val="00B5036A"/>
    <w:rsid w:val="00B50B08"/>
    <w:rsid w:val="00B50CE7"/>
    <w:rsid w:val="00B51703"/>
    <w:rsid w:val="00B51ADF"/>
    <w:rsid w:val="00B52287"/>
    <w:rsid w:val="00B53814"/>
    <w:rsid w:val="00B5426D"/>
    <w:rsid w:val="00B54C10"/>
    <w:rsid w:val="00B54EC9"/>
    <w:rsid w:val="00B55801"/>
    <w:rsid w:val="00B55A9C"/>
    <w:rsid w:val="00B5653F"/>
    <w:rsid w:val="00B566CC"/>
    <w:rsid w:val="00B568E2"/>
    <w:rsid w:val="00B56AE5"/>
    <w:rsid w:val="00B56FE1"/>
    <w:rsid w:val="00B57717"/>
    <w:rsid w:val="00B5791A"/>
    <w:rsid w:val="00B579EB"/>
    <w:rsid w:val="00B57BA5"/>
    <w:rsid w:val="00B57E12"/>
    <w:rsid w:val="00B60C63"/>
    <w:rsid w:val="00B60D03"/>
    <w:rsid w:val="00B61365"/>
    <w:rsid w:val="00B61C3A"/>
    <w:rsid w:val="00B61CF3"/>
    <w:rsid w:val="00B61F6E"/>
    <w:rsid w:val="00B6231B"/>
    <w:rsid w:val="00B623B7"/>
    <w:rsid w:val="00B628F6"/>
    <w:rsid w:val="00B6375F"/>
    <w:rsid w:val="00B63C8F"/>
    <w:rsid w:val="00B65A80"/>
    <w:rsid w:val="00B66230"/>
    <w:rsid w:val="00B6644D"/>
    <w:rsid w:val="00B664DD"/>
    <w:rsid w:val="00B66C1F"/>
    <w:rsid w:val="00B66E30"/>
    <w:rsid w:val="00B70649"/>
    <w:rsid w:val="00B7090E"/>
    <w:rsid w:val="00B70B75"/>
    <w:rsid w:val="00B71F93"/>
    <w:rsid w:val="00B723EE"/>
    <w:rsid w:val="00B72470"/>
    <w:rsid w:val="00B7265C"/>
    <w:rsid w:val="00B737DD"/>
    <w:rsid w:val="00B74413"/>
    <w:rsid w:val="00B750C6"/>
    <w:rsid w:val="00B75575"/>
    <w:rsid w:val="00B75682"/>
    <w:rsid w:val="00B765C4"/>
    <w:rsid w:val="00B773A5"/>
    <w:rsid w:val="00B7784A"/>
    <w:rsid w:val="00B80003"/>
    <w:rsid w:val="00B801B7"/>
    <w:rsid w:val="00B80225"/>
    <w:rsid w:val="00B81E2C"/>
    <w:rsid w:val="00B8230A"/>
    <w:rsid w:val="00B82450"/>
    <w:rsid w:val="00B82A85"/>
    <w:rsid w:val="00B82B65"/>
    <w:rsid w:val="00B831D8"/>
    <w:rsid w:val="00B832A8"/>
    <w:rsid w:val="00B845AF"/>
    <w:rsid w:val="00B845F2"/>
    <w:rsid w:val="00B84FE4"/>
    <w:rsid w:val="00B858DC"/>
    <w:rsid w:val="00B8667C"/>
    <w:rsid w:val="00B8686D"/>
    <w:rsid w:val="00B86D1A"/>
    <w:rsid w:val="00B87325"/>
    <w:rsid w:val="00B87C10"/>
    <w:rsid w:val="00B905C4"/>
    <w:rsid w:val="00B91363"/>
    <w:rsid w:val="00B91A29"/>
    <w:rsid w:val="00B91B72"/>
    <w:rsid w:val="00B91C52"/>
    <w:rsid w:val="00B91FB5"/>
    <w:rsid w:val="00B92BE8"/>
    <w:rsid w:val="00B93121"/>
    <w:rsid w:val="00B9315E"/>
    <w:rsid w:val="00B931C9"/>
    <w:rsid w:val="00B936BE"/>
    <w:rsid w:val="00B93DD9"/>
    <w:rsid w:val="00B94274"/>
    <w:rsid w:val="00B943AA"/>
    <w:rsid w:val="00B9644E"/>
    <w:rsid w:val="00B964FC"/>
    <w:rsid w:val="00B9652F"/>
    <w:rsid w:val="00B96B0A"/>
    <w:rsid w:val="00B96F46"/>
    <w:rsid w:val="00B972CA"/>
    <w:rsid w:val="00B976E1"/>
    <w:rsid w:val="00B97E86"/>
    <w:rsid w:val="00BA045E"/>
    <w:rsid w:val="00BA0643"/>
    <w:rsid w:val="00BA1921"/>
    <w:rsid w:val="00BA1F13"/>
    <w:rsid w:val="00BA39D3"/>
    <w:rsid w:val="00BA4041"/>
    <w:rsid w:val="00BA48EB"/>
    <w:rsid w:val="00BA531A"/>
    <w:rsid w:val="00BA58CE"/>
    <w:rsid w:val="00BA5B0F"/>
    <w:rsid w:val="00BA5DBF"/>
    <w:rsid w:val="00BA6C5D"/>
    <w:rsid w:val="00BA7FE9"/>
    <w:rsid w:val="00BB13D4"/>
    <w:rsid w:val="00BB1446"/>
    <w:rsid w:val="00BB15C0"/>
    <w:rsid w:val="00BB213D"/>
    <w:rsid w:val="00BB2789"/>
    <w:rsid w:val="00BB3A93"/>
    <w:rsid w:val="00BB42F5"/>
    <w:rsid w:val="00BB50FB"/>
    <w:rsid w:val="00BB67D7"/>
    <w:rsid w:val="00BB6E0F"/>
    <w:rsid w:val="00BB7204"/>
    <w:rsid w:val="00BB72D9"/>
    <w:rsid w:val="00BC01A4"/>
    <w:rsid w:val="00BC0644"/>
    <w:rsid w:val="00BC069B"/>
    <w:rsid w:val="00BC203F"/>
    <w:rsid w:val="00BC2F11"/>
    <w:rsid w:val="00BC2F21"/>
    <w:rsid w:val="00BC359F"/>
    <w:rsid w:val="00BC3817"/>
    <w:rsid w:val="00BC38AA"/>
    <w:rsid w:val="00BC4332"/>
    <w:rsid w:val="00BC4678"/>
    <w:rsid w:val="00BC4CCB"/>
    <w:rsid w:val="00BC4E4E"/>
    <w:rsid w:val="00BC7345"/>
    <w:rsid w:val="00BC7436"/>
    <w:rsid w:val="00BC75B9"/>
    <w:rsid w:val="00BD0090"/>
    <w:rsid w:val="00BD0D6B"/>
    <w:rsid w:val="00BD1673"/>
    <w:rsid w:val="00BD1DD7"/>
    <w:rsid w:val="00BD23BD"/>
    <w:rsid w:val="00BD2653"/>
    <w:rsid w:val="00BD312F"/>
    <w:rsid w:val="00BD3469"/>
    <w:rsid w:val="00BD3D30"/>
    <w:rsid w:val="00BD3DC7"/>
    <w:rsid w:val="00BD5310"/>
    <w:rsid w:val="00BD564E"/>
    <w:rsid w:val="00BD6028"/>
    <w:rsid w:val="00BD60AA"/>
    <w:rsid w:val="00BD734B"/>
    <w:rsid w:val="00BD7561"/>
    <w:rsid w:val="00BD7A6C"/>
    <w:rsid w:val="00BD7F91"/>
    <w:rsid w:val="00BE0941"/>
    <w:rsid w:val="00BE0C48"/>
    <w:rsid w:val="00BE110F"/>
    <w:rsid w:val="00BE111C"/>
    <w:rsid w:val="00BE15C9"/>
    <w:rsid w:val="00BE1833"/>
    <w:rsid w:val="00BE1A2E"/>
    <w:rsid w:val="00BE1B88"/>
    <w:rsid w:val="00BE1FCC"/>
    <w:rsid w:val="00BE309A"/>
    <w:rsid w:val="00BE38B7"/>
    <w:rsid w:val="00BE39B9"/>
    <w:rsid w:val="00BE4630"/>
    <w:rsid w:val="00BE4F4D"/>
    <w:rsid w:val="00BE4FA9"/>
    <w:rsid w:val="00BE5439"/>
    <w:rsid w:val="00BE5AC2"/>
    <w:rsid w:val="00BE6F40"/>
    <w:rsid w:val="00BE6FA8"/>
    <w:rsid w:val="00BE7048"/>
    <w:rsid w:val="00BE746E"/>
    <w:rsid w:val="00BE7621"/>
    <w:rsid w:val="00BE7A90"/>
    <w:rsid w:val="00BE7BCF"/>
    <w:rsid w:val="00BE7E87"/>
    <w:rsid w:val="00BE7E90"/>
    <w:rsid w:val="00BF09F7"/>
    <w:rsid w:val="00BF1823"/>
    <w:rsid w:val="00BF19B1"/>
    <w:rsid w:val="00BF2297"/>
    <w:rsid w:val="00BF3585"/>
    <w:rsid w:val="00BF415D"/>
    <w:rsid w:val="00BF4629"/>
    <w:rsid w:val="00BF5EB5"/>
    <w:rsid w:val="00BF713B"/>
    <w:rsid w:val="00BF71B5"/>
    <w:rsid w:val="00BF7AA3"/>
    <w:rsid w:val="00C00267"/>
    <w:rsid w:val="00C004BE"/>
    <w:rsid w:val="00C005F6"/>
    <w:rsid w:val="00C00B38"/>
    <w:rsid w:val="00C00B93"/>
    <w:rsid w:val="00C01096"/>
    <w:rsid w:val="00C010DA"/>
    <w:rsid w:val="00C020FB"/>
    <w:rsid w:val="00C02A3F"/>
    <w:rsid w:val="00C05CE8"/>
    <w:rsid w:val="00C05F21"/>
    <w:rsid w:val="00C05F49"/>
    <w:rsid w:val="00C06812"/>
    <w:rsid w:val="00C06C20"/>
    <w:rsid w:val="00C077A5"/>
    <w:rsid w:val="00C102F5"/>
    <w:rsid w:val="00C117CC"/>
    <w:rsid w:val="00C11C85"/>
    <w:rsid w:val="00C11F8D"/>
    <w:rsid w:val="00C138A2"/>
    <w:rsid w:val="00C14D71"/>
    <w:rsid w:val="00C14FEB"/>
    <w:rsid w:val="00C1556F"/>
    <w:rsid w:val="00C15616"/>
    <w:rsid w:val="00C164CE"/>
    <w:rsid w:val="00C1657F"/>
    <w:rsid w:val="00C166C5"/>
    <w:rsid w:val="00C16810"/>
    <w:rsid w:val="00C1697A"/>
    <w:rsid w:val="00C16E2C"/>
    <w:rsid w:val="00C1706C"/>
    <w:rsid w:val="00C17B97"/>
    <w:rsid w:val="00C17E27"/>
    <w:rsid w:val="00C204B3"/>
    <w:rsid w:val="00C20763"/>
    <w:rsid w:val="00C20859"/>
    <w:rsid w:val="00C20AA3"/>
    <w:rsid w:val="00C20BE2"/>
    <w:rsid w:val="00C21394"/>
    <w:rsid w:val="00C2158E"/>
    <w:rsid w:val="00C215CC"/>
    <w:rsid w:val="00C21606"/>
    <w:rsid w:val="00C22342"/>
    <w:rsid w:val="00C22B49"/>
    <w:rsid w:val="00C23164"/>
    <w:rsid w:val="00C23B0C"/>
    <w:rsid w:val="00C2469A"/>
    <w:rsid w:val="00C246CC"/>
    <w:rsid w:val="00C25FB6"/>
    <w:rsid w:val="00C26252"/>
    <w:rsid w:val="00C264B8"/>
    <w:rsid w:val="00C26613"/>
    <w:rsid w:val="00C277EC"/>
    <w:rsid w:val="00C27EEC"/>
    <w:rsid w:val="00C30408"/>
    <w:rsid w:val="00C30DF3"/>
    <w:rsid w:val="00C31961"/>
    <w:rsid w:val="00C335B9"/>
    <w:rsid w:val="00C34714"/>
    <w:rsid w:val="00C34880"/>
    <w:rsid w:val="00C34AB4"/>
    <w:rsid w:val="00C34AE0"/>
    <w:rsid w:val="00C34B8D"/>
    <w:rsid w:val="00C35E08"/>
    <w:rsid w:val="00C36EBC"/>
    <w:rsid w:val="00C3763C"/>
    <w:rsid w:val="00C400C6"/>
    <w:rsid w:val="00C40722"/>
    <w:rsid w:val="00C40D17"/>
    <w:rsid w:val="00C41D2B"/>
    <w:rsid w:val="00C41F39"/>
    <w:rsid w:val="00C42523"/>
    <w:rsid w:val="00C42DEF"/>
    <w:rsid w:val="00C440F2"/>
    <w:rsid w:val="00C4424B"/>
    <w:rsid w:val="00C44DF6"/>
    <w:rsid w:val="00C45E16"/>
    <w:rsid w:val="00C465AB"/>
    <w:rsid w:val="00C4736D"/>
    <w:rsid w:val="00C50051"/>
    <w:rsid w:val="00C502FE"/>
    <w:rsid w:val="00C50BDD"/>
    <w:rsid w:val="00C51391"/>
    <w:rsid w:val="00C51E5D"/>
    <w:rsid w:val="00C5276D"/>
    <w:rsid w:val="00C5291A"/>
    <w:rsid w:val="00C53357"/>
    <w:rsid w:val="00C53C4D"/>
    <w:rsid w:val="00C53E82"/>
    <w:rsid w:val="00C540FB"/>
    <w:rsid w:val="00C54180"/>
    <w:rsid w:val="00C54687"/>
    <w:rsid w:val="00C55070"/>
    <w:rsid w:val="00C55CE8"/>
    <w:rsid w:val="00C56F09"/>
    <w:rsid w:val="00C57F38"/>
    <w:rsid w:val="00C60AC4"/>
    <w:rsid w:val="00C61DFB"/>
    <w:rsid w:val="00C62A40"/>
    <w:rsid w:val="00C62F1E"/>
    <w:rsid w:val="00C633B1"/>
    <w:rsid w:val="00C6432D"/>
    <w:rsid w:val="00C64B35"/>
    <w:rsid w:val="00C6521E"/>
    <w:rsid w:val="00C65643"/>
    <w:rsid w:val="00C65759"/>
    <w:rsid w:val="00C661BB"/>
    <w:rsid w:val="00C668A2"/>
    <w:rsid w:val="00C675B4"/>
    <w:rsid w:val="00C67B10"/>
    <w:rsid w:val="00C70CD0"/>
    <w:rsid w:val="00C710A2"/>
    <w:rsid w:val="00C722F8"/>
    <w:rsid w:val="00C72942"/>
    <w:rsid w:val="00C72947"/>
    <w:rsid w:val="00C72F83"/>
    <w:rsid w:val="00C72F9E"/>
    <w:rsid w:val="00C7445C"/>
    <w:rsid w:val="00C75177"/>
    <w:rsid w:val="00C7549F"/>
    <w:rsid w:val="00C75D39"/>
    <w:rsid w:val="00C75E95"/>
    <w:rsid w:val="00C7625B"/>
    <w:rsid w:val="00C76D4F"/>
    <w:rsid w:val="00C80BC1"/>
    <w:rsid w:val="00C8135C"/>
    <w:rsid w:val="00C82723"/>
    <w:rsid w:val="00C829A0"/>
    <w:rsid w:val="00C82BE5"/>
    <w:rsid w:val="00C82F30"/>
    <w:rsid w:val="00C838B2"/>
    <w:rsid w:val="00C84323"/>
    <w:rsid w:val="00C85E86"/>
    <w:rsid w:val="00C87792"/>
    <w:rsid w:val="00C90EF2"/>
    <w:rsid w:val="00C9102A"/>
    <w:rsid w:val="00C9191C"/>
    <w:rsid w:val="00C923AD"/>
    <w:rsid w:val="00C923C5"/>
    <w:rsid w:val="00C931E6"/>
    <w:rsid w:val="00C93385"/>
    <w:rsid w:val="00C93653"/>
    <w:rsid w:val="00C93983"/>
    <w:rsid w:val="00C93C32"/>
    <w:rsid w:val="00C942F5"/>
    <w:rsid w:val="00C95415"/>
    <w:rsid w:val="00C95D9B"/>
    <w:rsid w:val="00C96696"/>
    <w:rsid w:val="00C96C07"/>
    <w:rsid w:val="00C96D5A"/>
    <w:rsid w:val="00C971D9"/>
    <w:rsid w:val="00C97E94"/>
    <w:rsid w:val="00CA09C1"/>
    <w:rsid w:val="00CA1A42"/>
    <w:rsid w:val="00CA2E5C"/>
    <w:rsid w:val="00CA2E95"/>
    <w:rsid w:val="00CA33BA"/>
    <w:rsid w:val="00CA3DC1"/>
    <w:rsid w:val="00CA4252"/>
    <w:rsid w:val="00CA4670"/>
    <w:rsid w:val="00CA4ECD"/>
    <w:rsid w:val="00CA5150"/>
    <w:rsid w:val="00CA6B3A"/>
    <w:rsid w:val="00CA77CD"/>
    <w:rsid w:val="00CA7E8E"/>
    <w:rsid w:val="00CB0085"/>
    <w:rsid w:val="00CB04BA"/>
    <w:rsid w:val="00CB0E2F"/>
    <w:rsid w:val="00CB1C06"/>
    <w:rsid w:val="00CB1F45"/>
    <w:rsid w:val="00CB4561"/>
    <w:rsid w:val="00CB46A4"/>
    <w:rsid w:val="00CB4713"/>
    <w:rsid w:val="00CB4B39"/>
    <w:rsid w:val="00CB5200"/>
    <w:rsid w:val="00CB60EA"/>
    <w:rsid w:val="00CB61E7"/>
    <w:rsid w:val="00CC04DC"/>
    <w:rsid w:val="00CC2167"/>
    <w:rsid w:val="00CC35A0"/>
    <w:rsid w:val="00CC3A20"/>
    <w:rsid w:val="00CC3F55"/>
    <w:rsid w:val="00CC40D2"/>
    <w:rsid w:val="00CC4FF0"/>
    <w:rsid w:val="00CC5028"/>
    <w:rsid w:val="00CC5437"/>
    <w:rsid w:val="00CC57C4"/>
    <w:rsid w:val="00CC6072"/>
    <w:rsid w:val="00CD015D"/>
    <w:rsid w:val="00CD06A0"/>
    <w:rsid w:val="00CD09F1"/>
    <w:rsid w:val="00CD10EB"/>
    <w:rsid w:val="00CD17A0"/>
    <w:rsid w:val="00CD24F9"/>
    <w:rsid w:val="00CD390B"/>
    <w:rsid w:val="00CD449B"/>
    <w:rsid w:val="00CD4EF4"/>
    <w:rsid w:val="00CD50BC"/>
    <w:rsid w:val="00CD5538"/>
    <w:rsid w:val="00CD55E1"/>
    <w:rsid w:val="00CD5980"/>
    <w:rsid w:val="00CD5C4A"/>
    <w:rsid w:val="00CD7D46"/>
    <w:rsid w:val="00CD7EC0"/>
    <w:rsid w:val="00CE03F7"/>
    <w:rsid w:val="00CE0D23"/>
    <w:rsid w:val="00CE1552"/>
    <w:rsid w:val="00CE2963"/>
    <w:rsid w:val="00CE2DA7"/>
    <w:rsid w:val="00CE3333"/>
    <w:rsid w:val="00CE342A"/>
    <w:rsid w:val="00CE3CF9"/>
    <w:rsid w:val="00CE3ED3"/>
    <w:rsid w:val="00CE437B"/>
    <w:rsid w:val="00CE4397"/>
    <w:rsid w:val="00CE461A"/>
    <w:rsid w:val="00CE483E"/>
    <w:rsid w:val="00CE49F9"/>
    <w:rsid w:val="00CE4DC8"/>
    <w:rsid w:val="00CE4F4F"/>
    <w:rsid w:val="00CE50FD"/>
    <w:rsid w:val="00CE51E3"/>
    <w:rsid w:val="00CE53A2"/>
    <w:rsid w:val="00CE54DA"/>
    <w:rsid w:val="00CE5892"/>
    <w:rsid w:val="00CE6610"/>
    <w:rsid w:val="00CE72F8"/>
    <w:rsid w:val="00CE7654"/>
    <w:rsid w:val="00CE7707"/>
    <w:rsid w:val="00CF0ED2"/>
    <w:rsid w:val="00CF1471"/>
    <w:rsid w:val="00CF1564"/>
    <w:rsid w:val="00CF21BA"/>
    <w:rsid w:val="00CF2B0E"/>
    <w:rsid w:val="00CF2CD4"/>
    <w:rsid w:val="00CF322B"/>
    <w:rsid w:val="00CF4364"/>
    <w:rsid w:val="00CF45C6"/>
    <w:rsid w:val="00CF4995"/>
    <w:rsid w:val="00CF49F7"/>
    <w:rsid w:val="00CF4EAE"/>
    <w:rsid w:val="00CF5D48"/>
    <w:rsid w:val="00CF6396"/>
    <w:rsid w:val="00CF6CB2"/>
    <w:rsid w:val="00CF775C"/>
    <w:rsid w:val="00D02609"/>
    <w:rsid w:val="00D03530"/>
    <w:rsid w:val="00D03DD1"/>
    <w:rsid w:val="00D05615"/>
    <w:rsid w:val="00D0566C"/>
    <w:rsid w:val="00D05E98"/>
    <w:rsid w:val="00D06F49"/>
    <w:rsid w:val="00D11728"/>
    <w:rsid w:val="00D118FD"/>
    <w:rsid w:val="00D11F26"/>
    <w:rsid w:val="00D12D15"/>
    <w:rsid w:val="00D13535"/>
    <w:rsid w:val="00D143DA"/>
    <w:rsid w:val="00D152C6"/>
    <w:rsid w:val="00D16551"/>
    <w:rsid w:val="00D1701E"/>
    <w:rsid w:val="00D172D2"/>
    <w:rsid w:val="00D17CD3"/>
    <w:rsid w:val="00D2059C"/>
    <w:rsid w:val="00D205AB"/>
    <w:rsid w:val="00D21C23"/>
    <w:rsid w:val="00D21C6C"/>
    <w:rsid w:val="00D21CB2"/>
    <w:rsid w:val="00D22C6A"/>
    <w:rsid w:val="00D230DD"/>
    <w:rsid w:val="00D2383B"/>
    <w:rsid w:val="00D2459A"/>
    <w:rsid w:val="00D245CC"/>
    <w:rsid w:val="00D26199"/>
    <w:rsid w:val="00D2692C"/>
    <w:rsid w:val="00D26A95"/>
    <w:rsid w:val="00D26C0D"/>
    <w:rsid w:val="00D27424"/>
    <w:rsid w:val="00D27E60"/>
    <w:rsid w:val="00D31051"/>
    <w:rsid w:val="00D316F2"/>
    <w:rsid w:val="00D32C26"/>
    <w:rsid w:val="00D33A72"/>
    <w:rsid w:val="00D34448"/>
    <w:rsid w:val="00D3448D"/>
    <w:rsid w:val="00D35261"/>
    <w:rsid w:val="00D3578E"/>
    <w:rsid w:val="00D35AFD"/>
    <w:rsid w:val="00D36583"/>
    <w:rsid w:val="00D36AE1"/>
    <w:rsid w:val="00D36B2F"/>
    <w:rsid w:val="00D379FC"/>
    <w:rsid w:val="00D40140"/>
    <w:rsid w:val="00D40253"/>
    <w:rsid w:val="00D4123B"/>
    <w:rsid w:val="00D4158C"/>
    <w:rsid w:val="00D41715"/>
    <w:rsid w:val="00D41F20"/>
    <w:rsid w:val="00D42177"/>
    <w:rsid w:val="00D4293D"/>
    <w:rsid w:val="00D4307D"/>
    <w:rsid w:val="00D432D3"/>
    <w:rsid w:val="00D4333C"/>
    <w:rsid w:val="00D457EA"/>
    <w:rsid w:val="00D461B0"/>
    <w:rsid w:val="00D46A0C"/>
    <w:rsid w:val="00D472E8"/>
    <w:rsid w:val="00D47F8D"/>
    <w:rsid w:val="00D5117C"/>
    <w:rsid w:val="00D51753"/>
    <w:rsid w:val="00D51909"/>
    <w:rsid w:val="00D51D17"/>
    <w:rsid w:val="00D52C9C"/>
    <w:rsid w:val="00D53462"/>
    <w:rsid w:val="00D5378B"/>
    <w:rsid w:val="00D54836"/>
    <w:rsid w:val="00D54EC6"/>
    <w:rsid w:val="00D54ECF"/>
    <w:rsid w:val="00D55353"/>
    <w:rsid w:val="00D55EC6"/>
    <w:rsid w:val="00D56352"/>
    <w:rsid w:val="00D57EC0"/>
    <w:rsid w:val="00D57F3C"/>
    <w:rsid w:val="00D60616"/>
    <w:rsid w:val="00D60F44"/>
    <w:rsid w:val="00D6189E"/>
    <w:rsid w:val="00D61F50"/>
    <w:rsid w:val="00D63017"/>
    <w:rsid w:val="00D63344"/>
    <w:rsid w:val="00D63917"/>
    <w:rsid w:val="00D64983"/>
    <w:rsid w:val="00D64DC7"/>
    <w:rsid w:val="00D65794"/>
    <w:rsid w:val="00D65D07"/>
    <w:rsid w:val="00D6620D"/>
    <w:rsid w:val="00D663EC"/>
    <w:rsid w:val="00D67039"/>
    <w:rsid w:val="00D67066"/>
    <w:rsid w:val="00D677A3"/>
    <w:rsid w:val="00D706A0"/>
    <w:rsid w:val="00D70B9B"/>
    <w:rsid w:val="00D717C5"/>
    <w:rsid w:val="00D71E03"/>
    <w:rsid w:val="00D72262"/>
    <w:rsid w:val="00D73144"/>
    <w:rsid w:val="00D735C0"/>
    <w:rsid w:val="00D743C7"/>
    <w:rsid w:val="00D75278"/>
    <w:rsid w:val="00D75F28"/>
    <w:rsid w:val="00D7631F"/>
    <w:rsid w:val="00D7660A"/>
    <w:rsid w:val="00D76B64"/>
    <w:rsid w:val="00D76D7C"/>
    <w:rsid w:val="00D76E17"/>
    <w:rsid w:val="00D7703A"/>
    <w:rsid w:val="00D775B6"/>
    <w:rsid w:val="00D8133D"/>
    <w:rsid w:val="00D81957"/>
    <w:rsid w:val="00D83663"/>
    <w:rsid w:val="00D8535C"/>
    <w:rsid w:val="00D85CAB"/>
    <w:rsid w:val="00D85DE8"/>
    <w:rsid w:val="00D86949"/>
    <w:rsid w:val="00D86C6F"/>
    <w:rsid w:val="00D8764C"/>
    <w:rsid w:val="00D90EFE"/>
    <w:rsid w:val="00D92060"/>
    <w:rsid w:val="00D92E7F"/>
    <w:rsid w:val="00D930FF"/>
    <w:rsid w:val="00D94338"/>
    <w:rsid w:val="00D95BCA"/>
    <w:rsid w:val="00D96279"/>
    <w:rsid w:val="00D97166"/>
    <w:rsid w:val="00DA0825"/>
    <w:rsid w:val="00DA1377"/>
    <w:rsid w:val="00DA166B"/>
    <w:rsid w:val="00DA199E"/>
    <w:rsid w:val="00DA2056"/>
    <w:rsid w:val="00DA25EF"/>
    <w:rsid w:val="00DA3257"/>
    <w:rsid w:val="00DA3308"/>
    <w:rsid w:val="00DA3A58"/>
    <w:rsid w:val="00DA3C9B"/>
    <w:rsid w:val="00DA3E53"/>
    <w:rsid w:val="00DA40F3"/>
    <w:rsid w:val="00DA48AF"/>
    <w:rsid w:val="00DA4903"/>
    <w:rsid w:val="00DA58DE"/>
    <w:rsid w:val="00DA5D84"/>
    <w:rsid w:val="00DA6998"/>
    <w:rsid w:val="00DA7AC5"/>
    <w:rsid w:val="00DB009B"/>
    <w:rsid w:val="00DB0104"/>
    <w:rsid w:val="00DB2956"/>
    <w:rsid w:val="00DB2AAB"/>
    <w:rsid w:val="00DB2C23"/>
    <w:rsid w:val="00DB39B9"/>
    <w:rsid w:val="00DB4136"/>
    <w:rsid w:val="00DB49B9"/>
    <w:rsid w:val="00DB4DA4"/>
    <w:rsid w:val="00DB52AC"/>
    <w:rsid w:val="00DB5A98"/>
    <w:rsid w:val="00DB5B09"/>
    <w:rsid w:val="00DB629F"/>
    <w:rsid w:val="00DB6672"/>
    <w:rsid w:val="00DB7132"/>
    <w:rsid w:val="00DB7319"/>
    <w:rsid w:val="00DB776E"/>
    <w:rsid w:val="00DB79EA"/>
    <w:rsid w:val="00DB7DCF"/>
    <w:rsid w:val="00DC03D7"/>
    <w:rsid w:val="00DC1F1A"/>
    <w:rsid w:val="00DC2191"/>
    <w:rsid w:val="00DC307D"/>
    <w:rsid w:val="00DC315B"/>
    <w:rsid w:val="00DC3663"/>
    <w:rsid w:val="00DC3F2B"/>
    <w:rsid w:val="00DC55BF"/>
    <w:rsid w:val="00DC59F5"/>
    <w:rsid w:val="00DC5BDA"/>
    <w:rsid w:val="00DC6A9A"/>
    <w:rsid w:val="00DC704F"/>
    <w:rsid w:val="00DC71E0"/>
    <w:rsid w:val="00DC7B85"/>
    <w:rsid w:val="00DC7DFF"/>
    <w:rsid w:val="00DD0484"/>
    <w:rsid w:val="00DD072B"/>
    <w:rsid w:val="00DD1A86"/>
    <w:rsid w:val="00DD1BE8"/>
    <w:rsid w:val="00DD2C56"/>
    <w:rsid w:val="00DD4096"/>
    <w:rsid w:val="00DD44B1"/>
    <w:rsid w:val="00DD50E0"/>
    <w:rsid w:val="00DD51D0"/>
    <w:rsid w:val="00DD63C7"/>
    <w:rsid w:val="00DD6E07"/>
    <w:rsid w:val="00DD70C8"/>
    <w:rsid w:val="00DD7771"/>
    <w:rsid w:val="00DD78AE"/>
    <w:rsid w:val="00DD78C0"/>
    <w:rsid w:val="00DE03EA"/>
    <w:rsid w:val="00DE07A4"/>
    <w:rsid w:val="00DE0ACB"/>
    <w:rsid w:val="00DE0CB9"/>
    <w:rsid w:val="00DE1295"/>
    <w:rsid w:val="00DE2071"/>
    <w:rsid w:val="00DE2504"/>
    <w:rsid w:val="00DE2EC9"/>
    <w:rsid w:val="00DE307A"/>
    <w:rsid w:val="00DE3532"/>
    <w:rsid w:val="00DE35FE"/>
    <w:rsid w:val="00DE3BC6"/>
    <w:rsid w:val="00DE4C4D"/>
    <w:rsid w:val="00DE5591"/>
    <w:rsid w:val="00DE5D89"/>
    <w:rsid w:val="00DE5F06"/>
    <w:rsid w:val="00DE7038"/>
    <w:rsid w:val="00DE7462"/>
    <w:rsid w:val="00DE7CAF"/>
    <w:rsid w:val="00DE7EF6"/>
    <w:rsid w:val="00DF262E"/>
    <w:rsid w:val="00DF36ED"/>
    <w:rsid w:val="00DF427B"/>
    <w:rsid w:val="00DF49EF"/>
    <w:rsid w:val="00DF5CD0"/>
    <w:rsid w:val="00DF6CCC"/>
    <w:rsid w:val="00DF7399"/>
    <w:rsid w:val="00DF78A4"/>
    <w:rsid w:val="00DF7EBF"/>
    <w:rsid w:val="00E00D86"/>
    <w:rsid w:val="00E01476"/>
    <w:rsid w:val="00E01AB4"/>
    <w:rsid w:val="00E01EFB"/>
    <w:rsid w:val="00E02C21"/>
    <w:rsid w:val="00E031FC"/>
    <w:rsid w:val="00E03736"/>
    <w:rsid w:val="00E03A8B"/>
    <w:rsid w:val="00E03E32"/>
    <w:rsid w:val="00E04AB1"/>
    <w:rsid w:val="00E0528F"/>
    <w:rsid w:val="00E05BAA"/>
    <w:rsid w:val="00E05BEF"/>
    <w:rsid w:val="00E0615F"/>
    <w:rsid w:val="00E06499"/>
    <w:rsid w:val="00E06960"/>
    <w:rsid w:val="00E071E5"/>
    <w:rsid w:val="00E07CEC"/>
    <w:rsid w:val="00E10557"/>
    <w:rsid w:val="00E1322D"/>
    <w:rsid w:val="00E13397"/>
    <w:rsid w:val="00E13778"/>
    <w:rsid w:val="00E1474B"/>
    <w:rsid w:val="00E14C75"/>
    <w:rsid w:val="00E1598B"/>
    <w:rsid w:val="00E15DE7"/>
    <w:rsid w:val="00E15F43"/>
    <w:rsid w:val="00E16B1D"/>
    <w:rsid w:val="00E17420"/>
    <w:rsid w:val="00E1754F"/>
    <w:rsid w:val="00E20016"/>
    <w:rsid w:val="00E200E1"/>
    <w:rsid w:val="00E20203"/>
    <w:rsid w:val="00E2040C"/>
    <w:rsid w:val="00E20AC2"/>
    <w:rsid w:val="00E20F70"/>
    <w:rsid w:val="00E218C8"/>
    <w:rsid w:val="00E21CBA"/>
    <w:rsid w:val="00E232F2"/>
    <w:rsid w:val="00E236C4"/>
    <w:rsid w:val="00E248B0"/>
    <w:rsid w:val="00E2611D"/>
    <w:rsid w:val="00E26206"/>
    <w:rsid w:val="00E2679C"/>
    <w:rsid w:val="00E2694A"/>
    <w:rsid w:val="00E26ADD"/>
    <w:rsid w:val="00E26CAF"/>
    <w:rsid w:val="00E27A3E"/>
    <w:rsid w:val="00E30A24"/>
    <w:rsid w:val="00E31595"/>
    <w:rsid w:val="00E328B6"/>
    <w:rsid w:val="00E34899"/>
    <w:rsid w:val="00E34ECE"/>
    <w:rsid w:val="00E35221"/>
    <w:rsid w:val="00E353D5"/>
    <w:rsid w:val="00E3584C"/>
    <w:rsid w:val="00E3604A"/>
    <w:rsid w:val="00E36E1C"/>
    <w:rsid w:val="00E4075D"/>
    <w:rsid w:val="00E41015"/>
    <w:rsid w:val="00E414ED"/>
    <w:rsid w:val="00E418FE"/>
    <w:rsid w:val="00E41A89"/>
    <w:rsid w:val="00E41C62"/>
    <w:rsid w:val="00E41F90"/>
    <w:rsid w:val="00E421AF"/>
    <w:rsid w:val="00E424CA"/>
    <w:rsid w:val="00E429BD"/>
    <w:rsid w:val="00E42E8A"/>
    <w:rsid w:val="00E43C03"/>
    <w:rsid w:val="00E44FB5"/>
    <w:rsid w:val="00E45757"/>
    <w:rsid w:val="00E46C56"/>
    <w:rsid w:val="00E46EF2"/>
    <w:rsid w:val="00E46F4B"/>
    <w:rsid w:val="00E471A4"/>
    <w:rsid w:val="00E4727E"/>
    <w:rsid w:val="00E50208"/>
    <w:rsid w:val="00E50BC5"/>
    <w:rsid w:val="00E50F97"/>
    <w:rsid w:val="00E51040"/>
    <w:rsid w:val="00E52C99"/>
    <w:rsid w:val="00E53357"/>
    <w:rsid w:val="00E53AE3"/>
    <w:rsid w:val="00E5574C"/>
    <w:rsid w:val="00E56313"/>
    <w:rsid w:val="00E56A18"/>
    <w:rsid w:val="00E57543"/>
    <w:rsid w:val="00E57617"/>
    <w:rsid w:val="00E57DA9"/>
    <w:rsid w:val="00E602AD"/>
    <w:rsid w:val="00E6092C"/>
    <w:rsid w:val="00E612E8"/>
    <w:rsid w:val="00E617C9"/>
    <w:rsid w:val="00E61A40"/>
    <w:rsid w:val="00E61DAF"/>
    <w:rsid w:val="00E62B3B"/>
    <w:rsid w:val="00E62D47"/>
    <w:rsid w:val="00E63BC9"/>
    <w:rsid w:val="00E6428A"/>
    <w:rsid w:val="00E64FFA"/>
    <w:rsid w:val="00E65326"/>
    <w:rsid w:val="00E65A27"/>
    <w:rsid w:val="00E66187"/>
    <w:rsid w:val="00E6652D"/>
    <w:rsid w:val="00E6675D"/>
    <w:rsid w:val="00E6684A"/>
    <w:rsid w:val="00E703D9"/>
    <w:rsid w:val="00E7051C"/>
    <w:rsid w:val="00E70872"/>
    <w:rsid w:val="00E717E5"/>
    <w:rsid w:val="00E71E8B"/>
    <w:rsid w:val="00E7225A"/>
    <w:rsid w:val="00E72650"/>
    <w:rsid w:val="00E726CF"/>
    <w:rsid w:val="00E72F88"/>
    <w:rsid w:val="00E73900"/>
    <w:rsid w:val="00E749C9"/>
    <w:rsid w:val="00E74C3D"/>
    <w:rsid w:val="00E74D72"/>
    <w:rsid w:val="00E751CC"/>
    <w:rsid w:val="00E758F0"/>
    <w:rsid w:val="00E76AC1"/>
    <w:rsid w:val="00E7708D"/>
    <w:rsid w:val="00E77855"/>
    <w:rsid w:val="00E7786F"/>
    <w:rsid w:val="00E80AE5"/>
    <w:rsid w:val="00E80B83"/>
    <w:rsid w:val="00E80CD8"/>
    <w:rsid w:val="00E81ED9"/>
    <w:rsid w:val="00E830E4"/>
    <w:rsid w:val="00E8479D"/>
    <w:rsid w:val="00E8497D"/>
    <w:rsid w:val="00E855ED"/>
    <w:rsid w:val="00E85D0C"/>
    <w:rsid w:val="00E85E6B"/>
    <w:rsid w:val="00E86FF6"/>
    <w:rsid w:val="00E878D7"/>
    <w:rsid w:val="00E878F6"/>
    <w:rsid w:val="00E901B6"/>
    <w:rsid w:val="00E902A9"/>
    <w:rsid w:val="00E905D1"/>
    <w:rsid w:val="00E90669"/>
    <w:rsid w:val="00E92316"/>
    <w:rsid w:val="00E92866"/>
    <w:rsid w:val="00E929E9"/>
    <w:rsid w:val="00E92BF7"/>
    <w:rsid w:val="00E92EC2"/>
    <w:rsid w:val="00E930A7"/>
    <w:rsid w:val="00E934DA"/>
    <w:rsid w:val="00E93FCD"/>
    <w:rsid w:val="00E95160"/>
    <w:rsid w:val="00E956B9"/>
    <w:rsid w:val="00E95EA8"/>
    <w:rsid w:val="00E961A4"/>
    <w:rsid w:val="00E9648F"/>
    <w:rsid w:val="00E96624"/>
    <w:rsid w:val="00E96C45"/>
    <w:rsid w:val="00E974B5"/>
    <w:rsid w:val="00E979D6"/>
    <w:rsid w:val="00E97D71"/>
    <w:rsid w:val="00EA01CD"/>
    <w:rsid w:val="00EA0BFE"/>
    <w:rsid w:val="00EA0DD1"/>
    <w:rsid w:val="00EA1047"/>
    <w:rsid w:val="00EA105E"/>
    <w:rsid w:val="00EA1BBA"/>
    <w:rsid w:val="00EA2E27"/>
    <w:rsid w:val="00EA319C"/>
    <w:rsid w:val="00EA3941"/>
    <w:rsid w:val="00EA399C"/>
    <w:rsid w:val="00EA4263"/>
    <w:rsid w:val="00EA4540"/>
    <w:rsid w:val="00EA46A2"/>
    <w:rsid w:val="00EA4F92"/>
    <w:rsid w:val="00EA54FC"/>
    <w:rsid w:val="00EA5708"/>
    <w:rsid w:val="00EA59FF"/>
    <w:rsid w:val="00EA5B3C"/>
    <w:rsid w:val="00EA67F5"/>
    <w:rsid w:val="00EA76B8"/>
    <w:rsid w:val="00EA7884"/>
    <w:rsid w:val="00EA7C8B"/>
    <w:rsid w:val="00EB05B5"/>
    <w:rsid w:val="00EB0983"/>
    <w:rsid w:val="00EB0ADE"/>
    <w:rsid w:val="00EB1473"/>
    <w:rsid w:val="00EB1984"/>
    <w:rsid w:val="00EB1A65"/>
    <w:rsid w:val="00EB1DFF"/>
    <w:rsid w:val="00EB22D9"/>
    <w:rsid w:val="00EB2A87"/>
    <w:rsid w:val="00EB3080"/>
    <w:rsid w:val="00EB5414"/>
    <w:rsid w:val="00EB5524"/>
    <w:rsid w:val="00EB55BF"/>
    <w:rsid w:val="00EB5633"/>
    <w:rsid w:val="00EB62CC"/>
    <w:rsid w:val="00EB633C"/>
    <w:rsid w:val="00EB654F"/>
    <w:rsid w:val="00EC012B"/>
    <w:rsid w:val="00EC01CC"/>
    <w:rsid w:val="00EC074B"/>
    <w:rsid w:val="00EC14B9"/>
    <w:rsid w:val="00EC1780"/>
    <w:rsid w:val="00EC263C"/>
    <w:rsid w:val="00EC2F63"/>
    <w:rsid w:val="00EC4047"/>
    <w:rsid w:val="00EC5D47"/>
    <w:rsid w:val="00EC626F"/>
    <w:rsid w:val="00EC6673"/>
    <w:rsid w:val="00EC7B60"/>
    <w:rsid w:val="00EC7B8F"/>
    <w:rsid w:val="00EC7D5C"/>
    <w:rsid w:val="00EC7E36"/>
    <w:rsid w:val="00ED05E4"/>
    <w:rsid w:val="00ED16FE"/>
    <w:rsid w:val="00ED1C70"/>
    <w:rsid w:val="00ED2700"/>
    <w:rsid w:val="00ED2759"/>
    <w:rsid w:val="00ED2FAE"/>
    <w:rsid w:val="00ED3013"/>
    <w:rsid w:val="00ED4076"/>
    <w:rsid w:val="00ED5200"/>
    <w:rsid w:val="00ED53EC"/>
    <w:rsid w:val="00ED5775"/>
    <w:rsid w:val="00ED5A36"/>
    <w:rsid w:val="00ED5B99"/>
    <w:rsid w:val="00ED5E65"/>
    <w:rsid w:val="00ED5FCE"/>
    <w:rsid w:val="00ED6935"/>
    <w:rsid w:val="00ED6C21"/>
    <w:rsid w:val="00ED72A9"/>
    <w:rsid w:val="00EE0587"/>
    <w:rsid w:val="00EE0D85"/>
    <w:rsid w:val="00EE1C64"/>
    <w:rsid w:val="00EE25BA"/>
    <w:rsid w:val="00EE28BE"/>
    <w:rsid w:val="00EE3272"/>
    <w:rsid w:val="00EE35BF"/>
    <w:rsid w:val="00EE3A6B"/>
    <w:rsid w:val="00EE4408"/>
    <w:rsid w:val="00EE4693"/>
    <w:rsid w:val="00EE4934"/>
    <w:rsid w:val="00EE5878"/>
    <w:rsid w:val="00EE64FA"/>
    <w:rsid w:val="00EE69E1"/>
    <w:rsid w:val="00EE7636"/>
    <w:rsid w:val="00EE79A9"/>
    <w:rsid w:val="00EF032D"/>
    <w:rsid w:val="00EF03E3"/>
    <w:rsid w:val="00EF0827"/>
    <w:rsid w:val="00EF08F3"/>
    <w:rsid w:val="00EF0ADB"/>
    <w:rsid w:val="00EF1682"/>
    <w:rsid w:val="00EF19E6"/>
    <w:rsid w:val="00EF2D3C"/>
    <w:rsid w:val="00EF33B7"/>
    <w:rsid w:val="00EF3778"/>
    <w:rsid w:val="00EF468D"/>
    <w:rsid w:val="00EF490F"/>
    <w:rsid w:val="00EF4F70"/>
    <w:rsid w:val="00EF509C"/>
    <w:rsid w:val="00EF5D79"/>
    <w:rsid w:val="00EF6AB8"/>
    <w:rsid w:val="00EF6C1B"/>
    <w:rsid w:val="00EF7AC8"/>
    <w:rsid w:val="00F002E4"/>
    <w:rsid w:val="00F0070A"/>
    <w:rsid w:val="00F0070E"/>
    <w:rsid w:val="00F00CBA"/>
    <w:rsid w:val="00F01932"/>
    <w:rsid w:val="00F022BE"/>
    <w:rsid w:val="00F02877"/>
    <w:rsid w:val="00F02EFC"/>
    <w:rsid w:val="00F030DB"/>
    <w:rsid w:val="00F03893"/>
    <w:rsid w:val="00F04C87"/>
    <w:rsid w:val="00F06255"/>
    <w:rsid w:val="00F06493"/>
    <w:rsid w:val="00F06514"/>
    <w:rsid w:val="00F06837"/>
    <w:rsid w:val="00F06B7D"/>
    <w:rsid w:val="00F06EAE"/>
    <w:rsid w:val="00F06F03"/>
    <w:rsid w:val="00F0713D"/>
    <w:rsid w:val="00F079E4"/>
    <w:rsid w:val="00F10968"/>
    <w:rsid w:val="00F11134"/>
    <w:rsid w:val="00F115FB"/>
    <w:rsid w:val="00F11E9C"/>
    <w:rsid w:val="00F11EB3"/>
    <w:rsid w:val="00F11F58"/>
    <w:rsid w:val="00F124A3"/>
    <w:rsid w:val="00F1404F"/>
    <w:rsid w:val="00F14963"/>
    <w:rsid w:val="00F15851"/>
    <w:rsid w:val="00F16B2D"/>
    <w:rsid w:val="00F16BE8"/>
    <w:rsid w:val="00F16C4E"/>
    <w:rsid w:val="00F16DEC"/>
    <w:rsid w:val="00F17F70"/>
    <w:rsid w:val="00F206E3"/>
    <w:rsid w:val="00F209F6"/>
    <w:rsid w:val="00F20F3D"/>
    <w:rsid w:val="00F2149A"/>
    <w:rsid w:val="00F21B87"/>
    <w:rsid w:val="00F21BC6"/>
    <w:rsid w:val="00F2246C"/>
    <w:rsid w:val="00F22F53"/>
    <w:rsid w:val="00F231E5"/>
    <w:rsid w:val="00F2350B"/>
    <w:rsid w:val="00F2374D"/>
    <w:rsid w:val="00F2480E"/>
    <w:rsid w:val="00F24967"/>
    <w:rsid w:val="00F24DFD"/>
    <w:rsid w:val="00F24EF6"/>
    <w:rsid w:val="00F256E6"/>
    <w:rsid w:val="00F257F9"/>
    <w:rsid w:val="00F25B3D"/>
    <w:rsid w:val="00F26102"/>
    <w:rsid w:val="00F268F5"/>
    <w:rsid w:val="00F26CBF"/>
    <w:rsid w:val="00F270C0"/>
    <w:rsid w:val="00F271D2"/>
    <w:rsid w:val="00F27370"/>
    <w:rsid w:val="00F27B34"/>
    <w:rsid w:val="00F27E6E"/>
    <w:rsid w:val="00F300B4"/>
    <w:rsid w:val="00F3183B"/>
    <w:rsid w:val="00F33132"/>
    <w:rsid w:val="00F33DDE"/>
    <w:rsid w:val="00F340C4"/>
    <w:rsid w:val="00F3419D"/>
    <w:rsid w:val="00F3582C"/>
    <w:rsid w:val="00F36193"/>
    <w:rsid w:val="00F40871"/>
    <w:rsid w:val="00F41A71"/>
    <w:rsid w:val="00F41D89"/>
    <w:rsid w:val="00F41F8B"/>
    <w:rsid w:val="00F4276A"/>
    <w:rsid w:val="00F4385B"/>
    <w:rsid w:val="00F45143"/>
    <w:rsid w:val="00F454AA"/>
    <w:rsid w:val="00F45990"/>
    <w:rsid w:val="00F467DE"/>
    <w:rsid w:val="00F46939"/>
    <w:rsid w:val="00F472C9"/>
    <w:rsid w:val="00F47D15"/>
    <w:rsid w:val="00F47D60"/>
    <w:rsid w:val="00F50659"/>
    <w:rsid w:val="00F507E5"/>
    <w:rsid w:val="00F50BA3"/>
    <w:rsid w:val="00F5101C"/>
    <w:rsid w:val="00F522F4"/>
    <w:rsid w:val="00F526CD"/>
    <w:rsid w:val="00F5294F"/>
    <w:rsid w:val="00F52C22"/>
    <w:rsid w:val="00F52C92"/>
    <w:rsid w:val="00F531C2"/>
    <w:rsid w:val="00F53DDB"/>
    <w:rsid w:val="00F54A4B"/>
    <w:rsid w:val="00F56DBE"/>
    <w:rsid w:val="00F57574"/>
    <w:rsid w:val="00F57583"/>
    <w:rsid w:val="00F57DA7"/>
    <w:rsid w:val="00F604DF"/>
    <w:rsid w:val="00F61155"/>
    <w:rsid w:val="00F616C8"/>
    <w:rsid w:val="00F61C0D"/>
    <w:rsid w:val="00F6398C"/>
    <w:rsid w:val="00F64E83"/>
    <w:rsid w:val="00F6519A"/>
    <w:rsid w:val="00F65802"/>
    <w:rsid w:val="00F65A85"/>
    <w:rsid w:val="00F663B3"/>
    <w:rsid w:val="00F668AD"/>
    <w:rsid w:val="00F66C52"/>
    <w:rsid w:val="00F66C95"/>
    <w:rsid w:val="00F66FDD"/>
    <w:rsid w:val="00F67489"/>
    <w:rsid w:val="00F679A3"/>
    <w:rsid w:val="00F67BF1"/>
    <w:rsid w:val="00F67C07"/>
    <w:rsid w:val="00F67C9E"/>
    <w:rsid w:val="00F67D0D"/>
    <w:rsid w:val="00F67F93"/>
    <w:rsid w:val="00F705C0"/>
    <w:rsid w:val="00F72485"/>
    <w:rsid w:val="00F736E5"/>
    <w:rsid w:val="00F760EF"/>
    <w:rsid w:val="00F765CF"/>
    <w:rsid w:val="00F76633"/>
    <w:rsid w:val="00F768F9"/>
    <w:rsid w:val="00F77879"/>
    <w:rsid w:val="00F778EB"/>
    <w:rsid w:val="00F77D87"/>
    <w:rsid w:val="00F80185"/>
    <w:rsid w:val="00F80AB8"/>
    <w:rsid w:val="00F81543"/>
    <w:rsid w:val="00F82D9F"/>
    <w:rsid w:val="00F8337E"/>
    <w:rsid w:val="00F837AA"/>
    <w:rsid w:val="00F83E26"/>
    <w:rsid w:val="00F842E8"/>
    <w:rsid w:val="00F84457"/>
    <w:rsid w:val="00F863BF"/>
    <w:rsid w:val="00F8695B"/>
    <w:rsid w:val="00F86FD7"/>
    <w:rsid w:val="00F90989"/>
    <w:rsid w:val="00F90F4A"/>
    <w:rsid w:val="00F91C5D"/>
    <w:rsid w:val="00F927BC"/>
    <w:rsid w:val="00F93AB8"/>
    <w:rsid w:val="00F94570"/>
    <w:rsid w:val="00F952DD"/>
    <w:rsid w:val="00F96567"/>
    <w:rsid w:val="00F96BB2"/>
    <w:rsid w:val="00F97A71"/>
    <w:rsid w:val="00FA1260"/>
    <w:rsid w:val="00FA157B"/>
    <w:rsid w:val="00FA3018"/>
    <w:rsid w:val="00FA365C"/>
    <w:rsid w:val="00FA37CB"/>
    <w:rsid w:val="00FA3806"/>
    <w:rsid w:val="00FA390A"/>
    <w:rsid w:val="00FA3E2D"/>
    <w:rsid w:val="00FA4852"/>
    <w:rsid w:val="00FA4C14"/>
    <w:rsid w:val="00FA5A9C"/>
    <w:rsid w:val="00FA7AC0"/>
    <w:rsid w:val="00FA7B64"/>
    <w:rsid w:val="00FA7BF2"/>
    <w:rsid w:val="00FB01A1"/>
    <w:rsid w:val="00FB0E29"/>
    <w:rsid w:val="00FB1175"/>
    <w:rsid w:val="00FB1429"/>
    <w:rsid w:val="00FB1A72"/>
    <w:rsid w:val="00FB23E6"/>
    <w:rsid w:val="00FB2C99"/>
    <w:rsid w:val="00FB2F93"/>
    <w:rsid w:val="00FB30DF"/>
    <w:rsid w:val="00FB3540"/>
    <w:rsid w:val="00FB373D"/>
    <w:rsid w:val="00FB4356"/>
    <w:rsid w:val="00FB460A"/>
    <w:rsid w:val="00FB4A43"/>
    <w:rsid w:val="00FB4E9B"/>
    <w:rsid w:val="00FB6225"/>
    <w:rsid w:val="00FB6542"/>
    <w:rsid w:val="00FB6F9E"/>
    <w:rsid w:val="00FB736E"/>
    <w:rsid w:val="00FB7392"/>
    <w:rsid w:val="00FC00E2"/>
    <w:rsid w:val="00FC085E"/>
    <w:rsid w:val="00FC1FE5"/>
    <w:rsid w:val="00FC21ED"/>
    <w:rsid w:val="00FC34D7"/>
    <w:rsid w:val="00FC351C"/>
    <w:rsid w:val="00FC377B"/>
    <w:rsid w:val="00FC3867"/>
    <w:rsid w:val="00FC3E3D"/>
    <w:rsid w:val="00FC5075"/>
    <w:rsid w:val="00FC52BB"/>
    <w:rsid w:val="00FC56A9"/>
    <w:rsid w:val="00FC645F"/>
    <w:rsid w:val="00FC6938"/>
    <w:rsid w:val="00FC6BFF"/>
    <w:rsid w:val="00FC6EB6"/>
    <w:rsid w:val="00FC7815"/>
    <w:rsid w:val="00FC7B41"/>
    <w:rsid w:val="00FC7FD2"/>
    <w:rsid w:val="00FD05BD"/>
    <w:rsid w:val="00FD10A3"/>
    <w:rsid w:val="00FD18DB"/>
    <w:rsid w:val="00FD2495"/>
    <w:rsid w:val="00FD2F85"/>
    <w:rsid w:val="00FD3AF0"/>
    <w:rsid w:val="00FD43EC"/>
    <w:rsid w:val="00FD4F20"/>
    <w:rsid w:val="00FD56F9"/>
    <w:rsid w:val="00FD6D24"/>
    <w:rsid w:val="00FD6E50"/>
    <w:rsid w:val="00FD703D"/>
    <w:rsid w:val="00FD7152"/>
    <w:rsid w:val="00FD732B"/>
    <w:rsid w:val="00FD73D2"/>
    <w:rsid w:val="00FE08AD"/>
    <w:rsid w:val="00FE0A4B"/>
    <w:rsid w:val="00FE13FB"/>
    <w:rsid w:val="00FE15A6"/>
    <w:rsid w:val="00FE17BA"/>
    <w:rsid w:val="00FE323E"/>
    <w:rsid w:val="00FE32C7"/>
    <w:rsid w:val="00FE378F"/>
    <w:rsid w:val="00FE42A5"/>
    <w:rsid w:val="00FE4F82"/>
    <w:rsid w:val="00FE4FBB"/>
    <w:rsid w:val="00FE577D"/>
    <w:rsid w:val="00FF00FD"/>
    <w:rsid w:val="00FF0489"/>
    <w:rsid w:val="00FF0E72"/>
    <w:rsid w:val="00FF2D53"/>
    <w:rsid w:val="00FF2F70"/>
    <w:rsid w:val="00FF2FFF"/>
    <w:rsid w:val="00FF3466"/>
    <w:rsid w:val="00FF3470"/>
    <w:rsid w:val="00FF396D"/>
    <w:rsid w:val="00FF40D4"/>
    <w:rsid w:val="00FF4C5E"/>
    <w:rsid w:val="00FF5644"/>
    <w:rsid w:val="00FF5B87"/>
    <w:rsid w:val="00FF6861"/>
    <w:rsid w:val="00FF7C2D"/>
    <w:rsid w:val="010B4DB7"/>
    <w:rsid w:val="014DF072"/>
    <w:rsid w:val="01500B11"/>
    <w:rsid w:val="015B4269"/>
    <w:rsid w:val="017936B3"/>
    <w:rsid w:val="01DBBBDE"/>
    <w:rsid w:val="01DE97B8"/>
    <w:rsid w:val="01E59F44"/>
    <w:rsid w:val="02028490"/>
    <w:rsid w:val="021338EF"/>
    <w:rsid w:val="02364624"/>
    <w:rsid w:val="0245D336"/>
    <w:rsid w:val="02513771"/>
    <w:rsid w:val="029E113B"/>
    <w:rsid w:val="02AB91AF"/>
    <w:rsid w:val="038796F8"/>
    <w:rsid w:val="039195C2"/>
    <w:rsid w:val="039ED58F"/>
    <w:rsid w:val="03A1C555"/>
    <w:rsid w:val="041A2746"/>
    <w:rsid w:val="042C9D33"/>
    <w:rsid w:val="0451BBEA"/>
    <w:rsid w:val="047D8A6C"/>
    <w:rsid w:val="04870047"/>
    <w:rsid w:val="048F8D14"/>
    <w:rsid w:val="049DDD70"/>
    <w:rsid w:val="04A56D9B"/>
    <w:rsid w:val="04C17A90"/>
    <w:rsid w:val="04DADF24"/>
    <w:rsid w:val="04E40F6A"/>
    <w:rsid w:val="04EAE75C"/>
    <w:rsid w:val="04FE3ED0"/>
    <w:rsid w:val="0535BFC8"/>
    <w:rsid w:val="053B99F3"/>
    <w:rsid w:val="0544FE0F"/>
    <w:rsid w:val="05A3672B"/>
    <w:rsid w:val="05C5A330"/>
    <w:rsid w:val="05EA7A87"/>
    <w:rsid w:val="05FEBD4C"/>
    <w:rsid w:val="0609C793"/>
    <w:rsid w:val="06199843"/>
    <w:rsid w:val="061C844C"/>
    <w:rsid w:val="06496347"/>
    <w:rsid w:val="064EAA8F"/>
    <w:rsid w:val="065C2828"/>
    <w:rsid w:val="067F4B10"/>
    <w:rsid w:val="06886976"/>
    <w:rsid w:val="068BD358"/>
    <w:rsid w:val="06A0AB21"/>
    <w:rsid w:val="06E153FC"/>
    <w:rsid w:val="06E51FB1"/>
    <w:rsid w:val="071876EC"/>
    <w:rsid w:val="071A157B"/>
    <w:rsid w:val="072C1998"/>
    <w:rsid w:val="075D582E"/>
    <w:rsid w:val="077F1AA0"/>
    <w:rsid w:val="07AB92A5"/>
    <w:rsid w:val="07C0F49F"/>
    <w:rsid w:val="07E18165"/>
    <w:rsid w:val="0802804F"/>
    <w:rsid w:val="08612E1F"/>
    <w:rsid w:val="08871047"/>
    <w:rsid w:val="08B15BD9"/>
    <w:rsid w:val="08C98455"/>
    <w:rsid w:val="08CC3CFA"/>
    <w:rsid w:val="08D85931"/>
    <w:rsid w:val="08E6E007"/>
    <w:rsid w:val="09198274"/>
    <w:rsid w:val="0946D36A"/>
    <w:rsid w:val="09723D81"/>
    <w:rsid w:val="09896BE0"/>
    <w:rsid w:val="0992377B"/>
    <w:rsid w:val="099F9EE7"/>
    <w:rsid w:val="09C05CEE"/>
    <w:rsid w:val="09D6FD7B"/>
    <w:rsid w:val="09ED1140"/>
    <w:rsid w:val="0A3A1658"/>
    <w:rsid w:val="0A4A5352"/>
    <w:rsid w:val="0A4B8EBB"/>
    <w:rsid w:val="0A965D36"/>
    <w:rsid w:val="0AA3115E"/>
    <w:rsid w:val="0AB66805"/>
    <w:rsid w:val="0AB9A58E"/>
    <w:rsid w:val="0AC67B42"/>
    <w:rsid w:val="0AC6F606"/>
    <w:rsid w:val="0AD8E711"/>
    <w:rsid w:val="0AF09B50"/>
    <w:rsid w:val="0AFC9158"/>
    <w:rsid w:val="0AFD41FF"/>
    <w:rsid w:val="0B3723CF"/>
    <w:rsid w:val="0B4750C5"/>
    <w:rsid w:val="0BAD57C0"/>
    <w:rsid w:val="0BB3B09B"/>
    <w:rsid w:val="0BBCD0EA"/>
    <w:rsid w:val="0BC57576"/>
    <w:rsid w:val="0BD60531"/>
    <w:rsid w:val="0C0B698A"/>
    <w:rsid w:val="0C4A70C0"/>
    <w:rsid w:val="0C70FDA3"/>
    <w:rsid w:val="0CCDCD2D"/>
    <w:rsid w:val="0CD0D045"/>
    <w:rsid w:val="0D154B8E"/>
    <w:rsid w:val="0D5A92F8"/>
    <w:rsid w:val="0D860355"/>
    <w:rsid w:val="0DA98F7F"/>
    <w:rsid w:val="0DAA861A"/>
    <w:rsid w:val="0DFF4D66"/>
    <w:rsid w:val="0E0163D9"/>
    <w:rsid w:val="0E416269"/>
    <w:rsid w:val="0E505A5B"/>
    <w:rsid w:val="0E584681"/>
    <w:rsid w:val="0E676398"/>
    <w:rsid w:val="0EA3F39D"/>
    <w:rsid w:val="0EAABCD6"/>
    <w:rsid w:val="0F1B37F0"/>
    <w:rsid w:val="0F637BD6"/>
    <w:rsid w:val="0F64082A"/>
    <w:rsid w:val="0F74E0D5"/>
    <w:rsid w:val="0F8195A9"/>
    <w:rsid w:val="0F83359E"/>
    <w:rsid w:val="0F8F34D0"/>
    <w:rsid w:val="0FC1B689"/>
    <w:rsid w:val="0FD5E828"/>
    <w:rsid w:val="0FEFC40C"/>
    <w:rsid w:val="0FF6E071"/>
    <w:rsid w:val="0FFB1C5F"/>
    <w:rsid w:val="10246D8B"/>
    <w:rsid w:val="104FC0FA"/>
    <w:rsid w:val="106B117D"/>
    <w:rsid w:val="10736366"/>
    <w:rsid w:val="1080DC77"/>
    <w:rsid w:val="10DD5F0C"/>
    <w:rsid w:val="112233C1"/>
    <w:rsid w:val="112E2059"/>
    <w:rsid w:val="11377C7D"/>
    <w:rsid w:val="113C31EB"/>
    <w:rsid w:val="113F0F03"/>
    <w:rsid w:val="115BF89D"/>
    <w:rsid w:val="11D6DFA7"/>
    <w:rsid w:val="11E64350"/>
    <w:rsid w:val="12094A57"/>
    <w:rsid w:val="1299F581"/>
    <w:rsid w:val="12BE5929"/>
    <w:rsid w:val="12C0A8BA"/>
    <w:rsid w:val="130098C6"/>
    <w:rsid w:val="130AEC2B"/>
    <w:rsid w:val="131C1A3B"/>
    <w:rsid w:val="1344A145"/>
    <w:rsid w:val="134A6D58"/>
    <w:rsid w:val="134BECF2"/>
    <w:rsid w:val="1350522D"/>
    <w:rsid w:val="135FA243"/>
    <w:rsid w:val="1392411E"/>
    <w:rsid w:val="13BAE827"/>
    <w:rsid w:val="13DF87A4"/>
    <w:rsid w:val="1401B1FC"/>
    <w:rsid w:val="143C1221"/>
    <w:rsid w:val="143D0BDA"/>
    <w:rsid w:val="145C9266"/>
    <w:rsid w:val="14696136"/>
    <w:rsid w:val="148475A6"/>
    <w:rsid w:val="14916F84"/>
    <w:rsid w:val="14C04B2B"/>
    <w:rsid w:val="14E3CF74"/>
    <w:rsid w:val="14EC55F7"/>
    <w:rsid w:val="150163C4"/>
    <w:rsid w:val="155092CE"/>
    <w:rsid w:val="15946EA9"/>
    <w:rsid w:val="15956601"/>
    <w:rsid w:val="15C79452"/>
    <w:rsid w:val="16263AAE"/>
    <w:rsid w:val="168843D9"/>
    <w:rsid w:val="1696CBAF"/>
    <w:rsid w:val="16B56203"/>
    <w:rsid w:val="16E80037"/>
    <w:rsid w:val="1701E026"/>
    <w:rsid w:val="17505004"/>
    <w:rsid w:val="17541EBC"/>
    <w:rsid w:val="1764A925"/>
    <w:rsid w:val="176AAFAE"/>
    <w:rsid w:val="177E0DAD"/>
    <w:rsid w:val="177EACB0"/>
    <w:rsid w:val="179D8B4B"/>
    <w:rsid w:val="17C336A8"/>
    <w:rsid w:val="17C61C6F"/>
    <w:rsid w:val="18039C28"/>
    <w:rsid w:val="187A2606"/>
    <w:rsid w:val="188317DF"/>
    <w:rsid w:val="189F8F2E"/>
    <w:rsid w:val="18F18CD6"/>
    <w:rsid w:val="18F65AE7"/>
    <w:rsid w:val="1938AF55"/>
    <w:rsid w:val="1950D486"/>
    <w:rsid w:val="195C151F"/>
    <w:rsid w:val="197E1045"/>
    <w:rsid w:val="19AD4471"/>
    <w:rsid w:val="19F52D8B"/>
    <w:rsid w:val="19FD1E74"/>
    <w:rsid w:val="1A1CEE0A"/>
    <w:rsid w:val="1A3B5A53"/>
    <w:rsid w:val="1A8E581A"/>
    <w:rsid w:val="1A9A2564"/>
    <w:rsid w:val="1AB97646"/>
    <w:rsid w:val="1AC81E8A"/>
    <w:rsid w:val="1ACA19CE"/>
    <w:rsid w:val="1ACE6826"/>
    <w:rsid w:val="1B2D1A1A"/>
    <w:rsid w:val="1B4A59B4"/>
    <w:rsid w:val="1B626297"/>
    <w:rsid w:val="1B6F1E74"/>
    <w:rsid w:val="1BA1E735"/>
    <w:rsid w:val="1BA9A50F"/>
    <w:rsid w:val="1BC71D68"/>
    <w:rsid w:val="1BC878E3"/>
    <w:rsid w:val="1BCD94B4"/>
    <w:rsid w:val="1BE1ECC4"/>
    <w:rsid w:val="1BF4E25C"/>
    <w:rsid w:val="1BFE7FE0"/>
    <w:rsid w:val="1C044952"/>
    <w:rsid w:val="1C065053"/>
    <w:rsid w:val="1C0816FC"/>
    <w:rsid w:val="1C27842D"/>
    <w:rsid w:val="1CDF32A5"/>
    <w:rsid w:val="1CE2F65D"/>
    <w:rsid w:val="1CEAAED6"/>
    <w:rsid w:val="1D84BC74"/>
    <w:rsid w:val="1DAED81F"/>
    <w:rsid w:val="1DBD66DD"/>
    <w:rsid w:val="1DEEA565"/>
    <w:rsid w:val="1DFEE60B"/>
    <w:rsid w:val="1E055538"/>
    <w:rsid w:val="1E18BC35"/>
    <w:rsid w:val="1E2AC745"/>
    <w:rsid w:val="1E2F17EC"/>
    <w:rsid w:val="1E36BF44"/>
    <w:rsid w:val="1E3AE38C"/>
    <w:rsid w:val="1E532D79"/>
    <w:rsid w:val="1E56CD46"/>
    <w:rsid w:val="1E5A3B0D"/>
    <w:rsid w:val="1E60E098"/>
    <w:rsid w:val="1E6BB6F6"/>
    <w:rsid w:val="1E7016AA"/>
    <w:rsid w:val="1E73352C"/>
    <w:rsid w:val="1E79B005"/>
    <w:rsid w:val="1E81E324"/>
    <w:rsid w:val="1ED9D744"/>
    <w:rsid w:val="1EF0579F"/>
    <w:rsid w:val="1F1BBC4C"/>
    <w:rsid w:val="1F2A428F"/>
    <w:rsid w:val="1F5E2A5E"/>
    <w:rsid w:val="1F6155C0"/>
    <w:rsid w:val="1F64A486"/>
    <w:rsid w:val="1F8C568D"/>
    <w:rsid w:val="1F966A74"/>
    <w:rsid w:val="1FCFC5AC"/>
    <w:rsid w:val="1FF3182A"/>
    <w:rsid w:val="1FF9A927"/>
    <w:rsid w:val="2048A880"/>
    <w:rsid w:val="207D6D29"/>
    <w:rsid w:val="208E7C80"/>
    <w:rsid w:val="209DDA7C"/>
    <w:rsid w:val="20A78421"/>
    <w:rsid w:val="20B5B912"/>
    <w:rsid w:val="20B84EA3"/>
    <w:rsid w:val="20B94CD6"/>
    <w:rsid w:val="20CF3C3F"/>
    <w:rsid w:val="20E73320"/>
    <w:rsid w:val="212196E0"/>
    <w:rsid w:val="213D852A"/>
    <w:rsid w:val="2148FA95"/>
    <w:rsid w:val="2172B0DE"/>
    <w:rsid w:val="21AD788E"/>
    <w:rsid w:val="21C7CB7C"/>
    <w:rsid w:val="22C827CA"/>
    <w:rsid w:val="22D6D583"/>
    <w:rsid w:val="22F27FD8"/>
    <w:rsid w:val="231CCCA8"/>
    <w:rsid w:val="23287536"/>
    <w:rsid w:val="233E996E"/>
    <w:rsid w:val="2342B2FC"/>
    <w:rsid w:val="23848E1C"/>
    <w:rsid w:val="23BCE8EA"/>
    <w:rsid w:val="23C13D29"/>
    <w:rsid w:val="23F63965"/>
    <w:rsid w:val="23FD81DC"/>
    <w:rsid w:val="241AE10C"/>
    <w:rsid w:val="24402495"/>
    <w:rsid w:val="24AEA2F3"/>
    <w:rsid w:val="24FF2386"/>
    <w:rsid w:val="25036A1B"/>
    <w:rsid w:val="251B79C0"/>
    <w:rsid w:val="25323E06"/>
    <w:rsid w:val="25393326"/>
    <w:rsid w:val="253935EB"/>
    <w:rsid w:val="253CF112"/>
    <w:rsid w:val="25471602"/>
    <w:rsid w:val="25699F3D"/>
    <w:rsid w:val="2583AAF2"/>
    <w:rsid w:val="2593703E"/>
    <w:rsid w:val="259B1A1C"/>
    <w:rsid w:val="25DD23CD"/>
    <w:rsid w:val="25E24F67"/>
    <w:rsid w:val="26242759"/>
    <w:rsid w:val="2625A864"/>
    <w:rsid w:val="263B64B5"/>
    <w:rsid w:val="263F7C13"/>
    <w:rsid w:val="264D6AC9"/>
    <w:rsid w:val="26895C7F"/>
    <w:rsid w:val="26B5651B"/>
    <w:rsid w:val="26CA5626"/>
    <w:rsid w:val="26E454BF"/>
    <w:rsid w:val="26FABF60"/>
    <w:rsid w:val="2701FF1E"/>
    <w:rsid w:val="27201F17"/>
    <w:rsid w:val="272146FB"/>
    <w:rsid w:val="27589F82"/>
    <w:rsid w:val="27642B73"/>
    <w:rsid w:val="27899BE3"/>
    <w:rsid w:val="27916B4E"/>
    <w:rsid w:val="27BD0F12"/>
    <w:rsid w:val="27CE9026"/>
    <w:rsid w:val="284DAC5E"/>
    <w:rsid w:val="285400B6"/>
    <w:rsid w:val="285D9088"/>
    <w:rsid w:val="28AA56AF"/>
    <w:rsid w:val="28AC4880"/>
    <w:rsid w:val="28B89F67"/>
    <w:rsid w:val="28F525CB"/>
    <w:rsid w:val="28F5388E"/>
    <w:rsid w:val="292EE09A"/>
    <w:rsid w:val="293F9645"/>
    <w:rsid w:val="296343FF"/>
    <w:rsid w:val="296E5BC7"/>
    <w:rsid w:val="2A0E75B5"/>
    <w:rsid w:val="2A1AFE9D"/>
    <w:rsid w:val="2A411A60"/>
    <w:rsid w:val="2A429E70"/>
    <w:rsid w:val="2A6C357C"/>
    <w:rsid w:val="2AB991B0"/>
    <w:rsid w:val="2ACF1DFE"/>
    <w:rsid w:val="2AECC35B"/>
    <w:rsid w:val="2AF81EE0"/>
    <w:rsid w:val="2B079D55"/>
    <w:rsid w:val="2B1E9C05"/>
    <w:rsid w:val="2B1EDCB8"/>
    <w:rsid w:val="2B210838"/>
    <w:rsid w:val="2B2FAC81"/>
    <w:rsid w:val="2B437A2F"/>
    <w:rsid w:val="2B5F4C74"/>
    <w:rsid w:val="2B794270"/>
    <w:rsid w:val="2BB0E99C"/>
    <w:rsid w:val="2BB648E5"/>
    <w:rsid w:val="2BD8A0B8"/>
    <w:rsid w:val="2C271F57"/>
    <w:rsid w:val="2C4CB0E3"/>
    <w:rsid w:val="2C6D6029"/>
    <w:rsid w:val="2CBCF93F"/>
    <w:rsid w:val="2CCDA47D"/>
    <w:rsid w:val="2CF350D5"/>
    <w:rsid w:val="2D17F0F1"/>
    <w:rsid w:val="2D91A883"/>
    <w:rsid w:val="2D939B92"/>
    <w:rsid w:val="2E37BF04"/>
    <w:rsid w:val="2E56FD48"/>
    <w:rsid w:val="2EE29916"/>
    <w:rsid w:val="2F1A45B7"/>
    <w:rsid w:val="2F3B8C15"/>
    <w:rsid w:val="301E3DC2"/>
    <w:rsid w:val="301FCC81"/>
    <w:rsid w:val="30481C86"/>
    <w:rsid w:val="304F0018"/>
    <w:rsid w:val="305B3784"/>
    <w:rsid w:val="30665A34"/>
    <w:rsid w:val="3096526A"/>
    <w:rsid w:val="309B4B87"/>
    <w:rsid w:val="30A0F2C7"/>
    <w:rsid w:val="30C28DC0"/>
    <w:rsid w:val="30C8E3DE"/>
    <w:rsid w:val="30D96764"/>
    <w:rsid w:val="30E68696"/>
    <w:rsid w:val="30E9ABF9"/>
    <w:rsid w:val="310240B4"/>
    <w:rsid w:val="3110C069"/>
    <w:rsid w:val="311F7E1C"/>
    <w:rsid w:val="31437CDD"/>
    <w:rsid w:val="3172ED02"/>
    <w:rsid w:val="317318DC"/>
    <w:rsid w:val="3194BEEA"/>
    <w:rsid w:val="3197504E"/>
    <w:rsid w:val="319BAA78"/>
    <w:rsid w:val="31BB2B00"/>
    <w:rsid w:val="31C754F0"/>
    <w:rsid w:val="31EA9134"/>
    <w:rsid w:val="31FF9320"/>
    <w:rsid w:val="3204C488"/>
    <w:rsid w:val="32164322"/>
    <w:rsid w:val="32170C6D"/>
    <w:rsid w:val="3245EF64"/>
    <w:rsid w:val="328702EC"/>
    <w:rsid w:val="329A1418"/>
    <w:rsid w:val="32A3B544"/>
    <w:rsid w:val="32CF2441"/>
    <w:rsid w:val="330DD0E4"/>
    <w:rsid w:val="33383692"/>
    <w:rsid w:val="333E6619"/>
    <w:rsid w:val="3350510B"/>
    <w:rsid w:val="33661459"/>
    <w:rsid w:val="3390FB0A"/>
    <w:rsid w:val="33CA4518"/>
    <w:rsid w:val="33E7D90D"/>
    <w:rsid w:val="340F7919"/>
    <w:rsid w:val="34140C6F"/>
    <w:rsid w:val="342355FC"/>
    <w:rsid w:val="343E18F9"/>
    <w:rsid w:val="3443E368"/>
    <w:rsid w:val="344C6435"/>
    <w:rsid w:val="34762CBE"/>
    <w:rsid w:val="348E5739"/>
    <w:rsid w:val="349D5A75"/>
    <w:rsid w:val="34A9D2AB"/>
    <w:rsid w:val="34AD6DF9"/>
    <w:rsid w:val="34D42D86"/>
    <w:rsid w:val="34DF9A1E"/>
    <w:rsid w:val="34FAAA4E"/>
    <w:rsid w:val="3509E1ED"/>
    <w:rsid w:val="3528D2CB"/>
    <w:rsid w:val="3543B7E0"/>
    <w:rsid w:val="355BD448"/>
    <w:rsid w:val="355EF267"/>
    <w:rsid w:val="3561BEDB"/>
    <w:rsid w:val="35D38A57"/>
    <w:rsid w:val="35EC5A33"/>
    <w:rsid w:val="35EDBFA3"/>
    <w:rsid w:val="35F6434B"/>
    <w:rsid w:val="362105A0"/>
    <w:rsid w:val="3638C72F"/>
    <w:rsid w:val="36410280"/>
    <w:rsid w:val="36582C86"/>
    <w:rsid w:val="36765EE6"/>
    <w:rsid w:val="36D5E868"/>
    <w:rsid w:val="36EB3AB0"/>
    <w:rsid w:val="3703C53E"/>
    <w:rsid w:val="3706A741"/>
    <w:rsid w:val="373B9638"/>
    <w:rsid w:val="37581350"/>
    <w:rsid w:val="3758B586"/>
    <w:rsid w:val="375E54EE"/>
    <w:rsid w:val="3767676E"/>
    <w:rsid w:val="37790F31"/>
    <w:rsid w:val="377D4F53"/>
    <w:rsid w:val="37B2B512"/>
    <w:rsid w:val="37B47416"/>
    <w:rsid w:val="380E0DCE"/>
    <w:rsid w:val="38C18D39"/>
    <w:rsid w:val="38FADFD4"/>
    <w:rsid w:val="391A9153"/>
    <w:rsid w:val="392AFDAA"/>
    <w:rsid w:val="3936E0A1"/>
    <w:rsid w:val="393AE679"/>
    <w:rsid w:val="39A45BDD"/>
    <w:rsid w:val="39AF1A8B"/>
    <w:rsid w:val="39F81239"/>
    <w:rsid w:val="3A296103"/>
    <w:rsid w:val="3A499DA1"/>
    <w:rsid w:val="3A6177C7"/>
    <w:rsid w:val="3A6C0A0D"/>
    <w:rsid w:val="3A84CF5C"/>
    <w:rsid w:val="3A8C37CA"/>
    <w:rsid w:val="3A8D8EAC"/>
    <w:rsid w:val="3AF62B4E"/>
    <w:rsid w:val="3B0C1F8D"/>
    <w:rsid w:val="3B29F44F"/>
    <w:rsid w:val="3B68F520"/>
    <w:rsid w:val="3B6F0A39"/>
    <w:rsid w:val="3B9FD1C5"/>
    <w:rsid w:val="3BC817E8"/>
    <w:rsid w:val="3BDA4486"/>
    <w:rsid w:val="3BDF2245"/>
    <w:rsid w:val="3C112E91"/>
    <w:rsid w:val="3C6B0144"/>
    <w:rsid w:val="3C6D8298"/>
    <w:rsid w:val="3C8E0D9D"/>
    <w:rsid w:val="3C979F20"/>
    <w:rsid w:val="3CED0E5D"/>
    <w:rsid w:val="3D1D26CC"/>
    <w:rsid w:val="3D248A6F"/>
    <w:rsid w:val="3DCD9B70"/>
    <w:rsid w:val="3DDF15AA"/>
    <w:rsid w:val="3DE78E47"/>
    <w:rsid w:val="3DE94117"/>
    <w:rsid w:val="3DF2D1FF"/>
    <w:rsid w:val="3E1A93B4"/>
    <w:rsid w:val="3E1DF10F"/>
    <w:rsid w:val="3E26958B"/>
    <w:rsid w:val="3E576692"/>
    <w:rsid w:val="3E6C4318"/>
    <w:rsid w:val="3E75E671"/>
    <w:rsid w:val="3EB69A41"/>
    <w:rsid w:val="3EDECB61"/>
    <w:rsid w:val="3EEBFF54"/>
    <w:rsid w:val="3F007E29"/>
    <w:rsid w:val="3F26149D"/>
    <w:rsid w:val="3F4F9272"/>
    <w:rsid w:val="3F508703"/>
    <w:rsid w:val="3F520034"/>
    <w:rsid w:val="3F52E653"/>
    <w:rsid w:val="3F562A35"/>
    <w:rsid w:val="3F5A057B"/>
    <w:rsid w:val="3FD83470"/>
    <w:rsid w:val="3FE27033"/>
    <w:rsid w:val="3FFC7A33"/>
    <w:rsid w:val="40414754"/>
    <w:rsid w:val="40549B40"/>
    <w:rsid w:val="40597575"/>
    <w:rsid w:val="405D3E57"/>
    <w:rsid w:val="4062B0B3"/>
    <w:rsid w:val="4094CDC0"/>
    <w:rsid w:val="40D24085"/>
    <w:rsid w:val="410DA5EA"/>
    <w:rsid w:val="414680C2"/>
    <w:rsid w:val="415759E8"/>
    <w:rsid w:val="4158BB1E"/>
    <w:rsid w:val="4164555B"/>
    <w:rsid w:val="416FFD1B"/>
    <w:rsid w:val="418BD7AA"/>
    <w:rsid w:val="4196C48F"/>
    <w:rsid w:val="41EAA648"/>
    <w:rsid w:val="41F2F187"/>
    <w:rsid w:val="42299D05"/>
    <w:rsid w:val="4248FCC8"/>
    <w:rsid w:val="424B6935"/>
    <w:rsid w:val="426FEDCC"/>
    <w:rsid w:val="42AB2AD5"/>
    <w:rsid w:val="432C1AB4"/>
    <w:rsid w:val="432E1BA6"/>
    <w:rsid w:val="4343F21A"/>
    <w:rsid w:val="434E177C"/>
    <w:rsid w:val="43678392"/>
    <w:rsid w:val="437C7462"/>
    <w:rsid w:val="437C9F8E"/>
    <w:rsid w:val="438524E0"/>
    <w:rsid w:val="43C79BF1"/>
    <w:rsid w:val="43E8C0D5"/>
    <w:rsid w:val="43F5ABA4"/>
    <w:rsid w:val="44470335"/>
    <w:rsid w:val="445BAC65"/>
    <w:rsid w:val="447B596E"/>
    <w:rsid w:val="4480CFBF"/>
    <w:rsid w:val="448961E7"/>
    <w:rsid w:val="448DA26E"/>
    <w:rsid w:val="4495074D"/>
    <w:rsid w:val="44F2458A"/>
    <w:rsid w:val="44F711E2"/>
    <w:rsid w:val="453364FB"/>
    <w:rsid w:val="4566E903"/>
    <w:rsid w:val="4587D376"/>
    <w:rsid w:val="45A8986F"/>
    <w:rsid w:val="45CADB9A"/>
    <w:rsid w:val="45ED922F"/>
    <w:rsid w:val="45F5D249"/>
    <w:rsid w:val="45FC27AE"/>
    <w:rsid w:val="45FE9701"/>
    <w:rsid w:val="4602ECF1"/>
    <w:rsid w:val="46103205"/>
    <w:rsid w:val="462B2463"/>
    <w:rsid w:val="462F41EC"/>
    <w:rsid w:val="464015A8"/>
    <w:rsid w:val="465DE854"/>
    <w:rsid w:val="4667B8E9"/>
    <w:rsid w:val="46C85BB4"/>
    <w:rsid w:val="46D57A12"/>
    <w:rsid w:val="46E0AD96"/>
    <w:rsid w:val="4702F4C8"/>
    <w:rsid w:val="4708885D"/>
    <w:rsid w:val="478AEA7D"/>
    <w:rsid w:val="4792DB43"/>
    <w:rsid w:val="479E10EF"/>
    <w:rsid w:val="481EFB5F"/>
    <w:rsid w:val="4841DDB0"/>
    <w:rsid w:val="4844A3EF"/>
    <w:rsid w:val="48454D72"/>
    <w:rsid w:val="4847D51F"/>
    <w:rsid w:val="485E3261"/>
    <w:rsid w:val="486F5992"/>
    <w:rsid w:val="487F7E00"/>
    <w:rsid w:val="48C1A1ED"/>
    <w:rsid w:val="48D31D73"/>
    <w:rsid w:val="490E2815"/>
    <w:rsid w:val="491D269D"/>
    <w:rsid w:val="493C4BEB"/>
    <w:rsid w:val="495B1180"/>
    <w:rsid w:val="496269ED"/>
    <w:rsid w:val="4962DAC7"/>
    <w:rsid w:val="49667813"/>
    <w:rsid w:val="49698E15"/>
    <w:rsid w:val="49AC43DE"/>
    <w:rsid w:val="49AE1232"/>
    <w:rsid w:val="49E4A46C"/>
    <w:rsid w:val="49FD15DA"/>
    <w:rsid w:val="4A128BEF"/>
    <w:rsid w:val="4A3AAB10"/>
    <w:rsid w:val="4A3CF599"/>
    <w:rsid w:val="4A4B9012"/>
    <w:rsid w:val="4A60D3E3"/>
    <w:rsid w:val="4A6E75E3"/>
    <w:rsid w:val="4A879064"/>
    <w:rsid w:val="4A990D0F"/>
    <w:rsid w:val="4AA8FB45"/>
    <w:rsid w:val="4AC53182"/>
    <w:rsid w:val="4ADF2BF4"/>
    <w:rsid w:val="4AE6E994"/>
    <w:rsid w:val="4AED993A"/>
    <w:rsid w:val="4AF40212"/>
    <w:rsid w:val="4B0037B9"/>
    <w:rsid w:val="4B0A1DD0"/>
    <w:rsid w:val="4B0A2DA9"/>
    <w:rsid w:val="4B2E9D05"/>
    <w:rsid w:val="4B597BE8"/>
    <w:rsid w:val="4B679887"/>
    <w:rsid w:val="4B85787B"/>
    <w:rsid w:val="4BD4F952"/>
    <w:rsid w:val="4BDC7865"/>
    <w:rsid w:val="4BE2723E"/>
    <w:rsid w:val="4C11D7B5"/>
    <w:rsid w:val="4C171314"/>
    <w:rsid w:val="4C7C6650"/>
    <w:rsid w:val="4C7C6AEC"/>
    <w:rsid w:val="4CA3572F"/>
    <w:rsid w:val="4CDD8877"/>
    <w:rsid w:val="4CE8030F"/>
    <w:rsid w:val="4CF015B5"/>
    <w:rsid w:val="4D7DAE6C"/>
    <w:rsid w:val="4D8F55B7"/>
    <w:rsid w:val="4DCD93CA"/>
    <w:rsid w:val="4DE143F5"/>
    <w:rsid w:val="4E0E6FF4"/>
    <w:rsid w:val="4E3D7CAD"/>
    <w:rsid w:val="4E535E71"/>
    <w:rsid w:val="4E5A6B8C"/>
    <w:rsid w:val="4E7B13AB"/>
    <w:rsid w:val="4E7F7A4F"/>
    <w:rsid w:val="4E9C83D9"/>
    <w:rsid w:val="4EC2D4D6"/>
    <w:rsid w:val="4ED4F9D7"/>
    <w:rsid w:val="4EE1A71F"/>
    <w:rsid w:val="4EEDE282"/>
    <w:rsid w:val="4EFFA846"/>
    <w:rsid w:val="4F33EC7C"/>
    <w:rsid w:val="4F3E6007"/>
    <w:rsid w:val="4F40EBA4"/>
    <w:rsid w:val="4F497546"/>
    <w:rsid w:val="4F8088C1"/>
    <w:rsid w:val="4F98A443"/>
    <w:rsid w:val="4FBB7653"/>
    <w:rsid w:val="4FBBCE9A"/>
    <w:rsid w:val="4FBD86EC"/>
    <w:rsid w:val="4FF0DACE"/>
    <w:rsid w:val="501644F4"/>
    <w:rsid w:val="50169EA6"/>
    <w:rsid w:val="5016A2E3"/>
    <w:rsid w:val="504588AE"/>
    <w:rsid w:val="50EA55AB"/>
    <w:rsid w:val="51373AC6"/>
    <w:rsid w:val="514C6614"/>
    <w:rsid w:val="5159A6B8"/>
    <w:rsid w:val="51780E2E"/>
    <w:rsid w:val="51C2D4AF"/>
    <w:rsid w:val="51FC02DB"/>
    <w:rsid w:val="52008709"/>
    <w:rsid w:val="52276C51"/>
    <w:rsid w:val="5241DF2F"/>
    <w:rsid w:val="525BECF7"/>
    <w:rsid w:val="52679464"/>
    <w:rsid w:val="5271FB5D"/>
    <w:rsid w:val="529D57D6"/>
    <w:rsid w:val="52A18826"/>
    <w:rsid w:val="52EFFA43"/>
    <w:rsid w:val="52F80D28"/>
    <w:rsid w:val="530A0683"/>
    <w:rsid w:val="53331DBC"/>
    <w:rsid w:val="533F973C"/>
    <w:rsid w:val="5354172F"/>
    <w:rsid w:val="536E938E"/>
    <w:rsid w:val="53723A86"/>
    <w:rsid w:val="5374175E"/>
    <w:rsid w:val="5381776A"/>
    <w:rsid w:val="538CD4F3"/>
    <w:rsid w:val="53FADFC2"/>
    <w:rsid w:val="53FB596F"/>
    <w:rsid w:val="5408D3ED"/>
    <w:rsid w:val="54105F62"/>
    <w:rsid w:val="54533CE1"/>
    <w:rsid w:val="54559BE4"/>
    <w:rsid w:val="54570864"/>
    <w:rsid w:val="54A0904F"/>
    <w:rsid w:val="54D3BEC2"/>
    <w:rsid w:val="54F4AA67"/>
    <w:rsid w:val="551AB693"/>
    <w:rsid w:val="5549554E"/>
    <w:rsid w:val="5588387C"/>
    <w:rsid w:val="5590DE7C"/>
    <w:rsid w:val="5596D13D"/>
    <w:rsid w:val="5597DD0C"/>
    <w:rsid w:val="55EDD297"/>
    <w:rsid w:val="55FD9F2C"/>
    <w:rsid w:val="5612DE02"/>
    <w:rsid w:val="5628B25D"/>
    <w:rsid w:val="564948E7"/>
    <w:rsid w:val="56523A65"/>
    <w:rsid w:val="56EC734F"/>
    <w:rsid w:val="574C9D2D"/>
    <w:rsid w:val="575962B5"/>
    <w:rsid w:val="57724C21"/>
    <w:rsid w:val="578BDF42"/>
    <w:rsid w:val="578CD823"/>
    <w:rsid w:val="578D1B80"/>
    <w:rsid w:val="57B95753"/>
    <w:rsid w:val="57BBC643"/>
    <w:rsid w:val="57E21932"/>
    <w:rsid w:val="57F85A31"/>
    <w:rsid w:val="58317365"/>
    <w:rsid w:val="588E4489"/>
    <w:rsid w:val="58EC65C0"/>
    <w:rsid w:val="59150D75"/>
    <w:rsid w:val="593C52BC"/>
    <w:rsid w:val="594CC63A"/>
    <w:rsid w:val="59512496"/>
    <w:rsid w:val="5978C7CA"/>
    <w:rsid w:val="5979B091"/>
    <w:rsid w:val="59925025"/>
    <w:rsid w:val="59B5D428"/>
    <w:rsid w:val="59BEF536"/>
    <w:rsid w:val="5A05A1FF"/>
    <w:rsid w:val="5A118DD1"/>
    <w:rsid w:val="5A187FBC"/>
    <w:rsid w:val="5A2B5021"/>
    <w:rsid w:val="5A392F76"/>
    <w:rsid w:val="5A57C5D8"/>
    <w:rsid w:val="5A657E1F"/>
    <w:rsid w:val="5A841592"/>
    <w:rsid w:val="5A876000"/>
    <w:rsid w:val="5AB62CA8"/>
    <w:rsid w:val="5AD7CFF4"/>
    <w:rsid w:val="5B1BFE6C"/>
    <w:rsid w:val="5B308164"/>
    <w:rsid w:val="5B601567"/>
    <w:rsid w:val="5B6EDEC4"/>
    <w:rsid w:val="5BB4BA61"/>
    <w:rsid w:val="5BC1FA29"/>
    <w:rsid w:val="5C02168F"/>
    <w:rsid w:val="5C045FCE"/>
    <w:rsid w:val="5C39F93F"/>
    <w:rsid w:val="5C660F6E"/>
    <w:rsid w:val="5C69A2B4"/>
    <w:rsid w:val="5C88173F"/>
    <w:rsid w:val="5C8876E1"/>
    <w:rsid w:val="5C8B8341"/>
    <w:rsid w:val="5CA84805"/>
    <w:rsid w:val="5CB38E4F"/>
    <w:rsid w:val="5CBB3725"/>
    <w:rsid w:val="5CBE66BC"/>
    <w:rsid w:val="5CBEAE1C"/>
    <w:rsid w:val="5CE66222"/>
    <w:rsid w:val="5D01B4E4"/>
    <w:rsid w:val="5D26B640"/>
    <w:rsid w:val="5D2A9A6E"/>
    <w:rsid w:val="5D60CBC0"/>
    <w:rsid w:val="5D6749E6"/>
    <w:rsid w:val="5D7D9064"/>
    <w:rsid w:val="5D93E4EE"/>
    <w:rsid w:val="5D99F16A"/>
    <w:rsid w:val="5DA35D37"/>
    <w:rsid w:val="5DB3E437"/>
    <w:rsid w:val="5DC3AD8F"/>
    <w:rsid w:val="5DF22429"/>
    <w:rsid w:val="5E16DE7E"/>
    <w:rsid w:val="5E32D3FC"/>
    <w:rsid w:val="5E3EE314"/>
    <w:rsid w:val="5E4341A1"/>
    <w:rsid w:val="5E9D9FC3"/>
    <w:rsid w:val="5EA1EDD3"/>
    <w:rsid w:val="5EBD62C3"/>
    <w:rsid w:val="5EC8D3DB"/>
    <w:rsid w:val="5EE4FC6E"/>
    <w:rsid w:val="5F0360AC"/>
    <w:rsid w:val="5F0B585A"/>
    <w:rsid w:val="5F5E6BC9"/>
    <w:rsid w:val="5F9FFFE9"/>
    <w:rsid w:val="5FB2CFE4"/>
    <w:rsid w:val="5FC9C760"/>
    <w:rsid w:val="5FD3ECFD"/>
    <w:rsid w:val="5FEEDE06"/>
    <w:rsid w:val="601F45D3"/>
    <w:rsid w:val="6020EC0B"/>
    <w:rsid w:val="602FA68E"/>
    <w:rsid w:val="60391771"/>
    <w:rsid w:val="60398AA1"/>
    <w:rsid w:val="60545EF0"/>
    <w:rsid w:val="605D18E9"/>
    <w:rsid w:val="606A57AB"/>
    <w:rsid w:val="60704733"/>
    <w:rsid w:val="607F2E53"/>
    <w:rsid w:val="6081EF23"/>
    <w:rsid w:val="60923B17"/>
    <w:rsid w:val="60B594E6"/>
    <w:rsid w:val="60B87BCD"/>
    <w:rsid w:val="61003746"/>
    <w:rsid w:val="611317B8"/>
    <w:rsid w:val="6139530D"/>
    <w:rsid w:val="61430931"/>
    <w:rsid w:val="615427A0"/>
    <w:rsid w:val="6156664F"/>
    <w:rsid w:val="617743E0"/>
    <w:rsid w:val="61CB65B4"/>
    <w:rsid w:val="6214873E"/>
    <w:rsid w:val="6223748F"/>
    <w:rsid w:val="6254F002"/>
    <w:rsid w:val="626180E6"/>
    <w:rsid w:val="629D28AA"/>
    <w:rsid w:val="62DB979B"/>
    <w:rsid w:val="62E92B75"/>
    <w:rsid w:val="631355E1"/>
    <w:rsid w:val="63238DD8"/>
    <w:rsid w:val="6344DC24"/>
    <w:rsid w:val="634AD9F6"/>
    <w:rsid w:val="6358721B"/>
    <w:rsid w:val="636A090D"/>
    <w:rsid w:val="6370B930"/>
    <w:rsid w:val="6398A98E"/>
    <w:rsid w:val="63BF82C8"/>
    <w:rsid w:val="63D52806"/>
    <w:rsid w:val="63DFE603"/>
    <w:rsid w:val="63F1AC8F"/>
    <w:rsid w:val="63F4209A"/>
    <w:rsid w:val="63F8EDB6"/>
    <w:rsid w:val="6433036C"/>
    <w:rsid w:val="64373BF3"/>
    <w:rsid w:val="647F4787"/>
    <w:rsid w:val="64A9A1AD"/>
    <w:rsid w:val="64B2EF07"/>
    <w:rsid w:val="64CFF45A"/>
    <w:rsid w:val="64E3790D"/>
    <w:rsid w:val="64EC2B24"/>
    <w:rsid w:val="64F657D4"/>
    <w:rsid w:val="652D64FB"/>
    <w:rsid w:val="6538BE60"/>
    <w:rsid w:val="653C5F14"/>
    <w:rsid w:val="65934BBF"/>
    <w:rsid w:val="65B5FA87"/>
    <w:rsid w:val="65BB0D19"/>
    <w:rsid w:val="65C04EDB"/>
    <w:rsid w:val="65DD21ED"/>
    <w:rsid w:val="6621A5CD"/>
    <w:rsid w:val="662A1B47"/>
    <w:rsid w:val="6635E157"/>
    <w:rsid w:val="663646FC"/>
    <w:rsid w:val="664CD261"/>
    <w:rsid w:val="6655A48F"/>
    <w:rsid w:val="666BAD7B"/>
    <w:rsid w:val="66F548A9"/>
    <w:rsid w:val="675AAF37"/>
    <w:rsid w:val="6778BBCA"/>
    <w:rsid w:val="6795CBC7"/>
    <w:rsid w:val="6799C11C"/>
    <w:rsid w:val="67D4DD89"/>
    <w:rsid w:val="67E2559C"/>
    <w:rsid w:val="680B87B3"/>
    <w:rsid w:val="68289152"/>
    <w:rsid w:val="6852CE1E"/>
    <w:rsid w:val="689666B2"/>
    <w:rsid w:val="68A92A81"/>
    <w:rsid w:val="68C871EF"/>
    <w:rsid w:val="68E5EFEC"/>
    <w:rsid w:val="68F0325B"/>
    <w:rsid w:val="6939C7E2"/>
    <w:rsid w:val="6953899B"/>
    <w:rsid w:val="6960919C"/>
    <w:rsid w:val="6964EED2"/>
    <w:rsid w:val="6969DFD4"/>
    <w:rsid w:val="699509BD"/>
    <w:rsid w:val="69998C03"/>
    <w:rsid w:val="69D9855E"/>
    <w:rsid w:val="6A389820"/>
    <w:rsid w:val="6A70E54B"/>
    <w:rsid w:val="6AA8763B"/>
    <w:rsid w:val="6ADEB137"/>
    <w:rsid w:val="6B15B629"/>
    <w:rsid w:val="6B62EF27"/>
    <w:rsid w:val="6BA11D82"/>
    <w:rsid w:val="6BA74310"/>
    <w:rsid w:val="6BB5A1A5"/>
    <w:rsid w:val="6BC1C0E1"/>
    <w:rsid w:val="6BCB7484"/>
    <w:rsid w:val="6BD50567"/>
    <w:rsid w:val="6C50DE63"/>
    <w:rsid w:val="6CB27B43"/>
    <w:rsid w:val="6CD17668"/>
    <w:rsid w:val="6D178590"/>
    <w:rsid w:val="6D2F9FB4"/>
    <w:rsid w:val="6D38EC00"/>
    <w:rsid w:val="6D490182"/>
    <w:rsid w:val="6D57F96F"/>
    <w:rsid w:val="6D926823"/>
    <w:rsid w:val="6D994F2C"/>
    <w:rsid w:val="6DA16E73"/>
    <w:rsid w:val="6DB5491F"/>
    <w:rsid w:val="6DEAAE32"/>
    <w:rsid w:val="6DFE8B2F"/>
    <w:rsid w:val="6E04975C"/>
    <w:rsid w:val="6E15CCD8"/>
    <w:rsid w:val="6E3A6804"/>
    <w:rsid w:val="6E48A77B"/>
    <w:rsid w:val="6E6186E3"/>
    <w:rsid w:val="6ED44B25"/>
    <w:rsid w:val="6EE3F023"/>
    <w:rsid w:val="6EE94931"/>
    <w:rsid w:val="6F058E7E"/>
    <w:rsid w:val="6F23E2FD"/>
    <w:rsid w:val="6F3392EF"/>
    <w:rsid w:val="6F53254E"/>
    <w:rsid w:val="6F803648"/>
    <w:rsid w:val="6F99167B"/>
    <w:rsid w:val="6FEBA778"/>
    <w:rsid w:val="6FEC26C2"/>
    <w:rsid w:val="703EA910"/>
    <w:rsid w:val="70434CEB"/>
    <w:rsid w:val="70459CCE"/>
    <w:rsid w:val="70702DA7"/>
    <w:rsid w:val="708FEA5A"/>
    <w:rsid w:val="7094C09C"/>
    <w:rsid w:val="70A1C24D"/>
    <w:rsid w:val="70A6A8AD"/>
    <w:rsid w:val="70B3A35C"/>
    <w:rsid w:val="71110ACA"/>
    <w:rsid w:val="7117E258"/>
    <w:rsid w:val="7139C00A"/>
    <w:rsid w:val="714A133B"/>
    <w:rsid w:val="715884BE"/>
    <w:rsid w:val="718AA041"/>
    <w:rsid w:val="71C8A01A"/>
    <w:rsid w:val="71D6EEBF"/>
    <w:rsid w:val="71EA08DC"/>
    <w:rsid w:val="71EA86CD"/>
    <w:rsid w:val="71F57A7A"/>
    <w:rsid w:val="720601C8"/>
    <w:rsid w:val="720FD5F0"/>
    <w:rsid w:val="7264999B"/>
    <w:rsid w:val="72789306"/>
    <w:rsid w:val="7286C07A"/>
    <w:rsid w:val="728AEC18"/>
    <w:rsid w:val="728E1234"/>
    <w:rsid w:val="72BBFFC6"/>
    <w:rsid w:val="731494F4"/>
    <w:rsid w:val="735CD554"/>
    <w:rsid w:val="73744516"/>
    <w:rsid w:val="7375A549"/>
    <w:rsid w:val="738A94C9"/>
    <w:rsid w:val="73E5699D"/>
    <w:rsid w:val="73F57D26"/>
    <w:rsid w:val="7421DF28"/>
    <w:rsid w:val="7428AEBF"/>
    <w:rsid w:val="742F5F61"/>
    <w:rsid w:val="7441634F"/>
    <w:rsid w:val="74580009"/>
    <w:rsid w:val="7482C2B7"/>
    <w:rsid w:val="74A1FAD8"/>
    <w:rsid w:val="74AADCC7"/>
    <w:rsid w:val="74BEA25C"/>
    <w:rsid w:val="74C8686F"/>
    <w:rsid w:val="74F2BF03"/>
    <w:rsid w:val="752B2A63"/>
    <w:rsid w:val="753A35C9"/>
    <w:rsid w:val="753C73C0"/>
    <w:rsid w:val="753D0AF6"/>
    <w:rsid w:val="757C0D6A"/>
    <w:rsid w:val="75A7997A"/>
    <w:rsid w:val="75AA5895"/>
    <w:rsid w:val="75C45A95"/>
    <w:rsid w:val="75CD032A"/>
    <w:rsid w:val="75DE4757"/>
    <w:rsid w:val="75F3892A"/>
    <w:rsid w:val="75F7AFF8"/>
    <w:rsid w:val="75FE884B"/>
    <w:rsid w:val="7616F97E"/>
    <w:rsid w:val="7628E15A"/>
    <w:rsid w:val="76361263"/>
    <w:rsid w:val="7646D17C"/>
    <w:rsid w:val="764AF7DA"/>
    <w:rsid w:val="765EE345"/>
    <w:rsid w:val="7662DD1F"/>
    <w:rsid w:val="76832969"/>
    <w:rsid w:val="76856E6E"/>
    <w:rsid w:val="7685A26E"/>
    <w:rsid w:val="7686DE37"/>
    <w:rsid w:val="76E76377"/>
    <w:rsid w:val="76EC5287"/>
    <w:rsid w:val="77059917"/>
    <w:rsid w:val="7714BFB0"/>
    <w:rsid w:val="77717EAA"/>
    <w:rsid w:val="7795CE36"/>
    <w:rsid w:val="77B48040"/>
    <w:rsid w:val="78477CB0"/>
    <w:rsid w:val="78492E89"/>
    <w:rsid w:val="78687F4E"/>
    <w:rsid w:val="790339A3"/>
    <w:rsid w:val="7913C1A6"/>
    <w:rsid w:val="7932DDA0"/>
    <w:rsid w:val="799B34E7"/>
    <w:rsid w:val="79A287F1"/>
    <w:rsid w:val="79C7EBBB"/>
    <w:rsid w:val="7A520A83"/>
    <w:rsid w:val="7AC4A28A"/>
    <w:rsid w:val="7B25618F"/>
    <w:rsid w:val="7B363CBF"/>
    <w:rsid w:val="7B3A30A4"/>
    <w:rsid w:val="7B3C3875"/>
    <w:rsid w:val="7B78CF61"/>
    <w:rsid w:val="7BADC722"/>
    <w:rsid w:val="7C126369"/>
    <w:rsid w:val="7C21A1D5"/>
    <w:rsid w:val="7C66333D"/>
    <w:rsid w:val="7CB29DAE"/>
    <w:rsid w:val="7CD13110"/>
    <w:rsid w:val="7D267511"/>
    <w:rsid w:val="7D359547"/>
    <w:rsid w:val="7D395D21"/>
    <w:rsid w:val="7D4A14D1"/>
    <w:rsid w:val="7D787C73"/>
    <w:rsid w:val="7D7B4E2E"/>
    <w:rsid w:val="7D92DAB3"/>
    <w:rsid w:val="7DBE3A41"/>
    <w:rsid w:val="7DC35E16"/>
    <w:rsid w:val="7DC92D16"/>
    <w:rsid w:val="7DCE1375"/>
    <w:rsid w:val="7DD2F51F"/>
    <w:rsid w:val="7DDD5FB6"/>
    <w:rsid w:val="7DE2DE44"/>
    <w:rsid w:val="7DEAFD1D"/>
    <w:rsid w:val="7DFF9106"/>
    <w:rsid w:val="7E2A6AA6"/>
    <w:rsid w:val="7E3F4EA9"/>
    <w:rsid w:val="7E62A923"/>
    <w:rsid w:val="7E678EE6"/>
    <w:rsid w:val="7E7EC5F0"/>
    <w:rsid w:val="7EA474BF"/>
    <w:rsid w:val="7EB0DE8C"/>
    <w:rsid w:val="7F5762BC"/>
    <w:rsid w:val="7F703BC2"/>
    <w:rsid w:val="7FB1A3ED"/>
  </w:rsids>
  <m:mathPr>
    <m:mathFont m:val="Cambria Math"/>
    <m:brkBin m:val="before"/>
    <m:brkBinSub m:val="--"/>
    <m:smallFrac/>
    <m:dispDef/>
    <m:lMargin m:val="0"/>
    <m:rMargin m:val="0"/>
    <m:defJc m:val="centerGroup"/>
    <m:wrapIndent m:val="1440"/>
    <m:intLim m:val="subSup"/>
    <m:naryLim m:val="undOvr"/>
  </m:mathPr>
  <w:themeFontLang w:val="sv-S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0FCE1"/>
  <w15:docId w15:val="{3D3940B4-82A9-7042-AF62-42EE7ACE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E4E"/>
    <w:pPr>
      <w:spacing w:after="0" w:line="240" w:lineRule="auto"/>
    </w:pPr>
    <w:rPr>
      <w:rFonts w:ascii="Times New Roman" w:eastAsia="Times New Roman" w:hAnsi="Times New Roman" w:cs="Times New Roman"/>
      <w:sz w:val="24"/>
      <w:szCs w:val="20"/>
    </w:rPr>
  </w:style>
  <w:style w:type="paragraph" w:styleId="Rubrik1">
    <w:name w:val="heading 1"/>
    <w:basedOn w:val="Normal"/>
    <w:next w:val="Normal"/>
    <w:link w:val="Rubrik1Char"/>
    <w:qFormat/>
    <w:rsid w:val="002F00E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nhideWhenUsed/>
    <w:qFormat/>
    <w:rsid w:val="005828C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nhideWhenUsed/>
    <w:qFormat/>
    <w:rsid w:val="00BC3817"/>
    <w:pPr>
      <w:keepNext/>
      <w:keepLines/>
      <w:spacing w:before="40"/>
      <w:outlineLvl w:val="2"/>
    </w:pPr>
    <w:rPr>
      <w:rFonts w:asciiTheme="majorHAnsi" w:eastAsiaTheme="majorEastAsia" w:hAnsiTheme="majorHAnsi" w:cstheme="majorBidi"/>
      <w:color w:val="1F4D78" w:themeColor="accent1" w:themeShade="7F"/>
      <w:szCs w:val="24"/>
    </w:rPr>
  </w:style>
  <w:style w:type="paragraph" w:styleId="Rubrik4">
    <w:name w:val="heading 4"/>
    <w:basedOn w:val="Normal"/>
    <w:next w:val="Normal"/>
    <w:link w:val="Rubrik4Char"/>
    <w:uiPriority w:val="9"/>
    <w:unhideWhenUsed/>
    <w:qFormat/>
    <w:rsid w:val="00BC4E4E"/>
    <w:pPr>
      <w:keepNext/>
      <w:keepLines/>
      <w:spacing w:before="4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qFormat/>
    <w:rsid w:val="00422F56"/>
    <w:pPr>
      <w:keepNext/>
      <w:keepLines/>
      <w:spacing w:before="80" w:after="40"/>
      <w:outlineLvl w:val="4"/>
    </w:pPr>
    <w:rPr>
      <w:rFonts w:asciiTheme="minorHAnsi" w:eastAsiaTheme="majorEastAsia" w:hAnsiTheme="min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semiHidden/>
    <w:rsid w:val="00D13535"/>
    <w:pPr>
      <w:tabs>
        <w:tab w:val="center" w:pos="4536"/>
        <w:tab w:val="right" w:pos="9072"/>
      </w:tabs>
    </w:pPr>
    <w:rPr>
      <w:rFonts w:eastAsiaTheme="minorHAnsi" w:cstheme="minorBidi"/>
      <w:sz w:val="20"/>
      <w:szCs w:val="22"/>
    </w:rPr>
  </w:style>
  <w:style w:type="character" w:customStyle="1" w:styleId="SidhuvudChar">
    <w:name w:val="Sidhuvud Char"/>
    <w:basedOn w:val="Standardstycketeckensnitt"/>
    <w:link w:val="Sidhuvud"/>
    <w:uiPriority w:val="99"/>
    <w:semiHidden/>
    <w:rsid w:val="00D13535"/>
    <w:rPr>
      <w:rFonts w:ascii="Arial" w:hAnsi="Arial"/>
      <w:sz w:val="20"/>
    </w:rPr>
  </w:style>
  <w:style w:type="paragraph" w:styleId="Brdtext">
    <w:name w:val="Body Text"/>
    <w:basedOn w:val="Normal"/>
    <w:link w:val="BrdtextChar"/>
    <w:qFormat/>
    <w:rsid w:val="00D13535"/>
    <w:rPr>
      <w:rFonts w:eastAsiaTheme="minorHAnsi" w:cstheme="minorBidi"/>
      <w:szCs w:val="22"/>
    </w:rPr>
  </w:style>
  <w:style w:type="character" w:customStyle="1" w:styleId="BrdtextChar">
    <w:name w:val="Brödtext Char"/>
    <w:basedOn w:val="Standardstycketeckensnitt"/>
    <w:link w:val="Brdtext"/>
    <w:rsid w:val="00D13535"/>
    <w:rPr>
      <w:rFonts w:ascii="Times New Roman" w:hAnsi="Times New Roman"/>
      <w:sz w:val="24"/>
    </w:rPr>
  </w:style>
  <w:style w:type="paragraph" w:customStyle="1" w:styleId="LEDTEXT">
    <w:name w:val="LEDTEXT"/>
    <w:basedOn w:val="Normal"/>
    <w:rsid w:val="00D13535"/>
    <w:pPr>
      <w:spacing w:line="238" w:lineRule="atLeast"/>
    </w:pPr>
    <w:rPr>
      <w:sz w:val="14"/>
    </w:rPr>
  </w:style>
  <w:style w:type="paragraph" w:customStyle="1" w:styleId="Mynd">
    <w:name w:val="Mynd"/>
    <w:basedOn w:val="Normal"/>
    <w:rsid w:val="00D13535"/>
    <w:rPr>
      <w:sz w:val="18"/>
    </w:rPr>
  </w:style>
  <w:style w:type="paragraph" w:styleId="Sidfot">
    <w:name w:val="footer"/>
    <w:basedOn w:val="Normal"/>
    <w:link w:val="SidfotChar"/>
    <w:uiPriority w:val="99"/>
    <w:unhideWhenUsed/>
    <w:rsid w:val="00D13535"/>
    <w:pPr>
      <w:tabs>
        <w:tab w:val="center" w:pos="4536"/>
        <w:tab w:val="right" w:pos="9072"/>
      </w:tabs>
    </w:pPr>
  </w:style>
  <w:style w:type="character" w:customStyle="1" w:styleId="SidfotChar">
    <w:name w:val="Sidfot Char"/>
    <w:basedOn w:val="Standardstycketeckensnitt"/>
    <w:link w:val="Sidfot"/>
    <w:uiPriority w:val="99"/>
    <w:rsid w:val="00D13535"/>
    <w:rPr>
      <w:rFonts w:ascii="Arial" w:eastAsia="Times New Roman" w:hAnsi="Arial" w:cs="Times New Roman"/>
      <w:szCs w:val="20"/>
      <w:lang w:eastAsia="ar-SA"/>
    </w:rPr>
  </w:style>
  <w:style w:type="character" w:customStyle="1" w:styleId="WW8Num7z1">
    <w:name w:val="WW8Num7z1"/>
    <w:rsid w:val="00D13535"/>
    <w:rPr>
      <w:rFonts w:ascii="Courier New" w:hAnsi="Courier New" w:cs="Courier New"/>
    </w:rPr>
  </w:style>
  <w:style w:type="paragraph" w:styleId="Normalwebb">
    <w:name w:val="Normal (Web)"/>
    <w:basedOn w:val="Normal"/>
    <w:uiPriority w:val="99"/>
    <w:rsid w:val="00D13535"/>
    <w:pPr>
      <w:spacing w:before="100" w:after="100"/>
    </w:pPr>
    <w:rPr>
      <w:szCs w:val="24"/>
    </w:rPr>
  </w:style>
  <w:style w:type="paragraph" w:styleId="Liststycke">
    <w:name w:val="List Paragraph"/>
    <w:basedOn w:val="Normal"/>
    <w:uiPriority w:val="34"/>
    <w:qFormat/>
    <w:rsid w:val="00300D38"/>
    <w:pPr>
      <w:ind w:left="720"/>
      <w:contextualSpacing/>
    </w:pPr>
  </w:style>
  <w:style w:type="paragraph" w:styleId="Ballongtext">
    <w:name w:val="Balloon Text"/>
    <w:basedOn w:val="Normal"/>
    <w:link w:val="BallongtextChar"/>
    <w:uiPriority w:val="99"/>
    <w:semiHidden/>
    <w:unhideWhenUsed/>
    <w:rsid w:val="00277830"/>
    <w:rPr>
      <w:rFonts w:ascii="Tahoma" w:hAnsi="Tahoma" w:cs="Tahoma"/>
      <w:sz w:val="16"/>
      <w:szCs w:val="16"/>
    </w:rPr>
  </w:style>
  <w:style w:type="character" w:customStyle="1" w:styleId="BallongtextChar">
    <w:name w:val="Ballongtext Char"/>
    <w:basedOn w:val="Standardstycketeckensnitt"/>
    <w:link w:val="Ballongtext"/>
    <w:uiPriority w:val="99"/>
    <w:semiHidden/>
    <w:rsid w:val="00277830"/>
    <w:rPr>
      <w:rFonts w:ascii="Tahoma" w:eastAsia="Times New Roman" w:hAnsi="Tahoma" w:cs="Tahoma"/>
      <w:sz w:val="16"/>
      <w:szCs w:val="16"/>
      <w:lang w:eastAsia="ar-SA"/>
    </w:rPr>
  </w:style>
  <w:style w:type="table" w:styleId="Tabellrutnt">
    <w:name w:val="Table Grid"/>
    <w:basedOn w:val="Normaltabell"/>
    <w:uiPriority w:val="39"/>
    <w:rsid w:val="00AB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53CB"/>
    <w:pPr>
      <w:autoSpaceDE w:val="0"/>
      <w:autoSpaceDN w:val="0"/>
      <w:adjustRightInd w:val="0"/>
      <w:spacing w:after="0" w:line="240" w:lineRule="auto"/>
    </w:pPr>
    <w:rPr>
      <w:rFonts w:ascii="Arial" w:eastAsia="Times New Roman" w:hAnsi="Arial" w:cs="Arial"/>
      <w:color w:val="000000"/>
      <w:sz w:val="24"/>
      <w:szCs w:val="24"/>
      <w:lang w:eastAsia="sv-SE"/>
    </w:rPr>
  </w:style>
  <w:style w:type="table" w:customStyle="1" w:styleId="Tabellrutnt1">
    <w:name w:val="Tabellrutnät1"/>
    <w:basedOn w:val="Normaltabell"/>
    <w:next w:val="Tabellrutnt"/>
    <w:uiPriority w:val="39"/>
    <w:rsid w:val="00103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39"/>
    <w:rsid w:val="00CE4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rsid w:val="00BC3817"/>
    <w:rPr>
      <w:rFonts w:asciiTheme="majorHAnsi" w:eastAsiaTheme="majorEastAsia" w:hAnsiTheme="majorHAnsi" w:cstheme="majorBidi"/>
      <w:color w:val="1F4D78" w:themeColor="accent1" w:themeShade="7F"/>
      <w:sz w:val="24"/>
      <w:szCs w:val="24"/>
      <w:lang w:eastAsia="ar-SA"/>
    </w:rPr>
  </w:style>
  <w:style w:type="table" w:customStyle="1" w:styleId="Tabellrutnt3">
    <w:name w:val="Tabellrutnät3"/>
    <w:basedOn w:val="Normaltabell"/>
    <w:next w:val="Tabellrutnt"/>
    <w:uiPriority w:val="39"/>
    <w:rsid w:val="00DA5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rformaterad">
    <w:name w:val="HTML Preformatted"/>
    <w:basedOn w:val="Normal"/>
    <w:link w:val="HTML-frformateradChar"/>
    <w:uiPriority w:val="99"/>
    <w:semiHidden/>
    <w:unhideWhenUsed/>
    <w:rsid w:val="002F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sv-SE"/>
    </w:rPr>
  </w:style>
  <w:style w:type="character" w:customStyle="1" w:styleId="HTML-frformateradChar">
    <w:name w:val="HTML - förformaterad Char"/>
    <w:basedOn w:val="Standardstycketeckensnitt"/>
    <w:link w:val="HTML-frformaterad"/>
    <w:uiPriority w:val="99"/>
    <w:semiHidden/>
    <w:rsid w:val="002F00EE"/>
    <w:rPr>
      <w:rFonts w:ascii="Courier New" w:eastAsia="Times New Roman" w:hAnsi="Courier New" w:cs="Courier New"/>
      <w:sz w:val="20"/>
      <w:szCs w:val="20"/>
      <w:lang w:eastAsia="sv-SE"/>
    </w:rPr>
  </w:style>
  <w:style w:type="character" w:customStyle="1" w:styleId="Rubrik1Char">
    <w:name w:val="Rubrik 1 Char"/>
    <w:basedOn w:val="Standardstycketeckensnitt"/>
    <w:link w:val="Rubrik1"/>
    <w:rsid w:val="002F00EE"/>
    <w:rPr>
      <w:rFonts w:asciiTheme="majorHAnsi" w:eastAsiaTheme="majorEastAsia" w:hAnsiTheme="majorHAnsi" w:cstheme="majorBidi"/>
      <w:b/>
      <w:bCs/>
      <w:color w:val="2E74B5" w:themeColor="accent1" w:themeShade="BF"/>
      <w:sz w:val="28"/>
      <w:szCs w:val="28"/>
      <w:lang w:eastAsia="ar-SA"/>
    </w:rPr>
  </w:style>
  <w:style w:type="character" w:customStyle="1" w:styleId="Rubrik2Char">
    <w:name w:val="Rubrik 2 Char"/>
    <w:basedOn w:val="Standardstycketeckensnitt"/>
    <w:link w:val="Rubrik2"/>
    <w:rsid w:val="005828C8"/>
    <w:rPr>
      <w:rFonts w:asciiTheme="majorHAnsi" w:eastAsiaTheme="majorEastAsia" w:hAnsiTheme="majorHAnsi" w:cstheme="majorBidi"/>
      <w:b/>
      <w:bCs/>
      <w:color w:val="5B9BD5" w:themeColor="accent1"/>
      <w:sz w:val="26"/>
      <w:szCs w:val="26"/>
      <w:lang w:eastAsia="ar-SA"/>
    </w:rPr>
  </w:style>
  <w:style w:type="character" w:styleId="Hyperlnk">
    <w:name w:val="Hyperlink"/>
    <w:basedOn w:val="Standardstycketeckensnitt"/>
    <w:uiPriority w:val="99"/>
    <w:unhideWhenUsed/>
    <w:rsid w:val="0019710F"/>
    <w:rPr>
      <w:color w:val="0563C1" w:themeColor="hyperlink"/>
      <w:u w:val="single"/>
    </w:rPr>
  </w:style>
  <w:style w:type="character" w:styleId="Olstomnmnande">
    <w:name w:val="Unresolved Mention"/>
    <w:basedOn w:val="Standardstycketeckensnitt"/>
    <w:uiPriority w:val="99"/>
    <w:semiHidden/>
    <w:unhideWhenUsed/>
    <w:rsid w:val="0019710F"/>
    <w:rPr>
      <w:color w:val="605E5C"/>
      <w:shd w:val="clear" w:color="auto" w:fill="E1DFDD"/>
    </w:rPr>
  </w:style>
  <w:style w:type="character" w:customStyle="1" w:styleId="Rubrik4Char">
    <w:name w:val="Rubrik 4 Char"/>
    <w:basedOn w:val="Standardstycketeckensnitt"/>
    <w:link w:val="Rubrik4"/>
    <w:uiPriority w:val="9"/>
    <w:rsid w:val="00BC4E4E"/>
    <w:rPr>
      <w:rFonts w:asciiTheme="majorHAnsi" w:eastAsiaTheme="majorEastAsia" w:hAnsiTheme="majorHAnsi" w:cstheme="majorBidi"/>
      <w:i/>
      <w:iCs/>
      <w:color w:val="2E74B5" w:themeColor="accent1" w:themeShade="BF"/>
      <w:sz w:val="24"/>
      <w:szCs w:val="20"/>
    </w:rPr>
  </w:style>
  <w:style w:type="paragraph" w:styleId="Innehll1">
    <w:name w:val="toc 1"/>
    <w:basedOn w:val="Normal"/>
    <w:next w:val="Normal"/>
    <w:autoRedefine/>
    <w:uiPriority w:val="39"/>
    <w:unhideWhenUsed/>
    <w:rsid w:val="00BC4E4E"/>
    <w:pPr>
      <w:spacing w:after="100"/>
    </w:pPr>
  </w:style>
  <w:style w:type="paragraph" w:styleId="Innehll2">
    <w:name w:val="toc 2"/>
    <w:basedOn w:val="Normal"/>
    <w:next w:val="Normal"/>
    <w:autoRedefine/>
    <w:uiPriority w:val="39"/>
    <w:unhideWhenUsed/>
    <w:rsid w:val="00B17C28"/>
    <w:pPr>
      <w:tabs>
        <w:tab w:val="right" w:leader="dot" w:pos="9202"/>
      </w:tabs>
      <w:spacing w:after="100"/>
      <w:ind w:left="240"/>
    </w:pPr>
  </w:style>
  <w:style w:type="paragraph" w:styleId="Rubrik">
    <w:name w:val="Title"/>
    <w:basedOn w:val="Normal"/>
    <w:link w:val="RubrikChar"/>
    <w:qFormat/>
    <w:rsid w:val="00BC4E4E"/>
    <w:pPr>
      <w:jc w:val="center"/>
    </w:pPr>
    <w:rPr>
      <w:rFonts w:ascii="Tahoma" w:hAnsi="Tahoma"/>
      <w:sz w:val="48"/>
      <w:lang w:eastAsia="sv-SE"/>
    </w:rPr>
  </w:style>
  <w:style w:type="character" w:customStyle="1" w:styleId="RubrikChar">
    <w:name w:val="Rubrik Char"/>
    <w:basedOn w:val="Standardstycketeckensnitt"/>
    <w:link w:val="Rubrik"/>
    <w:rsid w:val="00BC4E4E"/>
    <w:rPr>
      <w:rFonts w:ascii="Tahoma" w:eastAsia="Times New Roman" w:hAnsi="Tahoma" w:cs="Times New Roman"/>
      <w:sz w:val="48"/>
      <w:szCs w:val="20"/>
      <w:lang w:eastAsia="sv-SE"/>
    </w:rPr>
  </w:style>
  <w:style w:type="paragraph" w:styleId="Innehllsfrteckningsrubrik">
    <w:name w:val="TOC Heading"/>
    <w:basedOn w:val="Rubrik1"/>
    <w:next w:val="Normal"/>
    <w:uiPriority w:val="39"/>
    <w:unhideWhenUsed/>
    <w:qFormat/>
    <w:rsid w:val="00BC4E4E"/>
    <w:pPr>
      <w:spacing w:before="240" w:line="256" w:lineRule="auto"/>
      <w:outlineLvl w:val="9"/>
    </w:pPr>
    <w:rPr>
      <w:b w:val="0"/>
      <w:bCs w:val="0"/>
      <w:sz w:val="32"/>
      <w:szCs w:val="32"/>
      <w:lang w:eastAsia="sv-SE"/>
    </w:rPr>
  </w:style>
  <w:style w:type="paragraph" w:styleId="Kommentarer">
    <w:name w:val="annotation text"/>
    <w:basedOn w:val="Normal"/>
    <w:link w:val="KommentarerChar"/>
    <w:uiPriority w:val="99"/>
    <w:unhideWhenUsed/>
    <w:rsid w:val="00BC4E4E"/>
    <w:rPr>
      <w:sz w:val="20"/>
    </w:rPr>
  </w:style>
  <w:style w:type="character" w:customStyle="1" w:styleId="KommentarerChar">
    <w:name w:val="Kommentarer Char"/>
    <w:basedOn w:val="Standardstycketeckensnitt"/>
    <w:link w:val="Kommentarer"/>
    <w:uiPriority w:val="99"/>
    <w:rsid w:val="00BC4E4E"/>
    <w:rPr>
      <w:rFonts w:ascii="Times New Roman" w:eastAsia="Times New Roman" w:hAnsi="Times New Roman" w:cs="Times New Roman"/>
      <w:sz w:val="20"/>
      <w:szCs w:val="20"/>
    </w:rPr>
  </w:style>
  <w:style w:type="character" w:styleId="Kommentarsreferens">
    <w:name w:val="annotation reference"/>
    <w:basedOn w:val="Standardstycketeckensnitt"/>
    <w:uiPriority w:val="99"/>
    <w:semiHidden/>
    <w:unhideWhenUsed/>
    <w:rsid w:val="00BC4E4E"/>
    <w:rPr>
      <w:sz w:val="16"/>
      <w:szCs w:val="16"/>
    </w:rPr>
  </w:style>
  <w:style w:type="character" w:styleId="Fotnotsreferens">
    <w:name w:val="footnote reference"/>
    <w:basedOn w:val="Standardstycketeckensnitt"/>
    <w:uiPriority w:val="99"/>
    <w:semiHidden/>
    <w:unhideWhenUsed/>
    <w:rsid w:val="00BC4E4E"/>
    <w:rPr>
      <w:vertAlign w:val="superscript"/>
    </w:rPr>
  </w:style>
  <w:style w:type="character" w:customStyle="1" w:styleId="FotnotstextChar">
    <w:name w:val="Fotnotstext Char"/>
    <w:basedOn w:val="Standardstycketeckensnitt"/>
    <w:link w:val="Fotnotstext"/>
    <w:uiPriority w:val="99"/>
    <w:semiHidden/>
    <w:rsid w:val="00BC4E4E"/>
    <w:rPr>
      <w:sz w:val="20"/>
      <w:szCs w:val="20"/>
    </w:rPr>
  </w:style>
  <w:style w:type="paragraph" w:styleId="Fotnotstext">
    <w:name w:val="footnote text"/>
    <w:basedOn w:val="Normal"/>
    <w:link w:val="FotnotstextChar"/>
    <w:uiPriority w:val="99"/>
    <w:semiHidden/>
    <w:unhideWhenUsed/>
    <w:rsid w:val="00BC4E4E"/>
    <w:rPr>
      <w:rFonts w:asciiTheme="minorHAnsi" w:eastAsiaTheme="minorHAnsi" w:hAnsiTheme="minorHAnsi" w:cstheme="minorBidi"/>
      <w:sz w:val="20"/>
    </w:rPr>
  </w:style>
  <w:style w:type="character" w:customStyle="1" w:styleId="FotnotstextChar1">
    <w:name w:val="Fotnotstext Char1"/>
    <w:basedOn w:val="Standardstycketeckensnitt"/>
    <w:uiPriority w:val="99"/>
    <w:semiHidden/>
    <w:rsid w:val="00BC4E4E"/>
    <w:rPr>
      <w:rFonts w:ascii="Times New Roman" w:eastAsia="Times New Roman" w:hAnsi="Times New Roman" w:cs="Times New Roman"/>
      <w:sz w:val="20"/>
      <w:szCs w:val="20"/>
    </w:rPr>
  </w:style>
  <w:style w:type="character" w:styleId="Radnummer">
    <w:name w:val="line number"/>
    <w:basedOn w:val="Standardstycketeckensnitt"/>
    <w:uiPriority w:val="99"/>
    <w:semiHidden/>
    <w:unhideWhenUsed/>
    <w:rsid w:val="00BC4E4E"/>
  </w:style>
  <w:style w:type="table" w:styleId="Rutntstabell1ljus">
    <w:name w:val="Grid Table 1 Light"/>
    <w:basedOn w:val="Normaltabell"/>
    <w:uiPriority w:val="46"/>
    <w:rsid w:val="00BC4E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Bokenstitel">
    <w:name w:val="Book Title"/>
    <w:basedOn w:val="Standardstycketeckensnitt"/>
    <w:uiPriority w:val="33"/>
    <w:qFormat/>
    <w:rsid w:val="00BC4E4E"/>
    <w:rPr>
      <w:b/>
      <w:bCs/>
      <w:i/>
      <w:iCs/>
      <w:spacing w:val="5"/>
    </w:rPr>
  </w:style>
  <w:style w:type="paragraph" w:styleId="Revision">
    <w:name w:val="Revision"/>
    <w:hidden/>
    <w:uiPriority w:val="99"/>
    <w:semiHidden/>
    <w:rsid w:val="00BC4E4E"/>
    <w:pPr>
      <w:spacing w:after="0" w:line="240" w:lineRule="auto"/>
    </w:pPr>
    <w:rPr>
      <w:rFonts w:ascii="Times New Roman" w:eastAsia="Times New Roman" w:hAnsi="Times New Roman" w:cs="Times New Roman"/>
      <w:sz w:val="24"/>
      <w:szCs w:val="20"/>
    </w:rPr>
  </w:style>
  <w:style w:type="character" w:styleId="AnvndHyperlnk">
    <w:name w:val="FollowedHyperlink"/>
    <w:basedOn w:val="Standardstycketeckensnitt"/>
    <w:uiPriority w:val="99"/>
    <w:semiHidden/>
    <w:unhideWhenUsed/>
    <w:rsid w:val="00BC4E4E"/>
    <w:rPr>
      <w:color w:val="954F72" w:themeColor="followedHyperlink"/>
      <w:u w:val="single"/>
    </w:rPr>
  </w:style>
  <w:style w:type="paragraph" w:styleId="Kommentarsmne">
    <w:name w:val="annotation subject"/>
    <w:basedOn w:val="Kommentarer"/>
    <w:next w:val="Kommentarer"/>
    <w:link w:val="KommentarsmneChar"/>
    <w:uiPriority w:val="99"/>
    <w:semiHidden/>
    <w:unhideWhenUsed/>
    <w:rsid w:val="00BC4E4E"/>
    <w:rPr>
      <w:b/>
      <w:bCs/>
    </w:rPr>
  </w:style>
  <w:style w:type="character" w:customStyle="1" w:styleId="KommentarsmneChar">
    <w:name w:val="Kommentarsämne Char"/>
    <w:basedOn w:val="KommentarerChar"/>
    <w:link w:val="Kommentarsmne"/>
    <w:uiPriority w:val="99"/>
    <w:semiHidden/>
    <w:rsid w:val="00BC4E4E"/>
    <w:rPr>
      <w:rFonts w:ascii="Times New Roman" w:eastAsia="Times New Roman" w:hAnsi="Times New Roman" w:cs="Times New Roman"/>
      <w:b/>
      <w:bCs/>
      <w:sz w:val="20"/>
      <w:szCs w:val="20"/>
    </w:rPr>
  </w:style>
  <w:style w:type="character" w:styleId="Stark">
    <w:name w:val="Strong"/>
    <w:basedOn w:val="Standardstycketeckensnitt"/>
    <w:uiPriority w:val="22"/>
    <w:qFormat/>
    <w:rsid w:val="00BC4E4E"/>
    <w:rPr>
      <w:b/>
      <w:bCs/>
    </w:rPr>
  </w:style>
  <w:style w:type="character" w:customStyle="1" w:styleId="apple-converted-space">
    <w:name w:val="apple-converted-space"/>
    <w:basedOn w:val="Standardstycketeckensnitt"/>
    <w:rsid w:val="00BC4E4E"/>
  </w:style>
  <w:style w:type="character" w:styleId="Betoning">
    <w:name w:val="Emphasis"/>
    <w:basedOn w:val="Standardstycketeckensnitt"/>
    <w:uiPriority w:val="20"/>
    <w:qFormat/>
    <w:rsid w:val="00BC4E4E"/>
    <w:rPr>
      <w:i/>
      <w:iCs/>
    </w:rPr>
  </w:style>
  <w:style w:type="paragraph" w:styleId="Innehll3">
    <w:name w:val="toc 3"/>
    <w:basedOn w:val="Normal"/>
    <w:next w:val="Normal"/>
    <w:autoRedefine/>
    <w:uiPriority w:val="39"/>
    <w:unhideWhenUsed/>
    <w:rsid w:val="00BC4E4E"/>
    <w:pPr>
      <w:spacing w:after="100"/>
      <w:ind w:left="480"/>
    </w:pPr>
  </w:style>
  <w:style w:type="paragraph" w:styleId="Innehll4">
    <w:name w:val="toc 4"/>
    <w:basedOn w:val="Normal"/>
    <w:next w:val="Normal"/>
    <w:autoRedefine/>
    <w:uiPriority w:val="39"/>
    <w:unhideWhenUsed/>
    <w:rsid w:val="00B17C28"/>
    <w:pPr>
      <w:tabs>
        <w:tab w:val="right" w:leader="dot" w:pos="9202"/>
      </w:tabs>
      <w:spacing w:after="100"/>
      <w:ind w:left="660"/>
    </w:pPr>
  </w:style>
  <w:style w:type="paragraph" w:styleId="Innehll5">
    <w:name w:val="toc 5"/>
    <w:basedOn w:val="Normal"/>
    <w:next w:val="Normal"/>
    <w:autoRedefine/>
    <w:uiPriority w:val="39"/>
    <w:unhideWhenUsed/>
    <w:rsid w:val="0086407A"/>
    <w:pPr>
      <w:spacing w:after="100" w:line="278" w:lineRule="auto"/>
      <w:ind w:left="960"/>
    </w:pPr>
    <w:rPr>
      <w:rFonts w:asciiTheme="minorHAnsi" w:eastAsiaTheme="minorEastAsia" w:hAnsiTheme="minorHAnsi" w:cstheme="minorBidi"/>
      <w:kern w:val="2"/>
      <w:szCs w:val="24"/>
      <w:lang w:eastAsia="sv-SE"/>
      <w14:ligatures w14:val="standardContextual"/>
    </w:rPr>
  </w:style>
  <w:style w:type="paragraph" w:styleId="Innehll6">
    <w:name w:val="toc 6"/>
    <w:basedOn w:val="Normal"/>
    <w:next w:val="Normal"/>
    <w:autoRedefine/>
    <w:uiPriority w:val="39"/>
    <w:unhideWhenUsed/>
    <w:rsid w:val="0086407A"/>
    <w:pPr>
      <w:spacing w:after="100" w:line="278" w:lineRule="auto"/>
      <w:ind w:left="1200"/>
    </w:pPr>
    <w:rPr>
      <w:rFonts w:asciiTheme="minorHAnsi" w:eastAsiaTheme="minorEastAsia" w:hAnsiTheme="minorHAnsi" w:cstheme="minorBidi"/>
      <w:kern w:val="2"/>
      <w:szCs w:val="24"/>
      <w:lang w:eastAsia="sv-SE"/>
      <w14:ligatures w14:val="standardContextual"/>
    </w:rPr>
  </w:style>
  <w:style w:type="paragraph" w:styleId="Innehll7">
    <w:name w:val="toc 7"/>
    <w:basedOn w:val="Normal"/>
    <w:next w:val="Normal"/>
    <w:autoRedefine/>
    <w:uiPriority w:val="39"/>
    <w:unhideWhenUsed/>
    <w:rsid w:val="0086407A"/>
    <w:pPr>
      <w:spacing w:after="100" w:line="278" w:lineRule="auto"/>
      <w:ind w:left="1440"/>
    </w:pPr>
    <w:rPr>
      <w:rFonts w:asciiTheme="minorHAnsi" w:eastAsiaTheme="minorEastAsia" w:hAnsiTheme="minorHAnsi" w:cstheme="minorBidi"/>
      <w:kern w:val="2"/>
      <w:szCs w:val="24"/>
      <w:lang w:eastAsia="sv-SE"/>
      <w14:ligatures w14:val="standardContextual"/>
    </w:rPr>
  </w:style>
  <w:style w:type="paragraph" w:styleId="Innehll8">
    <w:name w:val="toc 8"/>
    <w:basedOn w:val="Normal"/>
    <w:next w:val="Normal"/>
    <w:autoRedefine/>
    <w:uiPriority w:val="39"/>
    <w:unhideWhenUsed/>
    <w:rsid w:val="0086407A"/>
    <w:pPr>
      <w:spacing w:after="100" w:line="278" w:lineRule="auto"/>
      <w:ind w:left="1680"/>
    </w:pPr>
    <w:rPr>
      <w:rFonts w:asciiTheme="minorHAnsi" w:eastAsiaTheme="minorEastAsia" w:hAnsiTheme="minorHAnsi" w:cstheme="minorBidi"/>
      <w:kern w:val="2"/>
      <w:szCs w:val="24"/>
      <w:lang w:eastAsia="sv-SE"/>
      <w14:ligatures w14:val="standardContextual"/>
    </w:rPr>
  </w:style>
  <w:style w:type="paragraph" w:styleId="Innehll9">
    <w:name w:val="toc 9"/>
    <w:basedOn w:val="Normal"/>
    <w:next w:val="Normal"/>
    <w:autoRedefine/>
    <w:uiPriority w:val="39"/>
    <w:unhideWhenUsed/>
    <w:rsid w:val="0086407A"/>
    <w:pPr>
      <w:spacing w:after="100" w:line="278" w:lineRule="auto"/>
      <w:ind w:left="1920"/>
    </w:pPr>
    <w:rPr>
      <w:rFonts w:asciiTheme="minorHAnsi" w:eastAsiaTheme="minorEastAsia" w:hAnsiTheme="minorHAnsi" w:cstheme="minorBidi"/>
      <w:kern w:val="2"/>
      <w:szCs w:val="24"/>
      <w:lang w:eastAsia="sv-SE"/>
      <w14:ligatures w14:val="standardContextual"/>
    </w:rPr>
  </w:style>
  <w:style w:type="character" w:customStyle="1" w:styleId="Rubrik5Char">
    <w:name w:val="Rubrik 5 Char"/>
    <w:basedOn w:val="Standardstycketeckensnitt"/>
    <w:link w:val="Rubrik5"/>
    <w:uiPriority w:val="9"/>
    <w:rsid w:val="00422F56"/>
    <w:rPr>
      <w:rFonts w:eastAsiaTheme="majorEastAsia" w:cstheme="majorBidi"/>
      <w:color w:val="2E74B5" w:themeColor="accent1" w:themeShade="BF"/>
      <w:sz w:val="24"/>
      <w:szCs w:val="20"/>
    </w:rPr>
  </w:style>
  <w:style w:type="character" w:styleId="Nmn">
    <w:name w:val="Mention"/>
    <w:basedOn w:val="Standardstycketeckensnitt"/>
    <w:uiPriority w:val="99"/>
    <w:unhideWhenUsed/>
    <w:rsid w:val="00D230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94764">
      <w:bodyDiv w:val="1"/>
      <w:marLeft w:val="0"/>
      <w:marRight w:val="0"/>
      <w:marTop w:val="0"/>
      <w:marBottom w:val="0"/>
      <w:divBdr>
        <w:top w:val="none" w:sz="0" w:space="0" w:color="auto"/>
        <w:left w:val="none" w:sz="0" w:space="0" w:color="auto"/>
        <w:bottom w:val="none" w:sz="0" w:space="0" w:color="auto"/>
        <w:right w:val="none" w:sz="0" w:space="0" w:color="auto"/>
      </w:divBdr>
    </w:div>
    <w:div w:id="320013686">
      <w:bodyDiv w:val="1"/>
      <w:marLeft w:val="0"/>
      <w:marRight w:val="0"/>
      <w:marTop w:val="0"/>
      <w:marBottom w:val="0"/>
      <w:divBdr>
        <w:top w:val="none" w:sz="0" w:space="0" w:color="auto"/>
        <w:left w:val="none" w:sz="0" w:space="0" w:color="auto"/>
        <w:bottom w:val="none" w:sz="0" w:space="0" w:color="auto"/>
        <w:right w:val="none" w:sz="0" w:space="0" w:color="auto"/>
      </w:divBdr>
    </w:div>
    <w:div w:id="475726952">
      <w:bodyDiv w:val="1"/>
      <w:marLeft w:val="0"/>
      <w:marRight w:val="0"/>
      <w:marTop w:val="0"/>
      <w:marBottom w:val="0"/>
      <w:divBdr>
        <w:top w:val="none" w:sz="0" w:space="0" w:color="auto"/>
        <w:left w:val="none" w:sz="0" w:space="0" w:color="auto"/>
        <w:bottom w:val="none" w:sz="0" w:space="0" w:color="auto"/>
        <w:right w:val="none" w:sz="0" w:space="0" w:color="auto"/>
      </w:divBdr>
    </w:div>
    <w:div w:id="635911727">
      <w:bodyDiv w:val="1"/>
      <w:marLeft w:val="0"/>
      <w:marRight w:val="0"/>
      <w:marTop w:val="0"/>
      <w:marBottom w:val="0"/>
      <w:divBdr>
        <w:top w:val="none" w:sz="0" w:space="0" w:color="auto"/>
        <w:left w:val="none" w:sz="0" w:space="0" w:color="auto"/>
        <w:bottom w:val="none" w:sz="0" w:space="0" w:color="auto"/>
        <w:right w:val="none" w:sz="0" w:space="0" w:color="auto"/>
      </w:divBdr>
    </w:div>
    <w:div w:id="687754237">
      <w:bodyDiv w:val="1"/>
      <w:marLeft w:val="0"/>
      <w:marRight w:val="0"/>
      <w:marTop w:val="0"/>
      <w:marBottom w:val="0"/>
      <w:divBdr>
        <w:top w:val="none" w:sz="0" w:space="0" w:color="auto"/>
        <w:left w:val="none" w:sz="0" w:space="0" w:color="auto"/>
        <w:bottom w:val="none" w:sz="0" w:space="0" w:color="auto"/>
        <w:right w:val="none" w:sz="0" w:space="0" w:color="auto"/>
      </w:divBdr>
    </w:div>
    <w:div w:id="931013131">
      <w:bodyDiv w:val="1"/>
      <w:marLeft w:val="0"/>
      <w:marRight w:val="0"/>
      <w:marTop w:val="0"/>
      <w:marBottom w:val="0"/>
      <w:divBdr>
        <w:top w:val="none" w:sz="0" w:space="0" w:color="auto"/>
        <w:left w:val="none" w:sz="0" w:space="0" w:color="auto"/>
        <w:bottom w:val="none" w:sz="0" w:space="0" w:color="auto"/>
        <w:right w:val="none" w:sz="0" w:space="0" w:color="auto"/>
      </w:divBdr>
    </w:div>
    <w:div w:id="1051265069">
      <w:bodyDiv w:val="1"/>
      <w:marLeft w:val="0"/>
      <w:marRight w:val="0"/>
      <w:marTop w:val="0"/>
      <w:marBottom w:val="0"/>
      <w:divBdr>
        <w:top w:val="none" w:sz="0" w:space="0" w:color="auto"/>
        <w:left w:val="none" w:sz="0" w:space="0" w:color="auto"/>
        <w:bottom w:val="none" w:sz="0" w:space="0" w:color="auto"/>
        <w:right w:val="none" w:sz="0" w:space="0" w:color="auto"/>
      </w:divBdr>
    </w:div>
    <w:div w:id="1136726541">
      <w:bodyDiv w:val="1"/>
      <w:marLeft w:val="0"/>
      <w:marRight w:val="0"/>
      <w:marTop w:val="0"/>
      <w:marBottom w:val="0"/>
      <w:divBdr>
        <w:top w:val="none" w:sz="0" w:space="0" w:color="auto"/>
        <w:left w:val="none" w:sz="0" w:space="0" w:color="auto"/>
        <w:bottom w:val="none" w:sz="0" w:space="0" w:color="auto"/>
        <w:right w:val="none" w:sz="0" w:space="0" w:color="auto"/>
      </w:divBdr>
    </w:div>
    <w:div w:id="1220897275">
      <w:bodyDiv w:val="1"/>
      <w:marLeft w:val="0"/>
      <w:marRight w:val="0"/>
      <w:marTop w:val="0"/>
      <w:marBottom w:val="0"/>
      <w:divBdr>
        <w:top w:val="none" w:sz="0" w:space="0" w:color="auto"/>
        <w:left w:val="none" w:sz="0" w:space="0" w:color="auto"/>
        <w:bottom w:val="none" w:sz="0" w:space="0" w:color="auto"/>
        <w:right w:val="none" w:sz="0" w:space="0" w:color="auto"/>
      </w:divBdr>
    </w:div>
    <w:div w:id="1444155357">
      <w:bodyDiv w:val="1"/>
      <w:marLeft w:val="0"/>
      <w:marRight w:val="0"/>
      <w:marTop w:val="0"/>
      <w:marBottom w:val="0"/>
      <w:divBdr>
        <w:top w:val="none" w:sz="0" w:space="0" w:color="auto"/>
        <w:left w:val="none" w:sz="0" w:space="0" w:color="auto"/>
        <w:bottom w:val="none" w:sz="0" w:space="0" w:color="auto"/>
        <w:right w:val="none" w:sz="0" w:space="0" w:color="auto"/>
      </w:divBdr>
      <w:divsChild>
        <w:div w:id="21827842">
          <w:marLeft w:val="547"/>
          <w:marRight w:val="0"/>
          <w:marTop w:val="144"/>
          <w:marBottom w:val="0"/>
          <w:divBdr>
            <w:top w:val="none" w:sz="0" w:space="0" w:color="auto"/>
            <w:left w:val="none" w:sz="0" w:space="0" w:color="auto"/>
            <w:bottom w:val="none" w:sz="0" w:space="0" w:color="auto"/>
            <w:right w:val="none" w:sz="0" w:space="0" w:color="auto"/>
          </w:divBdr>
        </w:div>
        <w:div w:id="104692771">
          <w:marLeft w:val="547"/>
          <w:marRight w:val="0"/>
          <w:marTop w:val="144"/>
          <w:marBottom w:val="0"/>
          <w:divBdr>
            <w:top w:val="none" w:sz="0" w:space="0" w:color="auto"/>
            <w:left w:val="none" w:sz="0" w:space="0" w:color="auto"/>
            <w:bottom w:val="none" w:sz="0" w:space="0" w:color="auto"/>
            <w:right w:val="none" w:sz="0" w:space="0" w:color="auto"/>
          </w:divBdr>
        </w:div>
        <w:div w:id="198469672">
          <w:marLeft w:val="547"/>
          <w:marRight w:val="0"/>
          <w:marTop w:val="144"/>
          <w:marBottom w:val="0"/>
          <w:divBdr>
            <w:top w:val="none" w:sz="0" w:space="0" w:color="auto"/>
            <w:left w:val="none" w:sz="0" w:space="0" w:color="auto"/>
            <w:bottom w:val="none" w:sz="0" w:space="0" w:color="auto"/>
            <w:right w:val="none" w:sz="0" w:space="0" w:color="auto"/>
          </w:divBdr>
        </w:div>
        <w:div w:id="319237718">
          <w:marLeft w:val="547"/>
          <w:marRight w:val="0"/>
          <w:marTop w:val="144"/>
          <w:marBottom w:val="0"/>
          <w:divBdr>
            <w:top w:val="none" w:sz="0" w:space="0" w:color="auto"/>
            <w:left w:val="none" w:sz="0" w:space="0" w:color="auto"/>
            <w:bottom w:val="none" w:sz="0" w:space="0" w:color="auto"/>
            <w:right w:val="none" w:sz="0" w:space="0" w:color="auto"/>
          </w:divBdr>
        </w:div>
        <w:div w:id="823661004">
          <w:marLeft w:val="547"/>
          <w:marRight w:val="0"/>
          <w:marTop w:val="144"/>
          <w:marBottom w:val="0"/>
          <w:divBdr>
            <w:top w:val="none" w:sz="0" w:space="0" w:color="auto"/>
            <w:left w:val="none" w:sz="0" w:space="0" w:color="auto"/>
            <w:bottom w:val="none" w:sz="0" w:space="0" w:color="auto"/>
            <w:right w:val="none" w:sz="0" w:space="0" w:color="auto"/>
          </w:divBdr>
        </w:div>
        <w:div w:id="930897036">
          <w:marLeft w:val="547"/>
          <w:marRight w:val="0"/>
          <w:marTop w:val="144"/>
          <w:marBottom w:val="0"/>
          <w:divBdr>
            <w:top w:val="none" w:sz="0" w:space="0" w:color="auto"/>
            <w:left w:val="none" w:sz="0" w:space="0" w:color="auto"/>
            <w:bottom w:val="none" w:sz="0" w:space="0" w:color="auto"/>
            <w:right w:val="none" w:sz="0" w:space="0" w:color="auto"/>
          </w:divBdr>
        </w:div>
        <w:div w:id="1132870026">
          <w:marLeft w:val="547"/>
          <w:marRight w:val="0"/>
          <w:marTop w:val="144"/>
          <w:marBottom w:val="0"/>
          <w:divBdr>
            <w:top w:val="none" w:sz="0" w:space="0" w:color="auto"/>
            <w:left w:val="none" w:sz="0" w:space="0" w:color="auto"/>
            <w:bottom w:val="none" w:sz="0" w:space="0" w:color="auto"/>
            <w:right w:val="none" w:sz="0" w:space="0" w:color="auto"/>
          </w:divBdr>
        </w:div>
        <w:div w:id="1181241673">
          <w:marLeft w:val="547"/>
          <w:marRight w:val="0"/>
          <w:marTop w:val="144"/>
          <w:marBottom w:val="0"/>
          <w:divBdr>
            <w:top w:val="none" w:sz="0" w:space="0" w:color="auto"/>
            <w:left w:val="none" w:sz="0" w:space="0" w:color="auto"/>
            <w:bottom w:val="none" w:sz="0" w:space="0" w:color="auto"/>
            <w:right w:val="none" w:sz="0" w:space="0" w:color="auto"/>
          </w:divBdr>
        </w:div>
        <w:div w:id="1311136030">
          <w:marLeft w:val="547"/>
          <w:marRight w:val="0"/>
          <w:marTop w:val="144"/>
          <w:marBottom w:val="0"/>
          <w:divBdr>
            <w:top w:val="none" w:sz="0" w:space="0" w:color="auto"/>
            <w:left w:val="none" w:sz="0" w:space="0" w:color="auto"/>
            <w:bottom w:val="none" w:sz="0" w:space="0" w:color="auto"/>
            <w:right w:val="none" w:sz="0" w:space="0" w:color="auto"/>
          </w:divBdr>
        </w:div>
        <w:div w:id="1628388536">
          <w:marLeft w:val="547"/>
          <w:marRight w:val="0"/>
          <w:marTop w:val="144"/>
          <w:marBottom w:val="0"/>
          <w:divBdr>
            <w:top w:val="none" w:sz="0" w:space="0" w:color="auto"/>
            <w:left w:val="none" w:sz="0" w:space="0" w:color="auto"/>
            <w:bottom w:val="none" w:sz="0" w:space="0" w:color="auto"/>
            <w:right w:val="none" w:sz="0" w:space="0" w:color="auto"/>
          </w:divBdr>
        </w:div>
        <w:div w:id="1668173191">
          <w:marLeft w:val="547"/>
          <w:marRight w:val="0"/>
          <w:marTop w:val="144"/>
          <w:marBottom w:val="0"/>
          <w:divBdr>
            <w:top w:val="none" w:sz="0" w:space="0" w:color="auto"/>
            <w:left w:val="none" w:sz="0" w:space="0" w:color="auto"/>
            <w:bottom w:val="none" w:sz="0" w:space="0" w:color="auto"/>
            <w:right w:val="none" w:sz="0" w:space="0" w:color="auto"/>
          </w:divBdr>
        </w:div>
        <w:div w:id="1718553047">
          <w:marLeft w:val="547"/>
          <w:marRight w:val="0"/>
          <w:marTop w:val="144"/>
          <w:marBottom w:val="0"/>
          <w:divBdr>
            <w:top w:val="none" w:sz="0" w:space="0" w:color="auto"/>
            <w:left w:val="none" w:sz="0" w:space="0" w:color="auto"/>
            <w:bottom w:val="none" w:sz="0" w:space="0" w:color="auto"/>
            <w:right w:val="none" w:sz="0" w:space="0" w:color="auto"/>
          </w:divBdr>
        </w:div>
        <w:div w:id="1828278078">
          <w:marLeft w:val="547"/>
          <w:marRight w:val="0"/>
          <w:marTop w:val="144"/>
          <w:marBottom w:val="0"/>
          <w:divBdr>
            <w:top w:val="none" w:sz="0" w:space="0" w:color="auto"/>
            <w:left w:val="none" w:sz="0" w:space="0" w:color="auto"/>
            <w:bottom w:val="none" w:sz="0" w:space="0" w:color="auto"/>
            <w:right w:val="none" w:sz="0" w:space="0" w:color="auto"/>
          </w:divBdr>
        </w:div>
        <w:div w:id="1879508057">
          <w:marLeft w:val="0"/>
          <w:marRight w:val="0"/>
          <w:marTop w:val="0"/>
          <w:marBottom w:val="0"/>
          <w:divBdr>
            <w:top w:val="none" w:sz="0" w:space="0" w:color="auto"/>
            <w:left w:val="none" w:sz="0" w:space="0" w:color="auto"/>
            <w:bottom w:val="none" w:sz="0" w:space="0" w:color="auto"/>
            <w:right w:val="none" w:sz="0" w:space="0" w:color="auto"/>
          </w:divBdr>
        </w:div>
        <w:div w:id="1905023424">
          <w:marLeft w:val="547"/>
          <w:marRight w:val="0"/>
          <w:marTop w:val="144"/>
          <w:marBottom w:val="0"/>
          <w:divBdr>
            <w:top w:val="none" w:sz="0" w:space="0" w:color="auto"/>
            <w:left w:val="none" w:sz="0" w:space="0" w:color="auto"/>
            <w:bottom w:val="none" w:sz="0" w:space="0" w:color="auto"/>
            <w:right w:val="none" w:sz="0" w:space="0" w:color="auto"/>
          </w:divBdr>
        </w:div>
        <w:div w:id="1940023752">
          <w:marLeft w:val="547"/>
          <w:marRight w:val="0"/>
          <w:marTop w:val="144"/>
          <w:marBottom w:val="0"/>
          <w:divBdr>
            <w:top w:val="none" w:sz="0" w:space="0" w:color="auto"/>
            <w:left w:val="none" w:sz="0" w:space="0" w:color="auto"/>
            <w:bottom w:val="none" w:sz="0" w:space="0" w:color="auto"/>
            <w:right w:val="none" w:sz="0" w:space="0" w:color="auto"/>
          </w:divBdr>
        </w:div>
        <w:div w:id="2138181155">
          <w:marLeft w:val="547"/>
          <w:marRight w:val="0"/>
          <w:marTop w:val="144"/>
          <w:marBottom w:val="0"/>
          <w:divBdr>
            <w:top w:val="none" w:sz="0" w:space="0" w:color="auto"/>
            <w:left w:val="none" w:sz="0" w:space="0" w:color="auto"/>
            <w:bottom w:val="none" w:sz="0" w:space="0" w:color="auto"/>
            <w:right w:val="none" w:sz="0" w:space="0" w:color="auto"/>
          </w:divBdr>
        </w:div>
      </w:divsChild>
    </w:div>
    <w:div w:id="1520269701">
      <w:bodyDiv w:val="1"/>
      <w:marLeft w:val="0"/>
      <w:marRight w:val="0"/>
      <w:marTop w:val="0"/>
      <w:marBottom w:val="0"/>
      <w:divBdr>
        <w:top w:val="none" w:sz="0" w:space="0" w:color="auto"/>
        <w:left w:val="none" w:sz="0" w:space="0" w:color="auto"/>
        <w:bottom w:val="none" w:sz="0" w:space="0" w:color="auto"/>
        <w:right w:val="none" w:sz="0" w:space="0" w:color="auto"/>
      </w:divBdr>
    </w:div>
    <w:div w:id="1599480549">
      <w:bodyDiv w:val="1"/>
      <w:marLeft w:val="0"/>
      <w:marRight w:val="0"/>
      <w:marTop w:val="0"/>
      <w:marBottom w:val="0"/>
      <w:divBdr>
        <w:top w:val="none" w:sz="0" w:space="0" w:color="auto"/>
        <w:left w:val="none" w:sz="0" w:space="0" w:color="auto"/>
        <w:bottom w:val="none" w:sz="0" w:space="0" w:color="auto"/>
        <w:right w:val="none" w:sz="0" w:space="0" w:color="auto"/>
      </w:divBdr>
      <w:divsChild>
        <w:div w:id="1344748314">
          <w:marLeft w:val="547"/>
          <w:marRight w:val="0"/>
          <w:marTop w:val="0"/>
          <w:marBottom w:val="0"/>
          <w:divBdr>
            <w:top w:val="none" w:sz="0" w:space="0" w:color="auto"/>
            <w:left w:val="none" w:sz="0" w:space="0" w:color="auto"/>
            <w:bottom w:val="none" w:sz="0" w:space="0" w:color="auto"/>
            <w:right w:val="none" w:sz="0" w:space="0" w:color="auto"/>
          </w:divBdr>
        </w:div>
      </w:divsChild>
    </w:div>
    <w:div w:id="1819611129">
      <w:bodyDiv w:val="1"/>
      <w:marLeft w:val="0"/>
      <w:marRight w:val="0"/>
      <w:marTop w:val="0"/>
      <w:marBottom w:val="0"/>
      <w:divBdr>
        <w:top w:val="none" w:sz="0" w:space="0" w:color="auto"/>
        <w:left w:val="none" w:sz="0" w:space="0" w:color="auto"/>
        <w:bottom w:val="none" w:sz="0" w:space="0" w:color="auto"/>
        <w:right w:val="none" w:sz="0" w:space="0" w:color="auto"/>
      </w:divBdr>
    </w:div>
    <w:div w:id="1880390388">
      <w:bodyDiv w:val="1"/>
      <w:marLeft w:val="0"/>
      <w:marRight w:val="0"/>
      <w:marTop w:val="0"/>
      <w:marBottom w:val="0"/>
      <w:divBdr>
        <w:top w:val="none" w:sz="0" w:space="0" w:color="auto"/>
        <w:left w:val="none" w:sz="0" w:space="0" w:color="auto"/>
        <w:bottom w:val="none" w:sz="0" w:space="0" w:color="auto"/>
        <w:right w:val="none" w:sz="0" w:space="0" w:color="auto"/>
      </w:divBdr>
      <w:divsChild>
        <w:div w:id="64954493">
          <w:marLeft w:val="0"/>
          <w:marRight w:val="0"/>
          <w:marTop w:val="0"/>
          <w:marBottom w:val="0"/>
          <w:divBdr>
            <w:top w:val="none" w:sz="0" w:space="0" w:color="auto"/>
            <w:left w:val="none" w:sz="0" w:space="0" w:color="auto"/>
            <w:bottom w:val="none" w:sz="0" w:space="0" w:color="auto"/>
            <w:right w:val="none" w:sz="0" w:space="0" w:color="auto"/>
          </w:divBdr>
        </w:div>
        <w:div w:id="111940017">
          <w:marLeft w:val="0"/>
          <w:marRight w:val="0"/>
          <w:marTop w:val="0"/>
          <w:marBottom w:val="0"/>
          <w:divBdr>
            <w:top w:val="none" w:sz="0" w:space="0" w:color="auto"/>
            <w:left w:val="none" w:sz="0" w:space="0" w:color="auto"/>
            <w:bottom w:val="none" w:sz="0" w:space="0" w:color="auto"/>
            <w:right w:val="none" w:sz="0" w:space="0" w:color="auto"/>
          </w:divBdr>
        </w:div>
        <w:div w:id="165291208">
          <w:marLeft w:val="0"/>
          <w:marRight w:val="0"/>
          <w:marTop w:val="0"/>
          <w:marBottom w:val="0"/>
          <w:divBdr>
            <w:top w:val="none" w:sz="0" w:space="0" w:color="auto"/>
            <w:left w:val="none" w:sz="0" w:space="0" w:color="auto"/>
            <w:bottom w:val="none" w:sz="0" w:space="0" w:color="auto"/>
            <w:right w:val="none" w:sz="0" w:space="0" w:color="auto"/>
          </w:divBdr>
        </w:div>
        <w:div w:id="213740813">
          <w:marLeft w:val="0"/>
          <w:marRight w:val="0"/>
          <w:marTop w:val="0"/>
          <w:marBottom w:val="0"/>
          <w:divBdr>
            <w:top w:val="none" w:sz="0" w:space="0" w:color="auto"/>
            <w:left w:val="none" w:sz="0" w:space="0" w:color="auto"/>
            <w:bottom w:val="none" w:sz="0" w:space="0" w:color="auto"/>
            <w:right w:val="none" w:sz="0" w:space="0" w:color="auto"/>
          </w:divBdr>
        </w:div>
        <w:div w:id="231308570">
          <w:marLeft w:val="0"/>
          <w:marRight w:val="0"/>
          <w:marTop w:val="0"/>
          <w:marBottom w:val="0"/>
          <w:divBdr>
            <w:top w:val="none" w:sz="0" w:space="0" w:color="auto"/>
            <w:left w:val="none" w:sz="0" w:space="0" w:color="auto"/>
            <w:bottom w:val="none" w:sz="0" w:space="0" w:color="auto"/>
            <w:right w:val="none" w:sz="0" w:space="0" w:color="auto"/>
          </w:divBdr>
        </w:div>
        <w:div w:id="272516139">
          <w:marLeft w:val="0"/>
          <w:marRight w:val="0"/>
          <w:marTop w:val="0"/>
          <w:marBottom w:val="0"/>
          <w:divBdr>
            <w:top w:val="none" w:sz="0" w:space="0" w:color="auto"/>
            <w:left w:val="none" w:sz="0" w:space="0" w:color="auto"/>
            <w:bottom w:val="none" w:sz="0" w:space="0" w:color="auto"/>
            <w:right w:val="none" w:sz="0" w:space="0" w:color="auto"/>
          </w:divBdr>
        </w:div>
        <w:div w:id="357049252">
          <w:marLeft w:val="0"/>
          <w:marRight w:val="0"/>
          <w:marTop w:val="0"/>
          <w:marBottom w:val="0"/>
          <w:divBdr>
            <w:top w:val="none" w:sz="0" w:space="0" w:color="auto"/>
            <w:left w:val="none" w:sz="0" w:space="0" w:color="auto"/>
            <w:bottom w:val="none" w:sz="0" w:space="0" w:color="auto"/>
            <w:right w:val="none" w:sz="0" w:space="0" w:color="auto"/>
          </w:divBdr>
        </w:div>
        <w:div w:id="359554364">
          <w:marLeft w:val="0"/>
          <w:marRight w:val="0"/>
          <w:marTop w:val="0"/>
          <w:marBottom w:val="0"/>
          <w:divBdr>
            <w:top w:val="none" w:sz="0" w:space="0" w:color="auto"/>
            <w:left w:val="none" w:sz="0" w:space="0" w:color="auto"/>
            <w:bottom w:val="none" w:sz="0" w:space="0" w:color="auto"/>
            <w:right w:val="none" w:sz="0" w:space="0" w:color="auto"/>
          </w:divBdr>
        </w:div>
        <w:div w:id="604385274">
          <w:marLeft w:val="0"/>
          <w:marRight w:val="0"/>
          <w:marTop w:val="0"/>
          <w:marBottom w:val="0"/>
          <w:divBdr>
            <w:top w:val="none" w:sz="0" w:space="0" w:color="auto"/>
            <w:left w:val="none" w:sz="0" w:space="0" w:color="auto"/>
            <w:bottom w:val="none" w:sz="0" w:space="0" w:color="auto"/>
            <w:right w:val="none" w:sz="0" w:space="0" w:color="auto"/>
          </w:divBdr>
        </w:div>
        <w:div w:id="614561013">
          <w:marLeft w:val="0"/>
          <w:marRight w:val="0"/>
          <w:marTop w:val="0"/>
          <w:marBottom w:val="0"/>
          <w:divBdr>
            <w:top w:val="none" w:sz="0" w:space="0" w:color="auto"/>
            <w:left w:val="none" w:sz="0" w:space="0" w:color="auto"/>
            <w:bottom w:val="none" w:sz="0" w:space="0" w:color="auto"/>
            <w:right w:val="none" w:sz="0" w:space="0" w:color="auto"/>
          </w:divBdr>
        </w:div>
        <w:div w:id="630014934">
          <w:marLeft w:val="0"/>
          <w:marRight w:val="0"/>
          <w:marTop w:val="0"/>
          <w:marBottom w:val="0"/>
          <w:divBdr>
            <w:top w:val="none" w:sz="0" w:space="0" w:color="auto"/>
            <w:left w:val="none" w:sz="0" w:space="0" w:color="auto"/>
            <w:bottom w:val="none" w:sz="0" w:space="0" w:color="auto"/>
            <w:right w:val="none" w:sz="0" w:space="0" w:color="auto"/>
          </w:divBdr>
        </w:div>
        <w:div w:id="836579907">
          <w:marLeft w:val="0"/>
          <w:marRight w:val="0"/>
          <w:marTop w:val="0"/>
          <w:marBottom w:val="0"/>
          <w:divBdr>
            <w:top w:val="none" w:sz="0" w:space="0" w:color="auto"/>
            <w:left w:val="none" w:sz="0" w:space="0" w:color="auto"/>
            <w:bottom w:val="none" w:sz="0" w:space="0" w:color="auto"/>
            <w:right w:val="none" w:sz="0" w:space="0" w:color="auto"/>
          </w:divBdr>
        </w:div>
        <w:div w:id="867527951">
          <w:marLeft w:val="0"/>
          <w:marRight w:val="0"/>
          <w:marTop w:val="0"/>
          <w:marBottom w:val="0"/>
          <w:divBdr>
            <w:top w:val="none" w:sz="0" w:space="0" w:color="auto"/>
            <w:left w:val="none" w:sz="0" w:space="0" w:color="auto"/>
            <w:bottom w:val="none" w:sz="0" w:space="0" w:color="auto"/>
            <w:right w:val="none" w:sz="0" w:space="0" w:color="auto"/>
          </w:divBdr>
        </w:div>
        <w:div w:id="1030448421">
          <w:marLeft w:val="0"/>
          <w:marRight w:val="0"/>
          <w:marTop w:val="0"/>
          <w:marBottom w:val="0"/>
          <w:divBdr>
            <w:top w:val="none" w:sz="0" w:space="0" w:color="auto"/>
            <w:left w:val="none" w:sz="0" w:space="0" w:color="auto"/>
            <w:bottom w:val="none" w:sz="0" w:space="0" w:color="auto"/>
            <w:right w:val="none" w:sz="0" w:space="0" w:color="auto"/>
          </w:divBdr>
        </w:div>
        <w:div w:id="1246888248">
          <w:marLeft w:val="0"/>
          <w:marRight w:val="0"/>
          <w:marTop w:val="0"/>
          <w:marBottom w:val="0"/>
          <w:divBdr>
            <w:top w:val="none" w:sz="0" w:space="0" w:color="auto"/>
            <w:left w:val="none" w:sz="0" w:space="0" w:color="auto"/>
            <w:bottom w:val="none" w:sz="0" w:space="0" w:color="auto"/>
            <w:right w:val="none" w:sz="0" w:space="0" w:color="auto"/>
          </w:divBdr>
        </w:div>
        <w:div w:id="1296830515">
          <w:marLeft w:val="0"/>
          <w:marRight w:val="0"/>
          <w:marTop w:val="0"/>
          <w:marBottom w:val="0"/>
          <w:divBdr>
            <w:top w:val="none" w:sz="0" w:space="0" w:color="auto"/>
            <w:left w:val="none" w:sz="0" w:space="0" w:color="auto"/>
            <w:bottom w:val="none" w:sz="0" w:space="0" w:color="auto"/>
            <w:right w:val="none" w:sz="0" w:space="0" w:color="auto"/>
          </w:divBdr>
        </w:div>
        <w:div w:id="1304580354">
          <w:marLeft w:val="0"/>
          <w:marRight w:val="0"/>
          <w:marTop w:val="0"/>
          <w:marBottom w:val="0"/>
          <w:divBdr>
            <w:top w:val="none" w:sz="0" w:space="0" w:color="auto"/>
            <w:left w:val="none" w:sz="0" w:space="0" w:color="auto"/>
            <w:bottom w:val="none" w:sz="0" w:space="0" w:color="auto"/>
            <w:right w:val="none" w:sz="0" w:space="0" w:color="auto"/>
          </w:divBdr>
        </w:div>
        <w:div w:id="1698039585">
          <w:marLeft w:val="0"/>
          <w:marRight w:val="0"/>
          <w:marTop w:val="0"/>
          <w:marBottom w:val="0"/>
          <w:divBdr>
            <w:top w:val="none" w:sz="0" w:space="0" w:color="auto"/>
            <w:left w:val="none" w:sz="0" w:space="0" w:color="auto"/>
            <w:bottom w:val="none" w:sz="0" w:space="0" w:color="auto"/>
            <w:right w:val="none" w:sz="0" w:space="0" w:color="auto"/>
          </w:divBdr>
        </w:div>
        <w:div w:id="1709337051">
          <w:marLeft w:val="0"/>
          <w:marRight w:val="0"/>
          <w:marTop w:val="0"/>
          <w:marBottom w:val="0"/>
          <w:divBdr>
            <w:top w:val="none" w:sz="0" w:space="0" w:color="auto"/>
            <w:left w:val="none" w:sz="0" w:space="0" w:color="auto"/>
            <w:bottom w:val="none" w:sz="0" w:space="0" w:color="auto"/>
            <w:right w:val="none" w:sz="0" w:space="0" w:color="auto"/>
          </w:divBdr>
        </w:div>
        <w:div w:id="1735469951">
          <w:marLeft w:val="0"/>
          <w:marRight w:val="0"/>
          <w:marTop w:val="0"/>
          <w:marBottom w:val="0"/>
          <w:divBdr>
            <w:top w:val="none" w:sz="0" w:space="0" w:color="auto"/>
            <w:left w:val="none" w:sz="0" w:space="0" w:color="auto"/>
            <w:bottom w:val="none" w:sz="0" w:space="0" w:color="auto"/>
            <w:right w:val="none" w:sz="0" w:space="0" w:color="auto"/>
          </w:divBdr>
        </w:div>
        <w:div w:id="1766612454">
          <w:marLeft w:val="0"/>
          <w:marRight w:val="0"/>
          <w:marTop w:val="0"/>
          <w:marBottom w:val="0"/>
          <w:divBdr>
            <w:top w:val="none" w:sz="0" w:space="0" w:color="auto"/>
            <w:left w:val="none" w:sz="0" w:space="0" w:color="auto"/>
            <w:bottom w:val="none" w:sz="0" w:space="0" w:color="auto"/>
            <w:right w:val="none" w:sz="0" w:space="0" w:color="auto"/>
          </w:divBdr>
        </w:div>
        <w:div w:id="1790777516">
          <w:marLeft w:val="0"/>
          <w:marRight w:val="0"/>
          <w:marTop w:val="0"/>
          <w:marBottom w:val="0"/>
          <w:divBdr>
            <w:top w:val="none" w:sz="0" w:space="0" w:color="auto"/>
            <w:left w:val="none" w:sz="0" w:space="0" w:color="auto"/>
            <w:bottom w:val="none" w:sz="0" w:space="0" w:color="auto"/>
            <w:right w:val="none" w:sz="0" w:space="0" w:color="auto"/>
          </w:divBdr>
        </w:div>
        <w:div w:id="2015108403">
          <w:marLeft w:val="0"/>
          <w:marRight w:val="0"/>
          <w:marTop w:val="0"/>
          <w:marBottom w:val="0"/>
          <w:divBdr>
            <w:top w:val="none" w:sz="0" w:space="0" w:color="auto"/>
            <w:left w:val="none" w:sz="0" w:space="0" w:color="auto"/>
            <w:bottom w:val="none" w:sz="0" w:space="0" w:color="auto"/>
            <w:right w:val="none" w:sz="0" w:space="0" w:color="auto"/>
          </w:divBdr>
        </w:div>
      </w:divsChild>
    </w:div>
    <w:div w:id="21412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9.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hyperlink" Target="https://utbildning.sisuforlag.se/fotboll/tranare/traningsplaneraren/"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yperlink" Target="https://euc-word-edit.officeapps.live.com/we/wordeditorframe.aspx?ui=sv-SE&amp;rs=sv-SE&amp;wopisrc=https%3A%2F%2Fbkvnorrtalje.sharepoint.com%2Fsites%2Fadmin%2F_vti_bin%2Fwopi.ashx%2Ffiles%2Fae4fdb3ce9b54471a7205f0bfd960cb3&amp;wdlor=c284B24FD-D2C3-0647-A178-D8AA7FE40674&amp;wdenableroaming=1&amp;mscc=1&amp;hid=8F7FE7C4-AC63-4A75-9A2A-959EB126171A.0&amp;uih=sharepointcom&amp;wdlcid=sv-SE&amp;jsapi=1&amp;jsapiver=v2&amp;corrid=1c4ec3ec-ace7-8072-de48-94bd81d3d9c2&amp;usid=1c4ec3ec-ace7-8072-de48-94bd81d3d9c2&amp;newsession=1&amp;sftc=1&amp;uihit=docaspx&amp;muv=1&amp;cac=1&amp;sams=1&amp;mtf=1&amp;sfp=1&amp;sdp=1&amp;hch=1&amp;hwfh=1&amp;dchat=1&amp;sc=%7B%22pmo%22%3A%22https%3A%2F%2Fbkvnorrtalje.sharepoint.com%22%2C%22pmshare%22%3Atrue%7D&amp;ctp=LeastProtected&amp;rct=Normal&amp;wdorigin=AuthPrompt.Sharing.ServerTransfer&amp;csc=1&amp;instantedit=1&amp;wopicomplete=1&amp;wdredirectionreason=Unified_SingleFlus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7.xml"/><Relationship Id="rId32" Type="http://schemas.openxmlformats.org/officeDocument/2006/relationships/hyperlink" Target="https://utbildning.sisuforlag.se/fotboll/tranare/traningsplaneraren/" TargetMode="Externa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hyperlink" Target="https://bkvnorrtalje.sportadmin.se/dokument/?ID=504925" TargetMode="External"/><Relationship Id="rId36" Type="http://schemas.openxmlformats.org/officeDocument/2006/relationships/hyperlink" Target="https://utbildning.sisuforlag.se/fotboll/tranare/traningsplaneraren/"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aktiva.svenskfotboll.se/tranare/spelform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yperlink" Target="mailto:trygg@bkvnorrtalje.nu" TargetMode="External"/><Relationship Id="rId30" Type="http://schemas.openxmlformats.org/officeDocument/2006/relationships/hyperlink" Target="https://euc-word-edit.officeapps.live.com/we/wordeditorframe.aspx?ui=sv-SE&amp;rs=sv-SE&amp;wopisrc=https%3A%2F%2Fbkvnorrtalje.sharepoint.com%2Fsites%2Fadmin%2F_vti_bin%2Fwopi.ashx%2Ffiles%2Fae4fdb3ce9b54471a7205f0bfd960cb3&amp;wdlor=c284B24FD-D2C3-0647-A178-D8AA7FE40674&amp;wdenableroaming=1&amp;mscc=1&amp;hid=8F7FE7C4-AC63-4A75-9A2A-959EB126171A.0&amp;uih=sharepointcom&amp;wdlcid=sv-SE&amp;jsapi=1&amp;jsapiver=v2&amp;corrid=1c4ec3ec-ace7-8072-de48-94bd81d3d9c2&amp;usid=1c4ec3ec-ace7-8072-de48-94bd81d3d9c2&amp;newsession=1&amp;sftc=1&amp;uihit=docaspx&amp;muv=1&amp;cac=1&amp;sams=1&amp;mtf=1&amp;sfp=1&amp;sdp=1&amp;hch=1&amp;hwfh=1&amp;dchat=1&amp;sc=%7B%22pmo%22%3A%22https%3A%2F%2Fbkvnorrtalje.sharepoint.com%22%2C%22pmshare%22%3Atrue%7D&amp;ctp=LeastProtected&amp;rct=Normal&amp;wdorigin=AuthPrompt.Sharing.ServerTransfer&amp;csc=1&amp;instantedit=1&amp;wopicomplete=1&amp;wdredirectionreason=Unified_SingleFlush" TargetMode="External"/><Relationship Id="rId35" Type="http://schemas.openxmlformats.org/officeDocument/2006/relationships/hyperlink" Target="https://aktiva.svenskfotboll.se/spelare/spela/gafotbol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hrister@bkvnorrtalje.nu"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yperlink" Target="https://aktiva.svenskfotboll.se/tranare/spelformer/" TargetMode="External"/><Relationship Id="rId38" Type="http://schemas.openxmlformats.org/officeDocument/2006/relationships/header" Target="header11.xml"/></Relationships>
</file>

<file path=word/_rels/footer2.xml.rels><?xml version="1.0" encoding="UTF-8" standalone="yes"?>
<Relationships xmlns="http://schemas.openxmlformats.org/package/2006/relationships"><Relationship Id="rId1" Type="http://schemas.openxmlformats.org/officeDocument/2006/relationships/hyperlink" Target="mailto:kansli@bkvnorrtalje.nu"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BKV%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B14E7E1E443B94BB12A4B46F26A3793" ma:contentTypeVersion="15" ma:contentTypeDescription="Skapa ett nytt dokument." ma:contentTypeScope="" ma:versionID="fc02cbed7b1c0cd1605a8770d9eb67ad">
  <xsd:schema xmlns:xsd="http://www.w3.org/2001/XMLSchema" xmlns:xs="http://www.w3.org/2001/XMLSchema" xmlns:p="http://schemas.microsoft.com/office/2006/metadata/properties" xmlns:ns2="c755c7db-95ab-4173-b9ef-668bedfb7c6d" xmlns:ns3="362c7770-36be-42fd-8b4f-2cd612dd76ab" targetNamespace="http://schemas.microsoft.com/office/2006/metadata/properties" ma:root="true" ma:fieldsID="9b404cd7f47cb1b407d16401e075d677" ns2:_="" ns3:_="">
    <xsd:import namespace="c755c7db-95ab-4173-b9ef-668bedfb7c6d"/>
    <xsd:import namespace="362c7770-36be-42fd-8b4f-2cd612dd76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c7db-95ab-4173-b9ef-668bedfb7c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1b7f0441-fbe8-47f2-8877-55fae49ab67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2c7770-36be-42fd-8b4f-2cd612dd76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346da16-79fb-480a-9e2b-9f2e4a2608e4}" ma:internalName="TaxCatchAll" ma:showField="CatchAllData" ma:web="362c7770-36be-42fd-8b4f-2cd612dd76a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62c7770-36be-42fd-8b4f-2cd612dd76ab" xsi:nil="true"/>
    <lcf76f155ced4ddcb4097134ff3c332f xmlns="c755c7db-95ab-4173-b9ef-668bedfb7c6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C1D1-822E-4C41-AF86-33AEA4B5731A}">
  <ds:schemaRefs>
    <ds:schemaRef ds:uri="http://schemas.microsoft.com/office/2006/metadata/contentType"/>
    <ds:schemaRef ds:uri="http://schemas.microsoft.com/office/2006/metadata/properties/metaAttributes"/>
    <ds:schemaRef ds:uri="http://www.w3.org/2000/xmlns/"/>
    <ds:schemaRef ds:uri="http://www.w3.org/2001/XMLSchema"/>
    <ds:schemaRef ds:uri="c755c7db-95ab-4173-b9ef-668bedfb7c6d"/>
    <ds:schemaRef ds:uri="362c7770-36be-42fd-8b4f-2cd612dd76ab"/>
  </ds:schemaRefs>
</ds:datastoreItem>
</file>

<file path=customXml/itemProps2.xml><?xml version="1.0" encoding="utf-8"?>
<ds:datastoreItem xmlns:ds="http://schemas.openxmlformats.org/officeDocument/2006/customXml" ds:itemID="{369CAC44-CBFA-4628-9319-C4D9E5F1DB40}">
  <ds:schemaRefs>
    <ds:schemaRef ds:uri="http://schemas.microsoft.com/office/2006/metadata/properties"/>
    <ds:schemaRef ds:uri="http://www.w3.org/2000/xmlns/"/>
    <ds:schemaRef ds:uri="362c7770-36be-42fd-8b4f-2cd612dd76ab"/>
    <ds:schemaRef ds:uri="http://www.w3.org/2001/XMLSchema-instance"/>
    <ds:schemaRef ds:uri="c755c7db-95ab-4173-b9ef-668bedfb7c6d"/>
    <ds:schemaRef ds:uri="http://schemas.microsoft.com/office/infopath/2007/PartnerControls"/>
  </ds:schemaRefs>
</ds:datastoreItem>
</file>

<file path=customXml/itemProps3.xml><?xml version="1.0" encoding="utf-8"?>
<ds:datastoreItem xmlns:ds="http://schemas.openxmlformats.org/officeDocument/2006/customXml" ds:itemID="{1B50856E-5D8C-482A-B14F-D83C1FE376CD}">
  <ds:schemaRefs>
    <ds:schemaRef ds:uri="http://schemas.microsoft.com/sharepoint/v3/contenttype/forms"/>
  </ds:schemaRefs>
</ds:datastoreItem>
</file>

<file path=customXml/itemProps4.xml><?xml version="1.0" encoding="utf-8"?>
<ds:datastoreItem xmlns:ds="http://schemas.openxmlformats.org/officeDocument/2006/customXml" ds:itemID="{8916F2C1-D115-41A3-9B31-D9234EBFC6C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BKV%20Mall.dotx</Template>
  <TotalTime>749</TotalTime>
  <Pages>37</Pages>
  <Words>10150</Words>
  <Characters>53798</Characters>
  <Application>Microsoft Office Word</Application>
  <DocSecurity>0</DocSecurity>
  <Lines>448</Lines>
  <Paragraphs>127</Paragraphs>
  <ScaleCrop>false</ScaleCrop>
  <HeadingPairs>
    <vt:vector size="2" baseType="variant">
      <vt:variant>
        <vt:lpstr>Rubrik</vt:lpstr>
      </vt:variant>
      <vt:variant>
        <vt:i4>1</vt:i4>
      </vt:variant>
    </vt:vector>
  </HeadingPairs>
  <TitlesOfParts>
    <vt:vector size="1" baseType="lpstr">
      <vt:lpstr/>
    </vt:vector>
  </TitlesOfParts>
  <Company>Norrtälje kommun</Company>
  <LinksUpToDate>false</LinksUpToDate>
  <CharactersWithSpaces>63821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Christer Lundin</cp:lastModifiedBy>
  <cp:revision>1306</cp:revision>
  <cp:lastPrinted>2024-02-27T23:07:00Z</cp:lastPrinted>
  <dcterms:created xsi:type="dcterms:W3CDTF">2024-02-27T23:07:00Z</dcterms:created>
  <dcterms:modified xsi:type="dcterms:W3CDTF">2024-12-18T13:39:00Z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0x0101003B14E7E1E443B94BB12A4B46F26A3793</vt:lpwstr>
  </property>
  <property fmtid="{D5CDD505-2E9C-101B-9397-08002B2CF9AE}" pid="3" name="MediaServiceImageTags">
    <vt:lpwstr/>
  </property>
</Properties>
</file>